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59C1B" w14:textId="7D6538E3" w:rsidR="009245D8" w:rsidRDefault="009245D8" w:rsidP="001F1E59">
      <w:r>
        <w:rPr>
          <w:noProof/>
          <w:lang w:eastAsia="en-GB"/>
        </w:rPr>
        <mc:AlternateContent>
          <mc:Choice Requires="wps">
            <w:drawing>
              <wp:anchor distT="0" distB="0" distL="114300" distR="114300" simplePos="0" relativeHeight="251745280" behindDoc="0" locked="0" layoutInCell="1" allowOverlap="1" wp14:anchorId="0D58FA9B" wp14:editId="76839065">
                <wp:simplePos x="0" y="0"/>
                <wp:positionH relativeFrom="margin">
                  <wp:align>right</wp:align>
                </wp:positionH>
                <wp:positionV relativeFrom="paragraph">
                  <wp:posOffset>19050</wp:posOffset>
                </wp:positionV>
                <wp:extent cx="6629400" cy="9715500"/>
                <wp:effectExtent l="0" t="0" r="19050" b="19050"/>
                <wp:wrapSquare wrapText="bothSides"/>
                <wp:docPr id="4155" name="Text Box 4155"/>
                <wp:cNvGraphicFramePr/>
                <a:graphic xmlns:a="http://schemas.openxmlformats.org/drawingml/2006/main">
                  <a:graphicData uri="http://schemas.microsoft.com/office/word/2010/wordprocessingShape">
                    <wps:wsp>
                      <wps:cNvSpPr txBox="1"/>
                      <wps:spPr>
                        <a:xfrm>
                          <a:off x="0" y="0"/>
                          <a:ext cx="6629400" cy="97155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97260D" w14:textId="77777777" w:rsidR="00584578" w:rsidRDefault="00584578" w:rsidP="009245D8">
                            <w:pPr>
                              <w:jc w:val="center"/>
                              <w:rPr>
                                <w:color w:val="000000" w:themeColor="text1"/>
                                <w:sz w:val="72"/>
                              </w:rPr>
                            </w:pPr>
                          </w:p>
                          <w:p w14:paraId="159BB8C3" w14:textId="77777777" w:rsidR="00584578" w:rsidRPr="00922872" w:rsidRDefault="00584578" w:rsidP="009245D8">
                            <w:pPr>
                              <w:jc w:val="center"/>
                              <w:rPr>
                                <w:rFonts w:ascii="Century Gothic" w:hAnsi="Century Gothic"/>
                                <w:b/>
                                <w:color w:val="000000" w:themeColor="text1"/>
                                <w:sz w:val="72"/>
                              </w:rPr>
                            </w:pPr>
                            <w:r w:rsidRPr="00922872">
                              <w:rPr>
                                <w:rFonts w:ascii="Century Gothic" w:hAnsi="Century Gothic"/>
                                <w:b/>
                                <w:color w:val="000000" w:themeColor="text1"/>
                                <w:sz w:val="72"/>
                              </w:rPr>
                              <w:t>AQA 1-9</w:t>
                            </w:r>
                          </w:p>
                          <w:p w14:paraId="6865E9DF" w14:textId="77777777" w:rsidR="00584578" w:rsidRPr="00A3520C" w:rsidRDefault="00584578" w:rsidP="009245D8">
                            <w:pPr>
                              <w:jc w:val="center"/>
                              <w:rPr>
                                <w:rFonts w:ascii="Century Gothic" w:hAnsi="Century Gothic"/>
                                <w:color w:val="000000" w:themeColor="text1"/>
                                <w:sz w:val="72"/>
                              </w:rPr>
                            </w:pPr>
                            <w:r w:rsidRPr="00A3520C">
                              <w:rPr>
                                <w:rFonts w:ascii="Century Gothic" w:hAnsi="Century Gothic"/>
                                <w:color w:val="000000" w:themeColor="text1"/>
                                <w:sz w:val="72"/>
                              </w:rPr>
                              <w:t>GCSE Dance</w:t>
                            </w:r>
                          </w:p>
                          <w:p w14:paraId="28CA0221" w14:textId="0829DF92" w:rsidR="00584578" w:rsidRPr="00A3520C" w:rsidRDefault="00630150" w:rsidP="009245D8">
                            <w:pPr>
                              <w:jc w:val="center"/>
                              <w:rPr>
                                <w:rFonts w:ascii="Century Gothic" w:hAnsi="Century Gothic"/>
                                <w:color w:val="000000" w:themeColor="text1"/>
                                <w:sz w:val="72"/>
                              </w:rPr>
                            </w:pPr>
                            <w:r>
                              <w:rPr>
                                <w:noProof/>
                                <w:lang w:eastAsia="en-GB"/>
                              </w:rPr>
                              <w:drawing>
                                <wp:inline distT="0" distB="0" distL="0" distR="0" wp14:anchorId="49728ADA" wp14:editId="4A45AA7B">
                                  <wp:extent cx="1790700" cy="2400300"/>
                                  <wp:effectExtent l="0" t="0" r="0" b="0"/>
                                  <wp:docPr id="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790700" cy="2400300"/>
                                          </a:xfrm>
                                          <a:prstGeom prst="rect">
                                            <a:avLst/>
                                          </a:prstGeom>
                                        </pic:spPr>
                                      </pic:pic>
                                    </a:graphicData>
                                  </a:graphic>
                                </wp:inline>
                              </w:drawing>
                            </w:r>
                          </w:p>
                          <w:p w14:paraId="68C077F7" w14:textId="77777777" w:rsidR="00584578" w:rsidRPr="00922872" w:rsidRDefault="00584578" w:rsidP="009245D8">
                            <w:pPr>
                              <w:jc w:val="center"/>
                              <w:rPr>
                                <w:rFonts w:ascii="Century Gothic" w:hAnsi="Century Gothic"/>
                                <w:b/>
                                <w:color w:val="000000" w:themeColor="text1"/>
                                <w:sz w:val="72"/>
                              </w:rPr>
                            </w:pPr>
                            <w:r w:rsidRPr="00922872">
                              <w:rPr>
                                <w:rFonts w:ascii="Century Gothic" w:hAnsi="Century Gothic"/>
                                <w:b/>
                                <w:color w:val="000000" w:themeColor="text1"/>
                                <w:sz w:val="72"/>
                              </w:rPr>
                              <w:t>Component 2</w:t>
                            </w:r>
                          </w:p>
                          <w:p w14:paraId="3AC71F9D" w14:textId="77777777" w:rsidR="00584578" w:rsidRPr="00A3520C" w:rsidRDefault="00584578" w:rsidP="009245D8">
                            <w:pPr>
                              <w:jc w:val="center"/>
                              <w:rPr>
                                <w:rFonts w:ascii="Century Gothic" w:hAnsi="Century Gothic"/>
                                <w:color w:val="000000" w:themeColor="text1"/>
                                <w:sz w:val="72"/>
                              </w:rPr>
                            </w:pPr>
                          </w:p>
                          <w:p w14:paraId="04149E8F" w14:textId="77777777" w:rsidR="00584578" w:rsidRPr="00A3520C" w:rsidRDefault="00584578" w:rsidP="009245D8">
                            <w:pPr>
                              <w:ind w:left="360"/>
                              <w:rPr>
                                <w:rFonts w:ascii="Century Gothic" w:hAnsi="Century Gothic"/>
                                <w:color w:val="000000" w:themeColor="text1"/>
                                <w:sz w:val="52"/>
                              </w:rPr>
                            </w:pPr>
                            <w:r w:rsidRPr="00A3520C">
                              <w:rPr>
                                <w:rFonts w:ascii="Century Gothic" w:hAnsi="Century Gothic"/>
                                <w:color w:val="000000" w:themeColor="text1"/>
                                <w:sz w:val="52"/>
                              </w:rPr>
                              <w:t>1. A Linha Curva</w:t>
                            </w:r>
                          </w:p>
                          <w:p w14:paraId="2613833B" w14:textId="77777777" w:rsidR="00584578" w:rsidRPr="00A3520C" w:rsidRDefault="00584578" w:rsidP="009245D8">
                            <w:pPr>
                              <w:ind w:left="360"/>
                              <w:rPr>
                                <w:rFonts w:ascii="Century Gothic" w:hAnsi="Century Gothic"/>
                                <w:color w:val="000000" w:themeColor="text1"/>
                                <w:sz w:val="52"/>
                              </w:rPr>
                            </w:pPr>
                            <w:r w:rsidRPr="00A3520C">
                              <w:rPr>
                                <w:rFonts w:ascii="Century Gothic" w:hAnsi="Century Gothic"/>
                                <w:color w:val="000000" w:themeColor="text1"/>
                                <w:sz w:val="52"/>
                              </w:rPr>
                              <w:t>2. Infra</w:t>
                            </w:r>
                          </w:p>
                          <w:p w14:paraId="559E3983" w14:textId="77777777" w:rsidR="00584578" w:rsidRPr="00A3520C" w:rsidRDefault="00584578" w:rsidP="009245D8">
                            <w:pPr>
                              <w:ind w:left="360"/>
                              <w:rPr>
                                <w:rFonts w:ascii="Century Gothic" w:hAnsi="Century Gothic"/>
                                <w:color w:val="000000" w:themeColor="text1"/>
                                <w:sz w:val="52"/>
                              </w:rPr>
                            </w:pPr>
                            <w:r>
                              <w:rPr>
                                <w:rFonts w:ascii="Century Gothic" w:hAnsi="Century Gothic"/>
                                <w:color w:val="000000" w:themeColor="text1"/>
                                <w:sz w:val="52"/>
                              </w:rPr>
                              <w:t>3. Shadows</w:t>
                            </w:r>
                          </w:p>
                          <w:p w14:paraId="32113094" w14:textId="77777777" w:rsidR="00584578" w:rsidRPr="00A3520C" w:rsidRDefault="00584578" w:rsidP="009245D8">
                            <w:pPr>
                              <w:ind w:left="360"/>
                              <w:rPr>
                                <w:rFonts w:ascii="Century Gothic" w:hAnsi="Century Gothic"/>
                                <w:color w:val="000000" w:themeColor="text1"/>
                                <w:sz w:val="52"/>
                              </w:rPr>
                            </w:pPr>
                            <w:r>
                              <w:rPr>
                                <w:rFonts w:ascii="Century Gothic" w:hAnsi="Century Gothic"/>
                                <w:color w:val="000000" w:themeColor="text1"/>
                                <w:sz w:val="52"/>
                              </w:rPr>
                              <w:t>4</w:t>
                            </w:r>
                            <w:r w:rsidRPr="00A3520C">
                              <w:rPr>
                                <w:rFonts w:ascii="Century Gothic" w:hAnsi="Century Gothic"/>
                                <w:color w:val="000000" w:themeColor="text1"/>
                                <w:sz w:val="52"/>
                              </w:rPr>
                              <w:t>. Emancipation of Expressionism</w:t>
                            </w:r>
                          </w:p>
                          <w:p w14:paraId="58817D5F" w14:textId="77777777" w:rsidR="00584578" w:rsidRDefault="00584578" w:rsidP="009245D8">
                            <w:pPr>
                              <w:ind w:left="360"/>
                              <w:rPr>
                                <w:rFonts w:ascii="Century Gothic" w:hAnsi="Century Gothic"/>
                                <w:color w:val="000000" w:themeColor="text1"/>
                                <w:sz w:val="52"/>
                              </w:rPr>
                            </w:pPr>
                            <w:r>
                              <w:rPr>
                                <w:rFonts w:ascii="Century Gothic" w:hAnsi="Century Gothic"/>
                                <w:color w:val="000000" w:themeColor="text1"/>
                                <w:sz w:val="52"/>
                              </w:rPr>
                              <w:t>5</w:t>
                            </w:r>
                            <w:r w:rsidRPr="00A3520C">
                              <w:rPr>
                                <w:rFonts w:ascii="Century Gothic" w:hAnsi="Century Gothic"/>
                                <w:color w:val="000000" w:themeColor="text1"/>
                                <w:sz w:val="52"/>
                              </w:rPr>
                              <w:t>. Within Her Eyes</w:t>
                            </w:r>
                          </w:p>
                          <w:p w14:paraId="71EEC03A" w14:textId="77777777" w:rsidR="00630150" w:rsidRDefault="00584578" w:rsidP="009245D8">
                            <w:pPr>
                              <w:ind w:left="360"/>
                              <w:rPr>
                                <w:rFonts w:ascii="Century Gothic" w:hAnsi="Century Gothic"/>
                                <w:color w:val="000000" w:themeColor="text1"/>
                                <w:sz w:val="52"/>
                              </w:rPr>
                            </w:pPr>
                            <w:r>
                              <w:rPr>
                                <w:rFonts w:ascii="Century Gothic" w:hAnsi="Century Gothic"/>
                                <w:color w:val="000000" w:themeColor="text1"/>
                                <w:sz w:val="52"/>
                              </w:rPr>
                              <w:t>6. Artificial Things</w:t>
                            </w:r>
                          </w:p>
                          <w:p w14:paraId="4A0B9FAD" w14:textId="6F517877" w:rsidR="00584578" w:rsidRDefault="00584578" w:rsidP="009245D8">
                            <w:pPr>
                              <w:ind w:left="360"/>
                              <w:rPr>
                                <w:rFonts w:ascii="Century Gothic" w:hAnsi="Century Gothic"/>
                                <w:color w:val="000000" w:themeColor="text1"/>
                                <w:sz w:val="52"/>
                              </w:rPr>
                            </w:pPr>
                            <w:r>
                              <w:rPr>
                                <w:rFonts w:ascii="Century Gothic" w:hAnsi="Century Gothic"/>
                                <w:color w:val="000000" w:themeColor="text1"/>
                                <w:sz w:val="52"/>
                              </w:rPr>
                              <w:t>7. Use of Camera</w:t>
                            </w:r>
                          </w:p>
                          <w:p w14:paraId="23874FC3" w14:textId="4D6AF225" w:rsidR="00630150" w:rsidRPr="00A3520C" w:rsidRDefault="00630150" w:rsidP="009245D8">
                            <w:pPr>
                              <w:ind w:left="360"/>
                              <w:rPr>
                                <w:rFonts w:ascii="Century Gothic" w:hAnsi="Century Gothic"/>
                                <w:color w:val="000000" w:themeColor="text1"/>
                                <w:sz w:val="52"/>
                              </w:rPr>
                            </w:pPr>
                          </w:p>
                          <w:p w14:paraId="579BBE27" w14:textId="6901C114" w:rsidR="00584578" w:rsidRPr="00A3520C" w:rsidRDefault="00584578" w:rsidP="009245D8">
                            <w:pPr>
                              <w:ind w:left="360"/>
                              <w:rPr>
                                <w:rFonts w:ascii="Century Gothic" w:hAnsi="Century Gothic"/>
                                <w:color w:val="000000" w:themeColor="text1"/>
                                <w:sz w:val="52"/>
                              </w:rPr>
                            </w:pPr>
                          </w:p>
                          <w:p w14:paraId="0CDAC965" w14:textId="77777777" w:rsidR="00584578" w:rsidRPr="00A3520C" w:rsidRDefault="00584578" w:rsidP="009245D8">
                            <w:pPr>
                              <w:rPr>
                                <w:color w:val="000000" w:themeColor="text1"/>
                                <w:sz w:val="72"/>
                              </w:rPr>
                            </w:pPr>
                          </w:p>
                          <w:p w14:paraId="0B3E639B" w14:textId="77777777" w:rsidR="00584578" w:rsidRPr="00A3520C" w:rsidRDefault="00584578" w:rsidP="009245D8">
                            <w:pPr>
                              <w:ind w:left="360"/>
                              <w:rPr>
                                <w:rFonts w:ascii="Century Gothic" w:hAnsi="Century Gothic"/>
                                <w:color w:val="000000" w:themeColor="text1"/>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8FA9B" id="_x0000_t202" coordsize="21600,21600" o:spt="202" path="m,l,21600r21600,l21600,xe">
                <v:stroke joinstyle="miter"/>
                <v:path gradientshapeok="t" o:connecttype="rect"/>
              </v:shapetype>
              <v:shape id="Text Box 4155" o:spid="_x0000_s1026" type="#_x0000_t202" style="position:absolute;margin-left:470.8pt;margin-top:1.5pt;width:522pt;height:76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" filled="f" strokecolor="black [3213]">
                <v:textbox>
                  <w:txbxContent>
                    <w:p w14:paraId="6497260D" w14:textId="77777777" w:rsidR="00584578" w:rsidRDefault="00584578" w:rsidP="009245D8">
                      <w:pPr>
                        <w:jc w:val="center"/>
                        <w:rPr>
                          <w:color w:val="000000" w:themeColor="text1"/>
                          <w:sz w:val="72"/>
                        </w:rPr>
                      </w:pPr>
                    </w:p>
                    <w:p w14:paraId="159BB8C3" w14:textId="77777777" w:rsidR="00584578" w:rsidRPr="00922872" w:rsidRDefault="00584578" w:rsidP="009245D8">
                      <w:pPr>
                        <w:jc w:val="center"/>
                        <w:rPr>
                          <w:rFonts w:ascii="Century Gothic" w:hAnsi="Century Gothic"/>
                          <w:b/>
                          <w:color w:val="000000" w:themeColor="text1"/>
                          <w:sz w:val="72"/>
                        </w:rPr>
                      </w:pPr>
                      <w:r w:rsidRPr="00922872">
                        <w:rPr>
                          <w:rFonts w:ascii="Century Gothic" w:hAnsi="Century Gothic"/>
                          <w:b/>
                          <w:color w:val="000000" w:themeColor="text1"/>
                          <w:sz w:val="72"/>
                        </w:rPr>
                        <w:t>AQA 1-9</w:t>
                      </w:r>
                    </w:p>
                    <w:p w14:paraId="6865E9DF" w14:textId="77777777" w:rsidR="00584578" w:rsidRPr="00A3520C" w:rsidRDefault="00584578" w:rsidP="009245D8">
                      <w:pPr>
                        <w:jc w:val="center"/>
                        <w:rPr>
                          <w:rFonts w:ascii="Century Gothic" w:hAnsi="Century Gothic"/>
                          <w:color w:val="000000" w:themeColor="text1"/>
                          <w:sz w:val="72"/>
                        </w:rPr>
                      </w:pPr>
                      <w:r w:rsidRPr="00A3520C">
                        <w:rPr>
                          <w:rFonts w:ascii="Century Gothic" w:hAnsi="Century Gothic"/>
                          <w:color w:val="000000" w:themeColor="text1"/>
                          <w:sz w:val="72"/>
                        </w:rPr>
                        <w:t>GCSE Dance</w:t>
                      </w:r>
                    </w:p>
                    <w:p w14:paraId="28CA0221" w14:textId="0829DF92" w:rsidR="00584578" w:rsidRPr="00A3520C" w:rsidRDefault="00630150" w:rsidP="009245D8">
                      <w:pPr>
                        <w:jc w:val="center"/>
                        <w:rPr>
                          <w:rFonts w:ascii="Century Gothic" w:hAnsi="Century Gothic"/>
                          <w:color w:val="000000" w:themeColor="text1"/>
                          <w:sz w:val="72"/>
                        </w:rPr>
                      </w:pPr>
                      <w:r>
                        <w:rPr>
                          <w:noProof/>
                          <w:lang w:eastAsia="en-GB"/>
                        </w:rPr>
                        <w:drawing>
                          <wp:inline distT="0" distB="0" distL="0" distR="0" wp14:anchorId="49728ADA" wp14:editId="4A45AA7B">
                            <wp:extent cx="1790700" cy="2400300"/>
                            <wp:effectExtent l="0" t="0" r="0" b="0"/>
                            <wp:docPr id="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790700" cy="2400300"/>
                                    </a:xfrm>
                                    <a:prstGeom prst="rect">
                                      <a:avLst/>
                                    </a:prstGeom>
                                  </pic:spPr>
                                </pic:pic>
                              </a:graphicData>
                            </a:graphic>
                          </wp:inline>
                        </w:drawing>
                      </w:r>
                    </w:p>
                    <w:p w14:paraId="68C077F7" w14:textId="77777777" w:rsidR="00584578" w:rsidRPr="00922872" w:rsidRDefault="00584578" w:rsidP="009245D8">
                      <w:pPr>
                        <w:jc w:val="center"/>
                        <w:rPr>
                          <w:rFonts w:ascii="Century Gothic" w:hAnsi="Century Gothic"/>
                          <w:b/>
                          <w:color w:val="000000" w:themeColor="text1"/>
                          <w:sz w:val="72"/>
                        </w:rPr>
                      </w:pPr>
                      <w:r w:rsidRPr="00922872">
                        <w:rPr>
                          <w:rFonts w:ascii="Century Gothic" w:hAnsi="Century Gothic"/>
                          <w:b/>
                          <w:color w:val="000000" w:themeColor="text1"/>
                          <w:sz w:val="72"/>
                        </w:rPr>
                        <w:t>Component 2</w:t>
                      </w:r>
                    </w:p>
                    <w:p w14:paraId="3AC71F9D" w14:textId="77777777" w:rsidR="00584578" w:rsidRPr="00A3520C" w:rsidRDefault="00584578" w:rsidP="009245D8">
                      <w:pPr>
                        <w:jc w:val="center"/>
                        <w:rPr>
                          <w:rFonts w:ascii="Century Gothic" w:hAnsi="Century Gothic"/>
                          <w:color w:val="000000" w:themeColor="text1"/>
                          <w:sz w:val="72"/>
                        </w:rPr>
                      </w:pPr>
                    </w:p>
                    <w:p w14:paraId="04149E8F" w14:textId="77777777" w:rsidR="00584578" w:rsidRPr="00A3520C" w:rsidRDefault="00584578" w:rsidP="009245D8">
                      <w:pPr>
                        <w:ind w:left="360"/>
                        <w:rPr>
                          <w:rFonts w:ascii="Century Gothic" w:hAnsi="Century Gothic"/>
                          <w:color w:val="000000" w:themeColor="text1"/>
                          <w:sz w:val="52"/>
                        </w:rPr>
                      </w:pPr>
                      <w:r w:rsidRPr="00A3520C">
                        <w:rPr>
                          <w:rFonts w:ascii="Century Gothic" w:hAnsi="Century Gothic"/>
                          <w:color w:val="000000" w:themeColor="text1"/>
                          <w:sz w:val="52"/>
                        </w:rPr>
                        <w:t>1. A Linha Curva</w:t>
                      </w:r>
                    </w:p>
                    <w:p w14:paraId="2613833B" w14:textId="77777777" w:rsidR="00584578" w:rsidRPr="00A3520C" w:rsidRDefault="00584578" w:rsidP="009245D8">
                      <w:pPr>
                        <w:ind w:left="360"/>
                        <w:rPr>
                          <w:rFonts w:ascii="Century Gothic" w:hAnsi="Century Gothic"/>
                          <w:color w:val="000000" w:themeColor="text1"/>
                          <w:sz w:val="52"/>
                        </w:rPr>
                      </w:pPr>
                      <w:r w:rsidRPr="00A3520C">
                        <w:rPr>
                          <w:rFonts w:ascii="Century Gothic" w:hAnsi="Century Gothic"/>
                          <w:color w:val="000000" w:themeColor="text1"/>
                          <w:sz w:val="52"/>
                        </w:rPr>
                        <w:t>2. Infra</w:t>
                      </w:r>
                    </w:p>
                    <w:p w14:paraId="559E3983" w14:textId="77777777" w:rsidR="00584578" w:rsidRPr="00A3520C" w:rsidRDefault="00584578" w:rsidP="009245D8">
                      <w:pPr>
                        <w:ind w:left="360"/>
                        <w:rPr>
                          <w:rFonts w:ascii="Century Gothic" w:hAnsi="Century Gothic"/>
                          <w:color w:val="000000" w:themeColor="text1"/>
                          <w:sz w:val="52"/>
                        </w:rPr>
                      </w:pPr>
                      <w:r>
                        <w:rPr>
                          <w:rFonts w:ascii="Century Gothic" w:hAnsi="Century Gothic"/>
                          <w:color w:val="000000" w:themeColor="text1"/>
                          <w:sz w:val="52"/>
                        </w:rPr>
                        <w:t>3. Shadows</w:t>
                      </w:r>
                    </w:p>
                    <w:p w14:paraId="32113094" w14:textId="77777777" w:rsidR="00584578" w:rsidRPr="00A3520C" w:rsidRDefault="00584578" w:rsidP="009245D8">
                      <w:pPr>
                        <w:ind w:left="360"/>
                        <w:rPr>
                          <w:rFonts w:ascii="Century Gothic" w:hAnsi="Century Gothic"/>
                          <w:color w:val="000000" w:themeColor="text1"/>
                          <w:sz w:val="52"/>
                        </w:rPr>
                      </w:pPr>
                      <w:r>
                        <w:rPr>
                          <w:rFonts w:ascii="Century Gothic" w:hAnsi="Century Gothic"/>
                          <w:color w:val="000000" w:themeColor="text1"/>
                          <w:sz w:val="52"/>
                        </w:rPr>
                        <w:t>4</w:t>
                      </w:r>
                      <w:r w:rsidRPr="00A3520C">
                        <w:rPr>
                          <w:rFonts w:ascii="Century Gothic" w:hAnsi="Century Gothic"/>
                          <w:color w:val="000000" w:themeColor="text1"/>
                          <w:sz w:val="52"/>
                        </w:rPr>
                        <w:t>. Emancipation of Expressionism</w:t>
                      </w:r>
                    </w:p>
                    <w:p w14:paraId="58817D5F" w14:textId="77777777" w:rsidR="00584578" w:rsidRDefault="00584578" w:rsidP="009245D8">
                      <w:pPr>
                        <w:ind w:left="360"/>
                        <w:rPr>
                          <w:rFonts w:ascii="Century Gothic" w:hAnsi="Century Gothic"/>
                          <w:color w:val="000000" w:themeColor="text1"/>
                          <w:sz w:val="52"/>
                        </w:rPr>
                      </w:pPr>
                      <w:r>
                        <w:rPr>
                          <w:rFonts w:ascii="Century Gothic" w:hAnsi="Century Gothic"/>
                          <w:color w:val="000000" w:themeColor="text1"/>
                          <w:sz w:val="52"/>
                        </w:rPr>
                        <w:t>5</w:t>
                      </w:r>
                      <w:r w:rsidRPr="00A3520C">
                        <w:rPr>
                          <w:rFonts w:ascii="Century Gothic" w:hAnsi="Century Gothic"/>
                          <w:color w:val="000000" w:themeColor="text1"/>
                          <w:sz w:val="52"/>
                        </w:rPr>
                        <w:t>. Within Her Eyes</w:t>
                      </w:r>
                    </w:p>
                    <w:p w14:paraId="71EEC03A" w14:textId="77777777" w:rsidR="00630150" w:rsidRDefault="00584578" w:rsidP="009245D8">
                      <w:pPr>
                        <w:ind w:left="360"/>
                        <w:rPr>
                          <w:rFonts w:ascii="Century Gothic" w:hAnsi="Century Gothic"/>
                          <w:color w:val="000000" w:themeColor="text1"/>
                          <w:sz w:val="52"/>
                        </w:rPr>
                      </w:pPr>
                      <w:r>
                        <w:rPr>
                          <w:rFonts w:ascii="Century Gothic" w:hAnsi="Century Gothic"/>
                          <w:color w:val="000000" w:themeColor="text1"/>
                          <w:sz w:val="52"/>
                        </w:rPr>
                        <w:t>6. Artificial Things</w:t>
                      </w:r>
                    </w:p>
                    <w:p w14:paraId="4A0B9FAD" w14:textId="6F517877" w:rsidR="00584578" w:rsidRDefault="00584578" w:rsidP="009245D8">
                      <w:pPr>
                        <w:ind w:left="360"/>
                        <w:rPr>
                          <w:rFonts w:ascii="Century Gothic" w:hAnsi="Century Gothic"/>
                          <w:color w:val="000000" w:themeColor="text1"/>
                          <w:sz w:val="52"/>
                        </w:rPr>
                      </w:pPr>
                      <w:r>
                        <w:rPr>
                          <w:rFonts w:ascii="Century Gothic" w:hAnsi="Century Gothic"/>
                          <w:color w:val="000000" w:themeColor="text1"/>
                          <w:sz w:val="52"/>
                        </w:rPr>
                        <w:t>7. Use of Camera</w:t>
                      </w:r>
                    </w:p>
                    <w:p w14:paraId="23874FC3" w14:textId="4D6AF225" w:rsidR="00630150" w:rsidRPr="00A3520C" w:rsidRDefault="00630150" w:rsidP="009245D8">
                      <w:pPr>
                        <w:ind w:left="360"/>
                        <w:rPr>
                          <w:rFonts w:ascii="Century Gothic" w:hAnsi="Century Gothic"/>
                          <w:color w:val="000000" w:themeColor="text1"/>
                          <w:sz w:val="52"/>
                        </w:rPr>
                      </w:pPr>
                    </w:p>
                    <w:p w14:paraId="579BBE27" w14:textId="6901C114" w:rsidR="00584578" w:rsidRPr="00A3520C" w:rsidRDefault="00584578" w:rsidP="009245D8">
                      <w:pPr>
                        <w:ind w:left="360"/>
                        <w:rPr>
                          <w:rFonts w:ascii="Century Gothic" w:hAnsi="Century Gothic"/>
                          <w:color w:val="000000" w:themeColor="text1"/>
                          <w:sz w:val="52"/>
                        </w:rPr>
                      </w:pPr>
                    </w:p>
                    <w:p w14:paraId="0CDAC965" w14:textId="77777777" w:rsidR="00584578" w:rsidRPr="00A3520C" w:rsidRDefault="00584578" w:rsidP="009245D8">
                      <w:pPr>
                        <w:rPr>
                          <w:color w:val="000000" w:themeColor="text1"/>
                          <w:sz w:val="72"/>
                        </w:rPr>
                      </w:pPr>
                    </w:p>
                    <w:p w14:paraId="0B3E639B" w14:textId="77777777" w:rsidR="00584578" w:rsidRPr="00A3520C" w:rsidRDefault="00584578" w:rsidP="009245D8">
                      <w:pPr>
                        <w:ind w:left="360"/>
                        <w:rPr>
                          <w:rFonts w:ascii="Century Gothic" w:hAnsi="Century Gothic"/>
                          <w:color w:val="000000" w:themeColor="text1"/>
                          <w:sz w:val="52"/>
                        </w:rPr>
                      </w:pPr>
                    </w:p>
                  </w:txbxContent>
                </v:textbox>
                <w10:wrap type="square" anchorx="margin"/>
              </v:shape>
            </w:pict>
          </mc:Fallback>
        </mc:AlternateContent>
      </w:r>
    </w:p>
    <w:p w14:paraId="1071C981" w14:textId="60D872B4" w:rsidR="001F1E59" w:rsidRDefault="00630150" w:rsidP="001F1E59">
      <w:bookmarkStart w:id="0" w:name="_GoBack"/>
      <w:bookmarkEnd w:id="0"/>
      <w:r w:rsidRPr="00630150">
        <w:rPr>
          <w:noProof/>
          <w:lang w:eastAsia="en-GB"/>
        </w:rPr>
        <w:lastRenderedPageBreak/>
        <mc:AlternateContent>
          <mc:Choice Requires="wps">
            <w:drawing>
              <wp:anchor distT="0" distB="0" distL="114300" distR="114300" simplePos="0" relativeHeight="251749376" behindDoc="0" locked="0" layoutInCell="1" allowOverlap="1" wp14:anchorId="6AB5410C" wp14:editId="2B03F017">
                <wp:simplePos x="0" y="0"/>
                <wp:positionH relativeFrom="margin">
                  <wp:align>right</wp:align>
                </wp:positionH>
                <wp:positionV relativeFrom="paragraph">
                  <wp:posOffset>19050</wp:posOffset>
                </wp:positionV>
                <wp:extent cx="6629400" cy="9725660"/>
                <wp:effectExtent l="0" t="0" r="19050" b="27940"/>
                <wp:wrapSquare wrapText="bothSides"/>
                <wp:docPr id="51" name="Text Box 51"/>
                <wp:cNvGraphicFramePr/>
                <a:graphic xmlns:a="http://schemas.openxmlformats.org/drawingml/2006/main">
                  <a:graphicData uri="http://schemas.microsoft.com/office/word/2010/wordprocessingShape">
                    <wps:wsp>
                      <wps:cNvSpPr txBox="1"/>
                      <wps:spPr>
                        <a:xfrm>
                          <a:off x="0" y="0"/>
                          <a:ext cx="6629400" cy="9725660"/>
                        </a:xfrm>
                        <a:prstGeom prst="rect">
                          <a:avLst/>
                        </a:prstGeom>
                        <a:noFill/>
                        <a:ln>
                          <a:solidFill>
                            <a:sysClr val="windowText" lastClr="000000"/>
                          </a:solidFill>
                        </a:ln>
                        <a:effectLst/>
                      </wps:spPr>
                      <wps:txbx>
                        <w:txbxContent>
                          <w:p w14:paraId="0B0415F6" w14:textId="77777777" w:rsidR="00630150" w:rsidRPr="00630150" w:rsidRDefault="00630150" w:rsidP="00630150">
                            <w:pPr>
                              <w:ind w:left="360"/>
                              <w:jc w:val="center"/>
                              <w:rPr>
                                <w:rFonts w:ascii="Century Gothic" w:hAnsi="Century Gothic"/>
                                <w:b/>
                                <w:color w:val="000000" w:themeColor="text1"/>
                                <w:sz w:val="32"/>
                                <w:szCs w:val="32"/>
                              </w:rPr>
                            </w:pPr>
                            <w:r w:rsidRPr="00630150">
                              <w:rPr>
                                <w:rFonts w:ascii="Century Gothic" w:hAnsi="Century Gothic"/>
                                <w:b/>
                                <w:color w:val="000000" w:themeColor="text1"/>
                                <w:sz w:val="32"/>
                                <w:szCs w:val="32"/>
                              </w:rPr>
                              <w:t>Top Ten Exam Tips</w:t>
                            </w:r>
                          </w:p>
                          <w:p w14:paraId="36CB3EA8"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1.</w:t>
                            </w:r>
                            <w:r w:rsidRPr="00630150">
                              <w:rPr>
                                <w:rFonts w:ascii="Century Gothic" w:hAnsi="Century Gothic"/>
                                <w:color w:val="000000" w:themeColor="text1"/>
                                <w:sz w:val="32"/>
                                <w:szCs w:val="32"/>
                              </w:rPr>
                              <w:tab/>
                              <w:t xml:space="preserve">Read the whole paper before answering any questions. </w:t>
                            </w:r>
                          </w:p>
                          <w:p w14:paraId="2E2F8707"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2.</w:t>
                            </w:r>
                            <w:r w:rsidRPr="00630150">
                              <w:rPr>
                                <w:rFonts w:ascii="Century Gothic" w:hAnsi="Century Gothic"/>
                                <w:color w:val="000000" w:themeColor="text1"/>
                                <w:sz w:val="32"/>
                                <w:szCs w:val="32"/>
                              </w:rPr>
                              <w:tab/>
                              <w:t xml:space="preserve">Understand the command words: </w:t>
                            </w:r>
                            <w:r w:rsidRPr="00630150">
                              <w:rPr>
                                <w:rFonts w:ascii="Century Gothic" w:hAnsi="Century Gothic"/>
                                <w:b/>
                                <w:color w:val="000000" w:themeColor="text1"/>
                                <w:sz w:val="32"/>
                                <w:szCs w:val="32"/>
                              </w:rPr>
                              <w:t>IDENTIFY, DESCRIBE, EXPLAIN, COMPARE</w:t>
                            </w:r>
                            <w:r w:rsidRPr="00630150">
                              <w:rPr>
                                <w:rFonts w:ascii="Century Gothic" w:hAnsi="Century Gothic"/>
                                <w:color w:val="000000" w:themeColor="text1"/>
                                <w:sz w:val="32"/>
                                <w:szCs w:val="32"/>
                              </w:rPr>
                              <w:t xml:space="preserve">. Only do what it asks you to do. </w:t>
                            </w:r>
                            <w:r w:rsidRPr="00630150">
                              <w:rPr>
                                <w:rFonts w:ascii="Century Gothic" w:hAnsi="Century Gothic"/>
                                <w:color w:val="000000" w:themeColor="text1"/>
                                <w:sz w:val="32"/>
                                <w:szCs w:val="32"/>
                                <w:u w:val="single"/>
                              </w:rPr>
                              <w:t>Underline</w:t>
                            </w:r>
                            <w:r w:rsidRPr="00630150">
                              <w:rPr>
                                <w:rFonts w:ascii="Century Gothic" w:hAnsi="Century Gothic"/>
                                <w:color w:val="000000" w:themeColor="text1"/>
                                <w:sz w:val="32"/>
                                <w:szCs w:val="32"/>
                              </w:rPr>
                              <w:t xml:space="preserve"> these key words.</w:t>
                            </w:r>
                          </w:p>
                          <w:p w14:paraId="705BE2C5" w14:textId="77777777" w:rsidR="00630150" w:rsidRPr="00630150" w:rsidRDefault="00630150" w:rsidP="00630150">
                            <w:pPr>
                              <w:ind w:left="360"/>
                              <w:jc w:val="both"/>
                              <w:rPr>
                                <w:rFonts w:ascii="Century Gothic" w:hAnsi="Century Gothic"/>
                                <w:b/>
                                <w:color w:val="000000" w:themeColor="text1"/>
                                <w:sz w:val="32"/>
                                <w:szCs w:val="32"/>
                              </w:rPr>
                            </w:pPr>
                            <w:r w:rsidRPr="00630150">
                              <w:rPr>
                                <w:rFonts w:ascii="Century Gothic" w:hAnsi="Century Gothic"/>
                                <w:color w:val="000000" w:themeColor="text1"/>
                                <w:sz w:val="32"/>
                                <w:szCs w:val="32"/>
                              </w:rPr>
                              <w:t>3.</w:t>
                            </w:r>
                            <w:r w:rsidRPr="00630150">
                              <w:rPr>
                                <w:rFonts w:ascii="Century Gothic" w:hAnsi="Century Gothic"/>
                                <w:color w:val="000000" w:themeColor="text1"/>
                                <w:sz w:val="32"/>
                                <w:szCs w:val="32"/>
                              </w:rPr>
                              <w:tab/>
                              <w:t xml:space="preserve">Make sure you answer about the correct constituent feature. </w:t>
                            </w:r>
                            <w:r w:rsidRPr="00630150">
                              <w:rPr>
                                <w:rFonts w:ascii="Century Gothic" w:hAnsi="Century Gothic"/>
                                <w:b/>
                                <w:color w:val="000000" w:themeColor="text1"/>
                                <w:sz w:val="32"/>
                                <w:szCs w:val="32"/>
                              </w:rPr>
                              <w:t xml:space="preserve">Do not write about costume if it asks you about lighting. </w:t>
                            </w:r>
                            <w:r w:rsidRPr="00630150">
                              <w:rPr>
                                <w:rFonts w:ascii="Century Gothic" w:hAnsi="Century Gothic"/>
                                <w:b/>
                                <w:color w:val="FF0000"/>
                                <w:sz w:val="32"/>
                                <w:szCs w:val="32"/>
                              </w:rPr>
                              <w:t>No marks given!</w:t>
                            </w:r>
                          </w:p>
                          <w:p w14:paraId="1017877F"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4.</w:t>
                            </w:r>
                            <w:r w:rsidRPr="00630150">
                              <w:rPr>
                                <w:rFonts w:ascii="Century Gothic" w:hAnsi="Century Gothic"/>
                                <w:color w:val="000000" w:themeColor="text1"/>
                                <w:sz w:val="32"/>
                                <w:szCs w:val="32"/>
                              </w:rPr>
                              <w:tab/>
                              <w:t xml:space="preserve">Look for how many marks the question is worth </w:t>
                            </w:r>
                          </w:p>
                          <w:p w14:paraId="71B5C436"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5.</w:t>
                            </w:r>
                            <w:r w:rsidRPr="00630150">
                              <w:rPr>
                                <w:rFonts w:ascii="Century Gothic" w:hAnsi="Century Gothic"/>
                                <w:color w:val="000000" w:themeColor="text1"/>
                                <w:sz w:val="32"/>
                                <w:szCs w:val="32"/>
                              </w:rPr>
                              <w:tab/>
                              <w:t xml:space="preserve">For the 6 mark questions: </w:t>
                            </w:r>
                            <w:r w:rsidRPr="00630150">
                              <w:rPr>
                                <w:rFonts w:ascii="Century Gothic" w:hAnsi="Century Gothic"/>
                                <w:b/>
                                <w:color w:val="000000" w:themeColor="text1"/>
                                <w:sz w:val="32"/>
                                <w:szCs w:val="32"/>
                              </w:rPr>
                              <w:t xml:space="preserve">WWY (what, when, why) </w:t>
                            </w:r>
                            <w:r w:rsidRPr="00630150">
                              <w:rPr>
                                <w:rFonts w:ascii="Century Gothic" w:hAnsi="Century Gothic"/>
                                <w:color w:val="000000" w:themeColor="text1"/>
                                <w:sz w:val="32"/>
                                <w:szCs w:val="32"/>
                              </w:rPr>
                              <w:t xml:space="preserve">For top band marks always give extra detail about what the movement suggests. For the 12 mark question you must write about both works or constituent features. Give detailed descriptions of the constituent feature and explain the contributions and your interpretations in detail. </w:t>
                            </w:r>
                            <w:r w:rsidRPr="00630150">
                              <w:rPr>
                                <w:rFonts w:ascii="Century Gothic" w:hAnsi="Century Gothic"/>
                                <w:b/>
                                <w:color w:val="000000" w:themeColor="text1"/>
                                <w:sz w:val="32"/>
                                <w:szCs w:val="32"/>
                              </w:rPr>
                              <w:t>Use DIL /DCIL ladders.</w:t>
                            </w:r>
                          </w:p>
                          <w:p w14:paraId="65354AD8"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6.</w:t>
                            </w:r>
                            <w:r w:rsidRPr="00630150">
                              <w:rPr>
                                <w:rFonts w:ascii="Century Gothic" w:hAnsi="Century Gothic"/>
                                <w:color w:val="000000" w:themeColor="text1"/>
                                <w:sz w:val="32"/>
                                <w:szCs w:val="32"/>
                              </w:rPr>
                              <w:tab/>
                              <w:t>When you have finished the paper, read each question carefully. Use all of your time to check the answer against the question. You should never be sat doing nothing.</w:t>
                            </w:r>
                          </w:p>
                          <w:p w14:paraId="48852ACB"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7.</w:t>
                            </w:r>
                            <w:r w:rsidRPr="00630150">
                              <w:rPr>
                                <w:rFonts w:ascii="Century Gothic" w:hAnsi="Century Gothic"/>
                                <w:color w:val="000000" w:themeColor="text1"/>
                                <w:sz w:val="32"/>
                                <w:szCs w:val="32"/>
                              </w:rPr>
                              <w:tab/>
                              <w:t xml:space="preserve">Know what the units are in the course. </w:t>
                            </w:r>
                          </w:p>
                          <w:p w14:paraId="37C77DEC" w14:textId="77777777" w:rsidR="00630150" w:rsidRPr="00630150" w:rsidRDefault="00630150" w:rsidP="00630150">
                            <w:pPr>
                              <w:ind w:left="360"/>
                              <w:jc w:val="both"/>
                              <w:rPr>
                                <w:rFonts w:ascii="Century Gothic" w:hAnsi="Century Gothic"/>
                                <w:b/>
                                <w:color w:val="000000" w:themeColor="text1"/>
                                <w:sz w:val="32"/>
                                <w:szCs w:val="32"/>
                              </w:rPr>
                            </w:pPr>
                            <w:r w:rsidRPr="00630150">
                              <w:rPr>
                                <w:rFonts w:ascii="Century Gothic" w:hAnsi="Century Gothic"/>
                                <w:color w:val="000000" w:themeColor="text1"/>
                                <w:sz w:val="32"/>
                                <w:szCs w:val="32"/>
                              </w:rPr>
                              <w:t>-</w:t>
                            </w:r>
                            <w:r w:rsidRPr="00630150">
                              <w:rPr>
                                <w:rFonts w:ascii="Century Gothic" w:hAnsi="Century Gothic"/>
                                <w:color w:val="000000" w:themeColor="text1"/>
                                <w:sz w:val="32"/>
                                <w:szCs w:val="32"/>
                              </w:rPr>
                              <w:tab/>
                            </w:r>
                            <w:r w:rsidRPr="00630150">
                              <w:rPr>
                                <w:rFonts w:ascii="Century Gothic" w:hAnsi="Century Gothic"/>
                                <w:b/>
                                <w:color w:val="000000" w:themeColor="text1"/>
                                <w:sz w:val="32"/>
                                <w:szCs w:val="32"/>
                              </w:rPr>
                              <w:t xml:space="preserve">Component 1: Solo Set Dances  </w:t>
                            </w:r>
                          </w:p>
                          <w:p w14:paraId="7B3687D8" w14:textId="77777777" w:rsidR="00630150" w:rsidRPr="00630150" w:rsidRDefault="00630150" w:rsidP="00630150">
                            <w:pPr>
                              <w:ind w:left="360"/>
                              <w:jc w:val="both"/>
                              <w:rPr>
                                <w:rFonts w:ascii="Century Gothic" w:hAnsi="Century Gothic"/>
                                <w:b/>
                                <w:color w:val="000000" w:themeColor="text1"/>
                                <w:sz w:val="32"/>
                                <w:szCs w:val="32"/>
                              </w:rPr>
                            </w:pPr>
                            <w:r w:rsidRPr="00630150">
                              <w:rPr>
                                <w:rFonts w:ascii="Century Gothic" w:hAnsi="Century Gothic"/>
                                <w:b/>
                                <w:color w:val="000000" w:themeColor="text1"/>
                                <w:sz w:val="32"/>
                                <w:szCs w:val="32"/>
                              </w:rPr>
                              <w:t>-</w:t>
                            </w:r>
                            <w:r w:rsidRPr="00630150">
                              <w:rPr>
                                <w:rFonts w:ascii="Century Gothic" w:hAnsi="Century Gothic"/>
                                <w:b/>
                                <w:color w:val="000000" w:themeColor="text1"/>
                                <w:sz w:val="32"/>
                                <w:szCs w:val="32"/>
                              </w:rPr>
                              <w:tab/>
                              <w:t>Component 1: Performance in a duo/trio</w:t>
                            </w:r>
                          </w:p>
                          <w:p w14:paraId="760663C0" w14:textId="77777777" w:rsidR="00630150" w:rsidRPr="00630150" w:rsidRDefault="00630150" w:rsidP="00630150">
                            <w:pPr>
                              <w:ind w:left="360"/>
                              <w:jc w:val="both"/>
                              <w:rPr>
                                <w:rFonts w:ascii="Century Gothic" w:hAnsi="Century Gothic"/>
                                <w:b/>
                                <w:color w:val="000000" w:themeColor="text1"/>
                                <w:sz w:val="32"/>
                                <w:szCs w:val="32"/>
                              </w:rPr>
                            </w:pPr>
                            <w:r w:rsidRPr="00630150">
                              <w:rPr>
                                <w:rFonts w:ascii="Century Gothic" w:hAnsi="Century Gothic"/>
                                <w:b/>
                                <w:color w:val="000000" w:themeColor="text1"/>
                                <w:sz w:val="32"/>
                                <w:szCs w:val="32"/>
                              </w:rPr>
                              <w:t>-</w:t>
                            </w:r>
                            <w:r w:rsidRPr="00630150">
                              <w:rPr>
                                <w:rFonts w:ascii="Century Gothic" w:hAnsi="Century Gothic"/>
                                <w:b/>
                                <w:color w:val="000000" w:themeColor="text1"/>
                                <w:sz w:val="32"/>
                                <w:szCs w:val="32"/>
                              </w:rPr>
                              <w:tab/>
                              <w:t>Component 1: Choreography</w:t>
                            </w:r>
                          </w:p>
                          <w:p w14:paraId="6E2DA75F"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8.</w:t>
                            </w:r>
                            <w:r w:rsidRPr="00630150">
                              <w:rPr>
                                <w:rFonts w:ascii="Century Gothic" w:hAnsi="Century Gothic"/>
                                <w:color w:val="000000" w:themeColor="text1"/>
                                <w:sz w:val="32"/>
                                <w:szCs w:val="32"/>
                              </w:rPr>
                              <w:tab/>
                            </w:r>
                            <w:r w:rsidRPr="00630150">
                              <w:rPr>
                                <w:rFonts w:ascii="Century Gothic" w:hAnsi="Century Gothic"/>
                                <w:b/>
                                <w:color w:val="000000" w:themeColor="text1"/>
                                <w:sz w:val="32"/>
                                <w:szCs w:val="32"/>
                              </w:rPr>
                              <w:t>You can lie</w:t>
                            </w:r>
                            <w:r w:rsidRPr="00630150">
                              <w:rPr>
                                <w:rFonts w:ascii="Century Gothic" w:hAnsi="Century Gothic"/>
                                <w:color w:val="000000" w:themeColor="text1"/>
                                <w:sz w:val="32"/>
                                <w:szCs w:val="32"/>
                              </w:rPr>
                              <w:t xml:space="preserve"> in an exam if it helps you answer your question – the examiner doesn’t know what we do or what your choreography/performance piece looks like!</w:t>
                            </w:r>
                          </w:p>
                          <w:p w14:paraId="687AD3A2"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9.</w:t>
                            </w:r>
                            <w:r w:rsidRPr="00630150">
                              <w:rPr>
                                <w:rFonts w:ascii="Century Gothic" w:hAnsi="Century Gothic"/>
                                <w:color w:val="000000" w:themeColor="text1"/>
                                <w:sz w:val="32"/>
                                <w:szCs w:val="32"/>
                              </w:rPr>
                              <w:tab/>
                              <w:t xml:space="preserve"> </w:t>
                            </w:r>
                            <w:r w:rsidRPr="00630150">
                              <w:rPr>
                                <w:rFonts w:ascii="Century Gothic" w:hAnsi="Century Gothic"/>
                                <w:b/>
                                <w:color w:val="000000" w:themeColor="text1"/>
                                <w:sz w:val="32"/>
                                <w:szCs w:val="32"/>
                              </w:rPr>
                              <w:t>Create a revision timetable!!</w:t>
                            </w:r>
                          </w:p>
                          <w:p w14:paraId="4B15CBE3" w14:textId="77777777" w:rsidR="00630150" w:rsidRPr="00630150" w:rsidRDefault="00630150" w:rsidP="00630150">
                            <w:pPr>
                              <w:ind w:left="360"/>
                              <w:jc w:val="both"/>
                              <w:rPr>
                                <w:sz w:val="32"/>
                                <w:szCs w:val="32"/>
                              </w:rPr>
                            </w:pPr>
                            <w:r w:rsidRPr="00630150">
                              <w:rPr>
                                <w:rFonts w:ascii="Century Gothic" w:hAnsi="Century Gothic"/>
                                <w:color w:val="000000" w:themeColor="text1"/>
                                <w:sz w:val="32"/>
                                <w:szCs w:val="32"/>
                              </w:rPr>
                              <w:t>10.</w:t>
                            </w:r>
                            <w:r w:rsidRPr="00630150">
                              <w:rPr>
                                <w:rFonts w:ascii="Century Gothic" w:hAnsi="Century Gothic"/>
                                <w:color w:val="000000" w:themeColor="text1"/>
                                <w:sz w:val="32"/>
                                <w:szCs w:val="32"/>
                              </w:rPr>
                              <w:tab/>
                            </w:r>
                            <w:r w:rsidRPr="00630150">
                              <w:rPr>
                                <w:rFonts w:ascii="Century Gothic" w:hAnsi="Century Gothic"/>
                                <w:b/>
                                <w:color w:val="FF0000"/>
                                <w:sz w:val="32"/>
                                <w:szCs w:val="32"/>
                                <w:u w:val="single"/>
                              </w:rPr>
                              <w:t>Failing to prepare is preparing to fail.</w:t>
                            </w:r>
                            <w:r w:rsidRPr="00630150">
                              <w:rPr>
                                <w:rFonts w:ascii="Century Gothic" w:hAnsi="Century Gothic"/>
                                <w:color w:val="FF0000"/>
                                <w:sz w:val="32"/>
                                <w:szCs w:val="32"/>
                              </w:rPr>
                              <w:t xml:space="preserve"> </w:t>
                            </w:r>
                            <w:r w:rsidRPr="00630150">
                              <w:rPr>
                                <w:rFonts w:ascii="Century Gothic" w:hAnsi="Century Gothic"/>
                                <w:color w:val="000000" w:themeColor="text1"/>
                                <w:sz w:val="32"/>
                                <w:szCs w:val="32"/>
                              </w:rPr>
                              <w:t xml:space="preserve">Make sure you revise at home, </w:t>
                            </w:r>
                            <w:r w:rsidRPr="00630150">
                              <w:rPr>
                                <w:rFonts w:ascii="Century Gothic" w:hAnsi="Century Gothic"/>
                                <w:b/>
                                <w:color w:val="000000" w:themeColor="text1"/>
                                <w:sz w:val="32"/>
                                <w:szCs w:val="32"/>
                              </w:rPr>
                              <w:t>attend all support and intervention</w:t>
                            </w:r>
                            <w:r w:rsidRPr="00630150">
                              <w:rPr>
                                <w:rFonts w:ascii="Century Gothic" w:hAnsi="Century Gothic"/>
                                <w:color w:val="000000" w:themeColor="text1"/>
                                <w:sz w:val="32"/>
                                <w:szCs w:val="32"/>
                              </w:rPr>
                              <w:t xml:space="preserve"> and ask for help.</w:t>
                            </w:r>
                            <w:r w:rsidRPr="00630150">
                              <w:rPr>
                                <w:sz w:val="32"/>
                                <w:szCs w:val="32"/>
                              </w:rPr>
                              <w:t xml:space="preserve"> </w:t>
                            </w:r>
                          </w:p>
                          <w:p w14:paraId="1E3B9BBC" w14:textId="77777777" w:rsidR="00630150" w:rsidRPr="00630150" w:rsidRDefault="00630150" w:rsidP="00630150">
                            <w:pPr>
                              <w:ind w:left="360"/>
                              <w:jc w:val="center"/>
                              <w:rPr>
                                <w:sz w:val="32"/>
                                <w:szCs w:val="32"/>
                              </w:rPr>
                            </w:pPr>
                          </w:p>
                          <w:p w14:paraId="6FD22DB9" w14:textId="77777777" w:rsidR="00630150" w:rsidRPr="00630150" w:rsidRDefault="00630150" w:rsidP="00630150">
                            <w:pPr>
                              <w:ind w:left="360"/>
                              <w:jc w:val="center"/>
                              <w:rPr>
                                <w:rFonts w:ascii="Century Gothic" w:hAnsi="Century Gothic"/>
                                <w:color w:val="000000" w:themeColor="text1"/>
                                <w:sz w:val="32"/>
                                <w:szCs w:val="32"/>
                              </w:rPr>
                            </w:pPr>
                            <w:r w:rsidRPr="00630150">
                              <w:rPr>
                                <w:noProof/>
                                <w:sz w:val="32"/>
                                <w:szCs w:val="32"/>
                                <w:lang w:eastAsia="en-GB"/>
                              </w:rPr>
                              <w:drawing>
                                <wp:inline distT="0" distB="0" distL="0" distR="0" wp14:anchorId="6D30F569" wp14:editId="0A43A9DE">
                                  <wp:extent cx="2177104" cy="1137037"/>
                                  <wp:effectExtent l="0" t="0" r="0" b="6350"/>
                                  <wp:docPr id="52" name="Picture 52" descr="Image result for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vis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2329" cy="11502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5410C" id="Text Box 51" o:spid="_x0000_s1027" type="#_x0000_t202" style="position:absolute;margin-left:470.8pt;margin-top:1.5pt;width:522pt;height:765.8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" filled="f" strokecolor="windowText">
                <v:textbox>
                  <w:txbxContent>
                    <w:p w14:paraId="0B0415F6" w14:textId="77777777" w:rsidR="00630150" w:rsidRPr="00630150" w:rsidRDefault="00630150" w:rsidP="00630150">
                      <w:pPr>
                        <w:ind w:left="360"/>
                        <w:jc w:val="center"/>
                        <w:rPr>
                          <w:rFonts w:ascii="Century Gothic" w:hAnsi="Century Gothic"/>
                          <w:b/>
                          <w:color w:val="000000" w:themeColor="text1"/>
                          <w:sz w:val="32"/>
                          <w:szCs w:val="32"/>
                        </w:rPr>
                      </w:pPr>
                      <w:r w:rsidRPr="00630150">
                        <w:rPr>
                          <w:rFonts w:ascii="Century Gothic" w:hAnsi="Century Gothic"/>
                          <w:b/>
                          <w:color w:val="000000" w:themeColor="text1"/>
                          <w:sz w:val="32"/>
                          <w:szCs w:val="32"/>
                        </w:rPr>
                        <w:t>Top Ten Exam Tips</w:t>
                      </w:r>
                    </w:p>
                    <w:p w14:paraId="36CB3EA8"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1.</w:t>
                      </w:r>
                      <w:r w:rsidRPr="00630150">
                        <w:rPr>
                          <w:rFonts w:ascii="Century Gothic" w:hAnsi="Century Gothic"/>
                          <w:color w:val="000000" w:themeColor="text1"/>
                          <w:sz w:val="32"/>
                          <w:szCs w:val="32"/>
                        </w:rPr>
                        <w:tab/>
                        <w:t xml:space="preserve">Read the whole paper before answering any questions. </w:t>
                      </w:r>
                    </w:p>
                    <w:p w14:paraId="2E2F8707"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2.</w:t>
                      </w:r>
                      <w:r w:rsidRPr="00630150">
                        <w:rPr>
                          <w:rFonts w:ascii="Century Gothic" w:hAnsi="Century Gothic"/>
                          <w:color w:val="000000" w:themeColor="text1"/>
                          <w:sz w:val="32"/>
                          <w:szCs w:val="32"/>
                        </w:rPr>
                        <w:tab/>
                        <w:t xml:space="preserve">Understand the command words: </w:t>
                      </w:r>
                      <w:r w:rsidRPr="00630150">
                        <w:rPr>
                          <w:rFonts w:ascii="Century Gothic" w:hAnsi="Century Gothic"/>
                          <w:b/>
                          <w:color w:val="000000" w:themeColor="text1"/>
                          <w:sz w:val="32"/>
                          <w:szCs w:val="32"/>
                        </w:rPr>
                        <w:t>IDENTIFY, DESCRIBE, EXPLAIN, COMPARE</w:t>
                      </w:r>
                      <w:r w:rsidRPr="00630150">
                        <w:rPr>
                          <w:rFonts w:ascii="Century Gothic" w:hAnsi="Century Gothic"/>
                          <w:color w:val="000000" w:themeColor="text1"/>
                          <w:sz w:val="32"/>
                          <w:szCs w:val="32"/>
                        </w:rPr>
                        <w:t xml:space="preserve">. Only do what it asks you to do. </w:t>
                      </w:r>
                      <w:r w:rsidRPr="00630150">
                        <w:rPr>
                          <w:rFonts w:ascii="Century Gothic" w:hAnsi="Century Gothic"/>
                          <w:color w:val="000000" w:themeColor="text1"/>
                          <w:sz w:val="32"/>
                          <w:szCs w:val="32"/>
                          <w:u w:val="single"/>
                        </w:rPr>
                        <w:t>Underline</w:t>
                      </w:r>
                      <w:r w:rsidRPr="00630150">
                        <w:rPr>
                          <w:rFonts w:ascii="Century Gothic" w:hAnsi="Century Gothic"/>
                          <w:color w:val="000000" w:themeColor="text1"/>
                          <w:sz w:val="32"/>
                          <w:szCs w:val="32"/>
                        </w:rPr>
                        <w:t xml:space="preserve"> these key words.</w:t>
                      </w:r>
                    </w:p>
                    <w:p w14:paraId="705BE2C5" w14:textId="77777777" w:rsidR="00630150" w:rsidRPr="00630150" w:rsidRDefault="00630150" w:rsidP="00630150">
                      <w:pPr>
                        <w:ind w:left="360"/>
                        <w:jc w:val="both"/>
                        <w:rPr>
                          <w:rFonts w:ascii="Century Gothic" w:hAnsi="Century Gothic"/>
                          <w:b/>
                          <w:color w:val="000000" w:themeColor="text1"/>
                          <w:sz w:val="32"/>
                          <w:szCs w:val="32"/>
                        </w:rPr>
                      </w:pPr>
                      <w:r w:rsidRPr="00630150">
                        <w:rPr>
                          <w:rFonts w:ascii="Century Gothic" w:hAnsi="Century Gothic"/>
                          <w:color w:val="000000" w:themeColor="text1"/>
                          <w:sz w:val="32"/>
                          <w:szCs w:val="32"/>
                        </w:rPr>
                        <w:t>3.</w:t>
                      </w:r>
                      <w:r w:rsidRPr="00630150">
                        <w:rPr>
                          <w:rFonts w:ascii="Century Gothic" w:hAnsi="Century Gothic"/>
                          <w:color w:val="000000" w:themeColor="text1"/>
                          <w:sz w:val="32"/>
                          <w:szCs w:val="32"/>
                        </w:rPr>
                        <w:tab/>
                        <w:t xml:space="preserve">Make sure you answer about the correct constituent feature. </w:t>
                      </w:r>
                      <w:r w:rsidRPr="00630150">
                        <w:rPr>
                          <w:rFonts w:ascii="Century Gothic" w:hAnsi="Century Gothic"/>
                          <w:b/>
                          <w:color w:val="000000" w:themeColor="text1"/>
                          <w:sz w:val="32"/>
                          <w:szCs w:val="32"/>
                        </w:rPr>
                        <w:t xml:space="preserve">Do not write about costume if it asks you about lighting. </w:t>
                      </w:r>
                      <w:r w:rsidRPr="00630150">
                        <w:rPr>
                          <w:rFonts w:ascii="Century Gothic" w:hAnsi="Century Gothic"/>
                          <w:b/>
                          <w:color w:val="FF0000"/>
                          <w:sz w:val="32"/>
                          <w:szCs w:val="32"/>
                        </w:rPr>
                        <w:t>No marks given!</w:t>
                      </w:r>
                    </w:p>
                    <w:p w14:paraId="1017877F"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4.</w:t>
                      </w:r>
                      <w:r w:rsidRPr="00630150">
                        <w:rPr>
                          <w:rFonts w:ascii="Century Gothic" w:hAnsi="Century Gothic"/>
                          <w:color w:val="000000" w:themeColor="text1"/>
                          <w:sz w:val="32"/>
                          <w:szCs w:val="32"/>
                        </w:rPr>
                        <w:tab/>
                        <w:t xml:space="preserve">Look for how many marks the question is worth </w:t>
                      </w:r>
                    </w:p>
                    <w:p w14:paraId="71B5C436"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5.</w:t>
                      </w:r>
                      <w:r w:rsidRPr="00630150">
                        <w:rPr>
                          <w:rFonts w:ascii="Century Gothic" w:hAnsi="Century Gothic"/>
                          <w:color w:val="000000" w:themeColor="text1"/>
                          <w:sz w:val="32"/>
                          <w:szCs w:val="32"/>
                        </w:rPr>
                        <w:tab/>
                        <w:t xml:space="preserve">For the 6 mark questions: </w:t>
                      </w:r>
                      <w:r w:rsidRPr="00630150">
                        <w:rPr>
                          <w:rFonts w:ascii="Century Gothic" w:hAnsi="Century Gothic"/>
                          <w:b/>
                          <w:color w:val="000000" w:themeColor="text1"/>
                          <w:sz w:val="32"/>
                          <w:szCs w:val="32"/>
                        </w:rPr>
                        <w:t xml:space="preserve">WWY (what, when, why) </w:t>
                      </w:r>
                      <w:r w:rsidRPr="00630150">
                        <w:rPr>
                          <w:rFonts w:ascii="Century Gothic" w:hAnsi="Century Gothic"/>
                          <w:color w:val="000000" w:themeColor="text1"/>
                          <w:sz w:val="32"/>
                          <w:szCs w:val="32"/>
                        </w:rPr>
                        <w:t xml:space="preserve">For top band marks always give extra detail about what the movement suggests. For the 12 mark question you must write about both works or constituent features. Give detailed descriptions of the constituent feature and explain the contributions and your interpretations in detail. </w:t>
                      </w:r>
                      <w:r w:rsidRPr="00630150">
                        <w:rPr>
                          <w:rFonts w:ascii="Century Gothic" w:hAnsi="Century Gothic"/>
                          <w:b/>
                          <w:color w:val="000000" w:themeColor="text1"/>
                          <w:sz w:val="32"/>
                          <w:szCs w:val="32"/>
                        </w:rPr>
                        <w:t>Use DIL /DCIL ladders.</w:t>
                      </w:r>
                    </w:p>
                    <w:p w14:paraId="65354AD8"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6.</w:t>
                      </w:r>
                      <w:r w:rsidRPr="00630150">
                        <w:rPr>
                          <w:rFonts w:ascii="Century Gothic" w:hAnsi="Century Gothic"/>
                          <w:color w:val="000000" w:themeColor="text1"/>
                          <w:sz w:val="32"/>
                          <w:szCs w:val="32"/>
                        </w:rPr>
                        <w:tab/>
                        <w:t>When you have finished the paper, read each question carefully. Use all of your time to check the answer against the question. You should never be sat doing nothing.</w:t>
                      </w:r>
                    </w:p>
                    <w:p w14:paraId="48852ACB"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7.</w:t>
                      </w:r>
                      <w:r w:rsidRPr="00630150">
                        <w:rPr>
                          <w:rFonts w:ascii="Century Gothic" w:hAnsi="Century Gothic"/>
                          <w:color w:val="000000" w:themeColor="text1"/>
                          <w:sz w:val="32"/>
                          <w:szCs w:val="32"/>
                        </w:rPr>
                        <w:tab/>
                        <w:t xml:space="preserve">Know what the units are in the course. </w:t>
                      </w:r>
                    </w:p>
                    <w:p w14:paraId="37C77DEC" w14:textId="77777777" w:rsidR="00630150" w:rsidRPr="00630150" w:rsidRDefault="00630150" w:rsidP="00630150">
                      <w:pPr>
                        <w:ind w:left="360"/>
                        <w:jc w:val="both"/>
                        <w:rPr>
                          <w:rFonts w:ascii="Century Gothic" w:hAnsi="Century Gothic"/>
                          <w:b/>
                          <w:color w:val="000000" w:themeColor="text1"/>
                          <w:sz w:val="32"/>
                          <w:szCs w:val="32"/>
                        </w:rPr>
                      </w:pPr>
                      <w:r w:rsidRPr="00630150">
                        <w:rPr>
                          <w:rFonts w:ascii="Century Gothic" w:hAnsi="Century Gothic"/>
                          <w:color w:val="000000" w:themeColor="text1"/>
                          <w:sz w:val="32"/>
                          <w:szCs w:val="32"/>
                        </w:rPr>
                        <w:t>-</w:t>
                      </w:r>
                      <w:r w:rsidRPr="00630150">
                        <w:rPr>
                          <w:rFonts w:ascii="Century Gothic" w:hAnsi="Century Gothic"/>
                          <w:color w:val="000000" w:themeColor="text1"/>
                          <w:sz w:val="32"/>
                          <w:szCs w:val="32"/>
                        </w:rPr>
                        <w:tab/>
                      </w:r>
                      <w:r w:rsidRPr="00630150">
                        <w:rPr>
                          <w:rFonts w:ascii="Century Gothic" w:hAnsi="Century Gothic"/>
                          <w:b/>
                          <w:color w:val="000000" w:themeColor="text1"/>
                          <w:sz w:val="32"/>
                          <w:szCs w:val="32"/>
                        </w:rPr>
                        <w:t xml:space="preserve">Component 1: Solo Set Dances  </w:t>
                      </w:r>
                    </w:p>
                    <w:p w14:paraId="7B3687D8" w14:textId="77777777" w:rsidR="00630150" w:rsidRPr="00630150" w:rsidRDefault="00630150" w:rsidP="00630150">
                      <w:pPr>
                        <w:ind w:left="360"/>
                        <w:jc w:val="both"/>
                        <w:rPr>
                          <w:rFonts w:ascii="Century Gothic" w:hAnsi="Century Gothic"/>
                          <w:b/>
                          <w:color w:val="000000" w:themeColor="text1"/>
                          <w:sz w:val="32"/>
                          <w:szCs w:val="32"/>
                        </w:rPr>
                      </w:pPr>
                      <w:r w:rsidRPr="00630150">
                        <w:rPr>
                          <w:rFonts w:ascii="Century Gothic" w:hAnsi="Century Gothic"/>
                          <w:b/>
                          <w:color w:val="000000" w:themeColor="text1"/>
                          <w:sz w:val="32"/>
                          <w:szCs w:val="32"/>
                        </w:rPr>
                        <w:t>-</w:t>
                      </w:r>
                      <w:r w:rsidRPr="00630150">
                        <w:rPr>
                          <w:rFonts w:ascii="Century Gothic" w:hAnsi="Century Gothic"/>
                          <w:b/>
                          <w:color w:val="000000" w:themeColor="text1"/>
                          <w:sz w:val="32"/>
                          <w:szCs w:val="32"/>
                        </w:rPr>
                        <w:tab/>
                        <w:t>Component 1: Performance in a duo/trio</w:t>
                      </w:r>
                    </w:p>
                    <w:p w14:paraId="760663C0" w14:textId="77777777" w:rsidR="00630150" w:rsidRPr="00630150" w:rsidRDefault="00630150" w:rsidP="00630150">
                      <w:pPr>
                        <w:ind w:left="360"/>
                        <w:jc w:val="both"/>
                        <w:rPr>
                          <w:rFonts w:ascii="Century Gothic" w:hAnsi="Century Gothic"/>
                          <w:b/>
                          <w:color w:val="000000" w:themeColor="text1"/>
                          <w:sz w:val="32"/>
                          <w:szCs w:val="32"/>
                        </w:rPr>
                      </w:pPr>
                      <w:r w:rsidRPr="00630150">
                        <w:rPr>
                          <w:rFonts w:ascii="Century Gothic" w:hAnsi="Century Gothic"/>
                          <w:b/>
                          <w:color w:val="000000" w:themeColor="text1"/>
                          <w:sz w:val="32"/>
                          <w:szCs w:val="32"/>
                        </w:rPr>
                        <w:t>-</w:t>
                      </w:r>
                      <w:r w:rsidRPr="00630150">
                        <w:rPr>
                          <w:rFonts w:ascii="Century Gothic" w:hAnsi="Century Gothic"/>
                          <w:b/>
                          <w:color w:val="000000" w:themeColor="text1"/>
                          <w:sz w:val="32"/>
                          <w:szCs w:val="32"/>
                        </w:rPr>
                        <w:tab/>
                        <w:t>Component 1: Choreography</w:t>
                      </w:r>
                    </w:p>
                    <w:p w14:paraId="6E2DA75F"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8.</w:t>
                      </w:r>
                      <w:r w:rsidRPr="00630150">
                        <w:rPr>
                          <w:rFonts w:ascii="Century Gothic" w:hAnsi="Century Gothic"/>
                          <w:color w:val="000000" w:themeColor="text1"/>
                          <w:sz w:val="32"/>
                          <w:szCs w:val="32"/>
                        </w:rPr>
                        <w:tab/>
                      </w:r>
                      <w:r w:rsidRPr="00630150">
                        <w:rPr>
                          <w:rFonts w:ascii="Century Gothic" w:hAnsi="Century Gothic"/>
                          <w:b/>
                          <w:color w:val="000000" w:themeColor="text1"/>
                          <w:sz w:val="32"/>
                          <w:szCs w:val="32"/>
                        </w:rPr>
                        <w:t>You can lie</w:t>
                      </w:r>
                      <w:r w:rsidRPr="00630150">
                        <w:rPr>
                          <w:rFonts w:ascii="Century Gothic" w:hAnsi="Century Gothic"/>
                          <w:color w:val="000000" w:themeColor="text1"/>
                          <w:sz w:val="32"/>
                          <w:szCs w:val="32"/>
                        </w:rPr>
                        <w:t xml:space="preserve"> in an exam if it helps you answer your question – the examiner doesn’t know what we do or what your choreography/performance piece looks like!</w:t>
                      </w:r>
                    </w:p>
                    <w:p w14:paraId="687AD3A2" w14:textId="77777777" w:rsidR="00630150" w:rsidRPr="00630150" w:rsidRDefault="00630150" w:rsidP="00630150">
                      <w:pPr>
                        <w:ind w:left="360"/>
                        <w:jc w:val="both"/>
                        <w:rPr>
                          <w:rFonts w:ascii="Century Gothic" w:hAnsi="Century Gothic"/>
                          <w:color w:val="000000" w:themeColor="text1"/>
                          <w:sz w:val="32"/>
                          <w:szCs w:val="32"/>
                        </w:rPr>
                      </w:pPr>
                      <w:r w:rsidRPr="00630150">
                        <w:rPr>
                          <w:rFonts w:ascii="Century Gothic" w:hAnsi="Century Gothic"/>
                          <w:color w:val="000000" w:themeColor="text1"/>
                          <w:sz w:val="32"/>
                          <w:szCs w:val="32"/>
                        </w:rPr>
                        <w:t>9.</w:t>
                      </w:r>
                      <w:r w:rsidRPr="00630150">
                        <w:rPr>
                          <w:rFonts w:ascii="Century Gothic" w:hAnsi="Century Gothic"/>
                          <w:color w:val="000000" w:themeColor="text1"/>
                          <w:sz w:val="32"/>
                          <w:szCs w:val="32"/>
                        </w:rPr>
                        <w:tab/>
                        <w:t xml:space="preserve"> </w:t>
                      </w:r>
                      <w:r w:rsidRPr="00630150">
                        <w:rPr>
                          <w:rFonts w:ascii="Century Gothic" w:hAnsi="Century Gothic"/>
                          <w:b/>
                          <w:color w:val="000000" w:themeColor="text1"/>
                          <w:sz w:val="32"/>
                          <w:szCs w:val="32"/>
                        </w:rPr>
                        <w:t>Create a revision timetable!!</w:t>
                      </w:r>
                    </w:p>
                    <w:p w14:paraId="4B15CBE3" w14:textId="77777777" w:rsidR="00630150" w:rsidRPr="00630150" w:rsidRDefault="00630150" w:rsidP="00630150">
                      <w:pPr>
                        <w:ind w:left="360"/>
                        <w:jc w:val="both"/>
                        <w:rPr>
                          <w:sz w:val="32"/>
                          <w:szCs w:val="32"/>
                        </w:rPr>
                      </w:pPr>
                      <w:r w:rsidRPr="00630150">
                        <w:rPr>
                          <w:rFonts w:ascii="Century Gothic" w:hAnsi="Century Gothic"/>
                          <w:color w:val="000000" w:themeColor="text1"/>
                          <w:sz w:val="32"/>
                          <w:szCs w:val="32"/>
                        </w:rPr>
                        <w:t>10.</w:t>
                      </w:r>
                      <w:r w:rsidRPr="00630150">
                        <w:rPr>
                          <w:rFonts w:ascii="Century Gothic" w:hAnsi="Century Gothic"/>
                          <w:color w:val="000000" w:themeColor="text1"/>
                          <w:sz w:val="32"/>
                          <w:szCs w:val="32"/>
                        </w:rPr>
                        <w:tab/>
                      </w:r>
                      <w:r w:rsidRPr="00630150">
                        <w:rPr>
                          <w:rFonts w:ascii="Century Gothic" w:hAnsi="Century Gothic"/>
                          <w:b/>
                          <w:color w:val="FF0000"/>
                          <w:sz w:val="32"/>
                          <w:szCs w:val="32"/>
                          <w:u w:val="single"/>
                        </w:rPr>
                        <w:t>Failing to prepare is preparing to fail.</w:t>
                      </w:r>
                      <w:r w:rsidRPr="00630150">
                        <w:rPr>
                          <w:rFonts w:ascii="Century Gothic" w:hAnsi="Century Gothic"/>
                          <w:color w:val="FF0000"/>
                          <w:sz w:val="32"/>
                          <w:szCs w:val="32"/>
                        </w:rPr>
                        <w:t xml:space="preserve"> </w:t>
                      </w:r>
                      <w:r w:rsidRPr="00630150">
                        <w:rPr>
                          <w:rFonts w:ascii="Century Gothic" w:hAnsi="Century Gothic"/>
                          <w:color w:val="000000" w:themeColor="text1"/>
                          <w:sz w:val="32"/>
                          <w:szCs w:val="32"/>
                        </w:rPr>
                        <w:t xml:space="preserve">Make sure you revise at home, </w:t>
                      </w:r>
                      <w:r w:rsidRPr="00630150">
                        <w:rPr>
                          <w:rFonts w:ascii="Century Gothic" w:hAnsi="Century Gothic"/>
                          <w:b/>
                          <w:color w:val="000000" w:themeColor="text1"/>
                          <w:sz w:val="32"/>
                          <w:szCs w:val="32"/>
                        </w:rPr>
                        <w:t>attend all support and intervention</w:t>
                      </w:r>
                      <w:r w:rsidRPr="00630150">
                        <w:rPr>
                          <w:rFonts w:ascii="Century Gothic" w:hAnsi="Century Gothic"/>
                          <w:color w:val="000000" w:themeColor="text1"/>
                          <w:sz w:val="32"/>
                          <w:szCs w:val="32"/>
                        </w:rPr>
                        <w:t xml:space="preserve"> and ask for help.</w:t>
                      </w:r>
                      <w:r w:rsidRPr="00630150">
                        <w:rPr>
                          <w:sz w:val="32"/>
                          <w:szCs w:val="32"/>
                        </w:rPr>
                        <w:t xml:space="preserve"> </w:t>
                      </w:r>
                    </w:p>
                    <w:p w14:paraId="1E3B9BBC" w14:textId="77777777" w:rsidR="00630150" w:rsidRPr="00630150" w:rsidRDefault="00630150" w:rsidP="00630150">
                      <w:pPr>
                        <w:ind w:left="360"/>
                        <w:jc w:val="center"/>
                        <w:rPr>
                          <w:sz w:val="32"/>
                          <w:szCs w:val="32"/>
                        </w:rPr>
                      </w:pPr>
                    </w:p>
                    <w:p w14:paraId="6FD22DB9" w14:textId="77777777" w:rsidR="00630150" w:rsidRPr="00630150" w:rsidRDefault="00630150" w:rsidP="00630150">
                      <w:pPr>
                        <w:ind w:left="360"/>
                        <w:jc w:val="center"/>
                        <w:rPr>
                          <w:rFonts w:ascii="Century Gothic" w:hAnsi="Century Gothic"/>
                          <w:color w:val="000000" w:themeColor="text1"/>
                          <w:sz w:val="32"/>
                          <w:szCs w:val="32"/>
                        </w:rPr>
                      </w:pPr>
                      <w:r w:rsidRPr="00630150">
                        <w:rPr>
                          <w:noProof/>
                          <w:sz w:val="32"/>
                          <w:szCs w:val="32"/>
                          <w:lang w:eastAsia="en-GB"/>
                        </w:rPr>
                        <w:drawing>
                          <wp:inline distT="0" distB="0" distL="0" distR="0" wp14:anchorId="6D30F569" wp14:editId="0A43A9DE">
                            <wp:extent cx="2177104" cy="1137037"/>
                            <wp:effectExtent l="0" t="0" r="0" b="6350"/>
                            <wp:docPr id="52" name="Picture 52" descr="Image result for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vis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2329" cy="1150211"/>
                                    </a:xfrm>
                                    <a:prstGeom prst="rect">
                                      <a:avLst/>
                                    </a:prstGeom>
                                    <a:noFill/>
                                    <a:ln>
                                      <a:noFill/>
                                    </a:ln>
                                  </pic:spPr>
                                </pic:pic>
                              </a:graphicData>
                            </a:graphic>
                          </wp:inline>
                        </w:drawing>
                      </w:r>
                    </w:p>
                  </w:txbxContent>
                </v:textbox>
                <w10:wrap type="square" anchorx="margin"/>
              </v:shape>
            </w:pict>
          </mc:Fallback>
        </mc:AlternateContent>
      </w:r>
    </w:p>
    <w:p w14:paraId="4DA5AD56" w14:textId="6BBBE122" w:rsidR="001F1E59" w:rsidRDefault="001F1E59" w:rsidP="001F1E59">
      <w:r>
        <w:rPr>
          <w:noProof/>
          <w:lang w:eastAsia="en-GB"/>
        </w:rPr>
        <w:lastRenderedPageBreak/>
        <mc:AlternateContent>
          <mc:Choice Requires="wps">
            <w:drawing>
              <wp:anchor distT="0" distB="0" distL="114300" distR="114300" simplePos="0" relativeHeight="251663360" behindDoc="0" locked="0" layoutInCell="1" allowOverlap="1" wp14:anchorId="33273F17" wp14:editId="6F107CBE">
                <wp:simplePos x="0" y="0"/>
                <wp:positionH relativeFrom="margin">
                  <wp:align>right</wp:align>
                </wp:positionH>
                <wp:positionV relativeFrom="paragraph">
                  <wp:posOffset>0</wp:posOffset>
                </wp:positionV>
                <wp:extent cx="6686550" cy="9737725"/>
                <wp:effectExtent l="0" t="0" r="19050" b="15875"/>
                <wp:wrapSquare wrapText="bothSides"/>
                <wp:docPr id="3" name="Text Box 3"/>
                <wp:cNvGraphicFramePr/>
                <a:graphic xmlns:a="http://schemas.openxmlformats.org/drawingml/2006/main">
                  <a:graphicData uri="http://schemas.microsoft.com/office/word/2010/wordprocessingShape">
                    <wps:wsp>
                      <wps:cNvSpPr txBox="1"/>
                      <wps:spPr>
                        <a:xfrm>
                          <a:off x="0" y="0"/>
                          <a:ext cx="6686550" cy="9737725"/>
                        </a:xfrm>
                        <a:prstGeom prst="rect">
                          <a:avLst/>
                        </a:prstGeom>
                        <a:solidFill>
                          <a:srgbClr val="FF6699"/>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id="6">
                        <w:txbxContent>
                          <w:p w14:paraId="1A87E8C2" w14:textId="77777777" w:rsidR="00584578" w:rsidRPr="00076459" w:rsidRDefault="00584578" w:rsidP="001F1E59">
                            <w:pPr>
                              <w:jc w:val="center"/>
                              <w:rPr>
                                <w:color w:val="000000" w:themeColor="text1"/>
                                <w:sz w:val="22"/>
                                <w:u w:val="single"/>
                              </w:rPr>
                            </w:pPr>
                            <w:r w:rsidRPr="00076459">
                              <w:rPr>
                                <w:color w:val="000000" w:themeColor="text1"/>
                                <w:sz w:val="22"/>
                                <w:u w:val="single"/>
                              </w:rPr>
                              <w:t>A Linha Curva</w:t>
                            </w:r>
                          </w:p>
                          <w:p w14:paraId="6AF91CC9" w14:textId="77777777" w:rsidR="00584578" w:rsidRPr="00076459" w:rsidRDefault="00584578" w:rsidP="001F1E59">
                            <w:pPr>
                              <w:jc w:val="center"/>
                              <w:rPr>
                                <w:b/>
                                <w:color w:val="000000" w:themeColor="text1"/>
                                <w:sz w:val="22"/>
                                <w:u w:val="single"/>
                              </w:rPr>
                            </w:pPr>
                            <w:r w:rsidRPr="00076459">
                              <w:rPr>
                                <w:b/>
                                <w:color w:val="000000" w:themeColor="text1"/>
                                <w:sz w:val="22"/>
                                <w:u w:val="single"/>
                              </w:rPr>
                              <w:t xml:space="preserve">Costume </w:t>
                            </w:r>
                          </w:p>
                          <w:p w14:paraId="71D241B4" w14:textId="77777777" w:rsidR="00584578" w:rsidRPr="00076459" w:rsidRDefault="00584578" w:rsidP="001F1E59">
                            <w:pPr>
                              <w:jc w:val="center"/>
                              <w:rPr>
                                <w:color w:val="000000" w:themeColor="text1"/>
                                <w:sz w:val="22"/>
                                <w:u w:val="single"/>
                              </w:rPr>
                            </w:pPr>
                          </w:p>
                          <w:p w14:paraId="2A2F8BCE" w14:textId="77777777" w:rsidR="00584578" w:rsidRPr="00584578" w:rsidRDefault="00584578" w:rsidP="001F1E59">
                            <w:pPr>
                              <w:rPr>
                                <w:color w:val="000000" w:themeColor="text1"/>
                                <w:sz w:val="28"/>
                                <w:szCs w:val="28"/>
                              </w:rPr>
                            </w:pPr>
                            <w:r w:rsidRPr="00584578">
                              <w:rPr>
                                <w:b/>
                                <w:color w:val="000000" w:themeColor="text1"/>
                                <w:sz w:val="28"/>
                                <w:szCs w:val="28"/>
                                <w:u w:val="single"/>
                              </w:rPr>
                              <w:t>Descriptions</w:t>
                            </w:r>
                          </w:p>
                          <w:p w14:paraId="7D132996" w14:textId="77777777" w:rsidR="00584578" w:rsidRPr="00584578" w:rsidRDefault="00584578" w:rsidP="001F1E59">
                            <w:pPr>
                              <w:pStyle w:val="ListParagraph"/>
                              <w:numPr>
                                <w:ilvl w:val="0"/>
                                <w:numId w:val="2"/>
                              </w:numPr>
                              <w:rPr>
                                <w:sz w:val="28"/>
                                <w:szCs w:val="28"/>
                              </w:rPr>
                            </w:pPr>
                            <w:r w:rsidRPr="00584578">
                              <w:rPr>
                                <w:sz w:val="28"/>
                                <w:szCs w:val="28"/>
                              </w:rPr>
                              <w:t>Black vest tops</w:t>
                            </w:r>
                          </w:p>
                          <w:p w14:paraId="632F51D5" w14:textId="77777777" w:rsidR="00584578" w:rsidRPr="00584578" w:rsidRDefault="00584578" w:rsidP="001F1E59">
                            <w:pPr>
                              <w:pStyle w:val="ListParagraph"/>
                              <w:numPr>
                                <w:ilvl w:val="0"/>
                                <w:numId w:val="2"/>
                              </w:numPr>
                              <w:rPr>
                                <w:sz w:val="28"/>
                                <w:szCs w:val="28"/>
                              </w:rPr>
                            </w:pPr>
                            <w:r w:rsidRPr="00584578">
                              <w:rPr>
                                <w:sz w:val="28"/>
                                <w:szCs w:val="28"/>
                              </w:rPr>
                              <w:t>Male vest tops have slashes in to expose their torso</w:t>
                            </w:r>
                          </w:p>
                          <w:p w14:paraId="2963396A" w14:textId="77777777" w:rsidR="00584578" w:rsidRPr="00584578" w:rsidRDefault="00584578" w:rsidP="001F1E59">
                            <w:pPr>
                              <w:pStyle w:val="ListParagraph"/>
                              <w:numPr>
                                <w:ilvl w:val="0"/>
                                <w:numId w:val="2"/>
                              </w:numPr>
                              <w:rPr>
                                <w:sz w:val="28"/>
                                <w:szCs w:val="28"/>
                              </w:rPr>
                            </w:pPr>
                            <w:r w:rsidRPr="00584578">
                              <w:rPr>
                                <w:sz w:val="28"/>
                                <w:szCs w:val="28"/>
                              </w:rPr>
                              <w:t>Multi-coloured (10 colours) lycra shorts</w:t>
                            </w:r>
                          </w:p>
                          <w:p w14:paraId="5E9E5399" w14:textId="77777777" w:rsidR="00584578" w:rsidRPr="00584578" w:rsidRDefault="00584578" w:rsidP="001F1E59">
                            <w:pPr>
                              <w:pStyle w:val="ListParagraph"/>
                              <w:numPr>
                                <w:ilvl w:val="0"/>
                                <w:numId w:val="2"/>
                              </w:numPr>
                              <w:rPr>
                                <w:sz w:val="28"/>
                                <w:szCs w:val="28"/>
                              </w:rPr>
                            </w:pPr>
                            <w:r w:rsidRPr="00584578">
                              <w:rPr>
                                <w:sz w:val="28"/>
                                <w:szCs w:val="28"/>
                              </w:rPr>
                              <w:t>Metal collars worn by male dancers</w:t>
                            </w:r>
                          </w:p>
                          <w:p w14:paraId="7AFA0858" w14:textId="77777777" w:rsidR="00584578" w:rsidRPr="00584578" w:rsidRDefault="00584578" w:rsidP="001F1E59">
                            <w:pPr>
                              <w:rPr>
                                <w:color w:val="000000" w:themeColor="text1"/>
                                <w:sz w:val="28"/>
                                <w:szCs w:val="28"/>
                              </w:rPr>
                            </w:pPr>
                          </w:p>
                          <w:p w14:paraId="651F0A28" w14:textId="77777777" w:rsidR="00584578" w:rsidRPr="00584578" w:rsidRDefault="00584578" w:rsidP="001F1E59">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72D599D6" w14:textId="77777777" w:rsidR="00584578" w:rsidRPr="00584578" w:rsidRDefault="00584578" w:rsidP="001F1E59">
                            <w:pPr>
                              <w:pStyle w:val="ListParagraph"/>
                              <w:numPr>
                                <w:ilvl w:val="0"/>
                                <w:numId w:val="3"/>
                              </w:numPr>
                              <w:rPr>
                                <w:sz w:val="28"/>
                                <w:szCs w:val="28"/>
                              </w:rPr>
                            </w:pPr>
                            <w:r w:rsidRPr="00584578">
                              <w:rPr>
                                <w:sz w:val="28"/>
                                <w:szCs w:val="28"/>
                              </w:rPr>
                              <w:t>Stimulus – Brazilian way of life – colours of the shorts reflect the colours of Brazilian carnivals</w:t>
                            </w:r>
                          </w:p>
                          <w:p w14:paraId="077BA9DF" w14:textId="77777777" w:rsidR="00584578" w:rsidRPr="00584578" w:rsidRDefault="00584578" w:rsidP="001F1E59">
                            <w:pPr>
                              <w:pStyle w:val="ListParagraph"/>
                              <w:numPr>
                                <w:ilvl w:val="0"/>
                                <w:numId w:val="3"/>
                              </w:numPr>
                              <w:rPr>
                                <w:sz w:val="28"/>
                                <w:szCs w:val="28"/>
                              </w:rPr>
                            </w:pPr>
                            <w:r w:rsidRPr="00584578">
                              <w:rPr>
                                <w:sz w:val="28"/>
                                <w:szCs w:val="28"/>
                              </w:rPr>
                              <w:t>Intention – Just have fun – the costumes are tight fitted allowing the movement to be performed to its maximum, enhancing the ‘just have fun’ intention.</w:t>
                            </w:r>
                          </w:p>
                          <w:p w14:paraId="2E307EB2" w14:textId="77777777" w:rsidR="00584578" w:rsidRPr="00584578" w:rsidRDefault="00584578" w:rsidP="001F1E59">
                            <w:pPr>
                              <w:pStyle w:val="ListParagraph"/>
                              <w:numPr>
                                <w:ilvl w:val="0"/>
                                <w:numId w:val="3"/>
                              </w:numPr>
                              <w:rPr>
                                <w:sz w:val="28"/>
                                <w:szCs w:val="28"/>
                              </w:rPr>
                            </w:pPr>
                            <w:r w:rsidRPr="00584578">
                              <w:rPr>
                                <w:sz w:val="28"/>
                                <w:szCs w:val="28"/>
                              </w:rPr>
                              <w:t>Mood – colours of the costumes reflect a bright and happy mood.</w:t>
                            </w:r>
                          </w:p>
                          <w:p w14:paraId="15792C5D" w14:textId="77777777" w:rsidR="00584578" w:rsidRPr="00584578" w:rsidRDefault="00584578" w:rsidP="001F1E59">
                            <w:pPr>
                              <w:pStyle w:val="ListParagraph"/>
                              <w:numPr>
                                <w:ilvl w:val="0"/>
                                <w:numId w:val="3"/>
                              </w:numPr>
                              <w:rPr>
                                <w:sz w:val="28"/>
                                <w:szCs w:val="28"/>
                              </w:rPr>
                            </w:pPr>
                            <w:r w:rsidRPr="00584578">
                              <w:rPr>
                                <w:sz w:val="28"/>
                                <w:szCs w:val="28"/>
                              </w:rPr>
                              <w:t>Complements other components – colours of the shorts complement the colours of the lighting</w:t>
                            </w:r>
                          </w:p>
                          <w:p w14:paraId="64A79A04" w14:textId="77777777" w:rsidR="00584578" w:rsidRPr="00584578" w:rsidRDefault="00584578" w:rsidP="001F1E59">
                            <w:pPr>
                              <w:pStyle w:val="ListParagraph"/>
                              <w:numPr>
                                <w:ilvl w:val="0"/>
                                <w:numId w:val="3"/>
                              </w:numPr>
                              <w:rPr>
                                <w:sz w:val="28"/>
                                <w:szCs w:val="28"/>
                              </w:rPr>
                            </w:pPr>
                            <w:r w:rsidRPr="00584578">
                              <w:rPr>
                                <w:sz w:val="28"/>
                                <w:szCs w:val="28"/>
                              </w:rPr>
                              <w:t>Sculpts body – costumes are tight fitting sculpting the body</w:t>
                            </w:r>
                          </w:p>
                          <w:p w14:paraId="0CCC6811" w14:textId="77777777" w:rsidR="00584578" w:rsidRPr="00584578" w:rsidRDefault="00584578" w:rsidP="001F1E59">
                            <w:pPr>
                              <w:pStyle w:val="ListParagraph"/>
                              <w:numPr>
                                <w:ilvl w:val="0"/>
                                <w:numId w:val="3"/>
                              </w:numPr>
                              <w:rPr>
                                <w:sz w:val="28"/>
                                <w:szCs w:val="28"/>
                              </w:rPr>
                            </w:pPr>
                            <w:r w:rsidRPr="00584578">
                              <w:rPr>
                                <w:sz w:val="28"/>
                                <w:szCs w:val="28"/>
                              </w:rPr>
                              <w:t>Uniformity – costumes are the same creating uniformity</w:t>
                            </w:r>
                          </w:p>
                          <w:p w14:paraId="18C11B23" w14:textId="77777777" w:rsidR="00584578" w:rsidRPr="00584578" w:rsidRDefault="00584578" w:rsidP="001F1E59">
                            <w:pPr>
                              <w:pStyle w:val="ListParagraph"/>
                              <w:numPr>
                                <w:ilvl w:val="0"/>
                                <w:numId w:val="3"/>
                              </w:numPr>
                              <w:rPr>
                                <w:sz w:val="28"/>
                                <w:szCs w:val="28"/>
                              </w:rPr>
                            </w:pPr>
                            <w:r w:rsidRPr="00584578">
                              <w:rPr>
                                <w:sz w:val="28"/>
                                <w:szCs w:val="28"/>
                              </w:rPr>
                              <w:t>Gender – metal collars highlight the male gender in the opening. Slashes in the torso highlight their masculinity.</w:t>
                            </w:r>
                          </w:p>
                          <w:p w14:paraId="433AC1B7" w14:textId="77777777" w:rsidR="00584578" w:rsidRPr="00584578" w:rsidRDefault="00584578" w:rsidP="001F1E59">
                            <w:pPr>
                              <w:pStyle w:val="ListParagraph"/>
                              <w:numPr>
                                <w:ilvl w:val="0"/>
                                <w:numId w:val="3"/>
                              </w:numPr>
                              <w:rPr>
                                <w:sz w:val="28"/>
                                <w:szCs w:val="28"/>
                              </w:rPr>
                            </w:pPr>
                            <w:r w:rsidRPr="00584578">
                              <w:rPr>
                                <w:sz w:val="28"/>
                                <w:szCs w:val="28"/>
                              </w:rPr>
                              <w:t>Geographical location – short in length, colourful</w:t>
                            </w:r>
                          </w:p>
                          <w:p w14:paraId="40266591" w14:textId="77777777" w:rsidR="00584578" w:rsidRPr="00584578" w:rsidRDefault="00584578" w:rsidP="001F1E59">
                            <w:pPr>
                              <w:rPr>
                                <w:color w:val="000000" w:themeColor="text1"/>
                                <w:sz w:val="28"/>
                                <w:szCs w:val="28"/>
                              </w:rPr>
                            </w:pPr>
                          </w:p>
                          <w:p w14:paraId="1C134E95" w14:textId="77777777" w:rsidR="00584578" w:rsidRPr="00584578" w:rsidRDefault="00584578" w:rsidP="001F1E59">
                            <w:pPr>
                              <w:rPr>
                                <w:b/>
                                <w:color w:val="000000" w:themeColor="text1"/>
                                <w:sz w:val="28"/>
                                <w:szCs w:val="28"/>
                                <w:u w:val="single"/>
                              </w:rPr>
                            </w:pPr>
                            <w:r w:rsidRPr="00584578">
                              <w:rPr>
                                <w:b/>
                                <w:color w:val="000000" w:themeColor="text1"/>
                                <w:sz w:val="28"/>
                                <w:szCs w:val="28"/>
                                <w:u w:val="single"/>
                              </w:rPr>
                              <w:t xml:space="preserve">Interpretations </w:t>
                            </w:r>
                          </w:p>
                          <w:p w14:paraId="2BBA7AFA" w14:textId="77777777" w:rsidR="00584578" w:rsidRPr="00584578" w:rsidRDefault="00584578" w:rsidP="001F1E59">
                            <w:pPr>
                              <w:pStyle w:val="ListParagraph"/>
                              <w:numPr>
                                <w:ilvl w:val="0"/>
                                <w:numId w:val="4"/>
                              </w:numPr>
                              <w:rPr>
                                <w:color w:val="000000" w:themeColor="text1"/>
                                <w:sz w:val="28"/>
                                <w:szCs w:val="28"/>
                              </w:rPr>
                            </w:pPr>
                            <w:r w:rsidRPr="00584578">
                              <w:rPr>
                                <w:color w:val="000000" w:themeColor="text1"/>
                                <w:sz w:val="28"/>
                                <w:szCs w:val="28"/>
                              </w:rPr>
                              <w:t>Colours of the shorts are representative of the colours seen on carnival costumes</w:t>
                            </w:r>
                          </w:p>
                          <w:p w14:paraId="2C0CA249" w14:textId="77777777" w:rsidR="00584578" w:rsidRPr="00584578" w:rsidRDefault="00584578" w:rsidP="001F1E59">
                            <w:pPr>
                              <w:pStyle w:val="ListParagraph"/>
                              <w:numPr>
                                <w:ilvl w:val="0"/>
                                <w:numId w:val="4"/>
                              </w:numPr>
                              <w:rPr>
                                <w:color w:val="000000" w:themeColor="text1"/>
                                <w:sz w:val="28"/>
                                <w:szCs w:val="28"/>
                              </w:rPr>
                            </w:pPr>
                            <w:r w:rsidRPr="00584578">
                              <w:rPr>
                                <w:color w:val="000000" w:themeColor="text1"/>
                                <w:sz w:val="28"/>
                                <w:szCs w:val="28"/>
                              </w:rPr>
                              <w:t>Slashes in males vests represent their masculinity</w:t>
                            </w:r>
                          </w:p>
                          <w:p w14:paraId="7BBA9FB6" w14:textId="77777777" w:rsidR="00584578" w:rsidRPr="00584578" w:rsidRDefault="00584578" w:rsidP="001F1E59">
                            <w:pPr>
                              <w:pStyle w:val="ListParagraph"/>
                              <w:numPr>
                                <w:ilvl w:val="0"/>
                                <w:numId w:val="4"/>
                              </w:numPr>
                              <w:rPr>
                                <w:color w:val="000000" w:themeColor="text1"/>
                                <w:sz w:val="28"/>
                                <w:szCs w:val="28"/>
                              </w:rPr>
                            </w:pPr>
                            <w:r w:rsidRPr="00584578">
                              <w:rPr>
                                <w:color w:val="000000" w:themeColor="text1"/>
                                <w:sz w:val="28"/>
                                <w:szCs w:val="28"/>
                              </w:rPr>
                              <w:t>Metal collars represent strength and power as the males try to impress the females</w:t>
                            </w:r>
                          </w:p>
                          <w:p w14:paraId="418DF71D" w14:textId="77777777" w:rsidR="00584578" w:rsidRPr="00584578" w:rsidRDefault="00584578" w:rsidP="001F1E59">
                            <w:pPr>
                              <w:pStyle w:val="ListParagraph"/>
                              <w:numPr>
                                <w:ilvl w:val="0"/>
                                <w:numId w:val="4"/>
                              </w:numPr>
                              <w:rPr>
                                <w:color w:val="000000" w:themeColor="text1"/>
                                <w:sz w:val="28"/>
                                <w:szCs w:val="28"/>
                              </w:rPr>
                            </w:pPr>
                            <w:r w:rsidRPr="00584578">
                              <w:rPr>
                                <w:color w:val="000000" w:themeColor="text1"/>
                                <w:sz w:val="28"/>
                                <w:szCs w:val="28"/>
                              </w:rPr>
                              <w:t>All dancers wearing the same suggests the matching costumes worn by dancers in a samba parade.</w:t>
                            </w:r>
                          </w:p>
                          <w:p w14:paraId="7E4DDFE2" w14:textId="77777777" w:rsidR="00584578" w:rsidRPr="00584578" w:rsidRDefault="00584578" w:rsidP="001F1E59">
                            <w:pPr>
                              <w:rPr>
                                <w:color w:val="000000" w:themeColor="text1"/>
                                <w:sz w:val="28"/>
                                <w:szCs w:val="28"/>
                              </w:rPr>
                            </w:pPr>
                          </w:p>
                          <w:p w14:paraId="0C92E4D4" w14:textId="77777777" w:rsidR="00584578" w:rsidRPr="00584578" w:rsidRDefault="00584578" w:rsidP="001F1E59">
                            <w:pPr>
                              <w:rPr>
                                <w:b/>
                                <w:sz w:val="28"/>
                                <w:szCs w:val="28"/>
                                <w:u w:val="single"/>
                              </w:rPr>
                            </w:pPr>
                            <w:r w:rsidRPr="00584578">
                              <w:rPr>
                                <w:b/>
                                <w:sz w:val="28"/>
                                <w:szCs w:val="28"/>
                                <w:u w:val="single"/>
                              </w:rPr>
                              <w:t>Moods</w:t>
                            </w:r>
                          </w:p>
                          <w:p w14:paraId="7A615913" w14:textId="77777777" w:rsidR="00584578" w:rsidRPr="00584578" w:rsidRDefault="00584578" w:rsidP="001F1E59">
                            <w:pPr>
                              <w:rPr>
                                <w:sz w:val="28"/>
                                <w:szCs w:val="28"/>
                              </w:rPr>
                            </w:pPr>
                            <w:r w:rsidRPr="00584578">
                              <w:rPr>
                                <w:sz w:val="28"/>
                                <w:szCs w:val="28"/>
                              </w:rPr>
                              <w:t>Happy, vibrant, exciting, unpredictable, carnival, celebratory</w:t>
                            </w:r>
                          </w:p>
                          <w:p w14:paraId="2B1587E0" w14:textId="04649D57" w:rsidR="00584578" w:rsidRPr="00584578" w:rsidRDefault="00584578" w:rsidP="001F1E59">
                            <w:pPr>
                              <w:ind w:left="360"/>
                              <w:jc w:val="center"/>
                              <w:rPr>
                                <w:rFonts w:ascii="Century Gothic" w:hAnsi="Century Gothic"/>
                                <w:color w:val="000000" w:themeColor="text1"/>
                                <w:sz w:val="28"/>
                                <w:szCs w:val="28"/>
                              </w:rPr>
                            </w:pPr>
                            <w:r w:rsidRPr="00584578">
                              <w:rPr>
                                <w:noProof/>
                                <w:sz w:val="28"/>
                                <w:szCs w:val="28"/>
                                <w:lang w:eastAsia="en-GB"/>
                              </w:rPr>
                              <w:drawing>
                                <wp:inline distT="0" distB="0" distL="0" distR="0" wp14:anchorId="22F4D658" wp14:editId="2B42EF73">
                                  <wp:extent cx="2439075" cy="1371980"/>
                                  <wp:effectExtent l="0" t="0" r="0" b="0"/>
                                  <wp:docPr id="22" name="Picture 22" descr="Image result for a linha cu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linha curv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1961" cy="13848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73F17" id="Text Box 3" o:spid="_x0000_s1028" type="#_x0000_t202" style="position:absolute;margin-left:475.3pt;margin-top:0;width:526.5pt;height:766.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" fillcolor="#f69" strokecolor="black [3213]">
                <v:textbox style="mso-next-textbox:#Text Box 4">
                  <w:txbxContent>
                    <w:p w14:paraId="1A87E8C2" w14:textId="77777777" w:rsidR="00584578" w:rsidRPr="00076459" w:rsidRDefault="00584578" w:rsidP="001F1E59">
                      <w:pPr>
                        <w:jc w:val="center"/>
                        <w:rPr>
                          <w:color w:val="000000" w:themeColor="text1"/>
                          <w:sz w:val="22"/>
                          <w:u w:val="single"/>
                        </w:rPr>
                      </w:pPr>
                      <w:r w:rsidRPr="00076459">
                        <w:rPr>
                          <w:color w:val="000000" w:themeColor="text1"/>
                          <w:sz w:val="22"/>
                          <w:u w:val="single"/>
                        </w:rPr>
                        <w:t>A Linha Curva</w:t>
                      </w:r>
                    </w:p>
                    <w:p w14:paraId="6AF91CC9" w14:textId="77777777" w:rsidR="00584578" w:rsidRPr="00076459" w:rsidRDefault="00584578" w:rsidP="001F1E59">
                      <w:pPr>
                        <w:jc w:val="center"/>
                        <w:rPr>
                          <w:b/>
                          <w:color w:val="000000" w:themeColor="text1"/>
                          <w:sz w:val="22"/>
                          <w:u w:val="single"/>
                        </w:rPr>
                      </w:pPr>
                      <w:r w:rsidRPr="00076459">
                        <w:rPr>
                          <w:b/>
                          <w:color w:val="000000" w:themeColor="text1"/>
                          <w:sz w:val="22"/>
                          <w:u w:val="single"/>
                        </w:rPr>
                        <w:t xml:space="preserve">Costume </w:t>
                      </w:r>
                    </w:p>
                    <w:p w14:paraId="71D241B4" w14:textId="77777777" w:rsidR="00584578" w:rsidRPr="00076459" w:rsidRDefault="00584578" w:rsidP="001F1E59">
                      <w:pPr>
                        <w:jc w:val="center"/>
                        <w:rPr>
                          <w:color w:val="000000" w:themeColor="text1"/>
                          <w:sz w:val="22"/>
                          <w:u w:val="single"/>
                        </w:rPr>
                      </w:pPr>
                    </w:p>
                    <w:p w14:paraId="2A2F8BCE" w14:textId="77777777" w:rsidR="00584578" w:rsidRPr="00584578" w:rsidRDefault="00584578" w:rsidP="001F1E59">
                      <w:pPr>
                        <w:rPr>
                          <w:color w:val="000000" w:themeColor="text1"/>
                          <w:sz w:val="28"/>
                          <w:szCs w:val="28"/>
                        </w:rPr>
                      </w:pPr>
                      <w:r w:rsidRPr="00584578">
                        <w:rPr>
                          <w:b/>
                          <w:color w:val="000000" w:themeColor="text1"/>
                          <w:sz w:val="28"/>
                          <w:szCs w:val="28"/>
                          <w:u w:val="single"/>
                        </w:rPr>
                        <w:t>Descriptions</w:t>
                      </w:r>
                    </w:p>
                    <w:p w14:paraId="7D132996" w14:textId="77777777" w:rsidR="00584578" w:rsidRPr="00584578" w:rsidRDefault="00584578" w:rsidP="001F1E59">
                      <w:pPr>
                        <w:pStyle w:val="ListParagraph"/>
                        <w:numPr>
                          <w:ilvl w:val="0"/>
                          <w:numId w:val="2"/>
                        </w:numPr>
                        <w:rPr>
                          <w:sz w:val="28"/>
                          <w:szCs w:val="28"/>
                        </w:rPr>
                      </w:pPr>
                      <w:r w:rsidRPr="00584578">
                        <w:rPr>
                          <w:sz w:val="28"/>
                          <w:szCs w:val="28"/>
                        </w:rPr>
                        <w:t>Black vest tops</w:t>
                      </w:r>
                    </w:p>
                    <w:p w14:paraId="632F51D5" w14:textId="77777777" w:rsidR="00584578" w:rsidRPr="00584578" w:rsidRDefault="00584578" w:rsidP="001F1E59">
                      <w:pPr>
                        <w:pStyle w:val="ListParagraph"/>
                        <w:numPr>
                          <w:ilvl w:val="0"/>
                          <w:numId w:val="2"/>
                        </w:numPr>
                        <w:rPr>
                          <w:sz w:val="28"/>
                          <w:szCs w:val="28"/>
                        </w:rPr>
                      </w:pPr>
                      <w:r w:rsidRPr="00584578">
                        <w:rPr>
                          <w:sz w:val="28"/>
                          <w:szCs w:val="28"/>
                        </w:rPr>
                        <w:t>Male vest tops have slashes in to expose their torso</w:t>
                      </w:r>
                    </w:p>
                    <w:p w14:paraId="2963396A" w14:textId="77777777" w:rsidR="00584578" w:rsidRPr="00584578" w:rsidRDefault="00584578" w:rsidP="001F1E59">
                      <w:pPr>
                        <w:pStyle w:val="ListParagraph"/>
                        <w:numPr>
                          <w:ilvl w:val="0"/>
                          <w:numId w:val="2"/>
                        </w:numPr>
                        <w:rPr>
                          <w:sz w:val="28"/>
                          <w:szCs w:val="28"/>
                        </w:rPr>
                      </w:pPr>
                      <w:r w:rsidRPr="00584578">
                        <w:rPr>
                          <w:sz w:val="28"/>
                          <w:szCs w:val="28"/>
                        </w:rPr>
                        <w:t>Multi-coloured (10 colours) lycra shorts</w:t>
                      </w:r>
                    </w:p>
                    <w:p w14:paraId="5E9E5399" w14:textId="77777777" w:rsidR="00584578" w:rsidRPr="00584578" w:rsidRDefault="00584578" w:rsidP="001F1E59">
                      <w:pPr>
                        <w:pStyle w:val="ListParagraph"/>
                        <w:numPr>
                          <w:ilvl w:val="0"/>
                          <w:numId w:val="2"/>
                        </w:numPr>
                        <w:rPr>
                          <w:sz w:val="28"/>
                          <w:szCs w:val="28"/>
                        </w:rPr>
                      </w:pPr>
                      <w:r w:rsidRPr="00584578">
                        <w:rPr>
                          <w:sz w:val="28"/>
                          <w:szCs w:val="28"/>
                        </w:rPr>
                        <w:t>Metal collars worn by male dancers</w:t>
                      </w:r>
                    </w:p>
                    <w:p w14:paraId="7AFA0858" w14:textId="77777777" w:rsidR="00584578" w:rsidRPr="00584578" w:rsidRDefault="00584578" w:rsidP="001F1E59">
                      <w:pPr>
                        <w:rPr>
                          <w:color w:val="000000" w:themeColor="text1"/>
                          <w:sz w:val="28"/>
                          <w:szCs w:val="28"/>
                        </w:rPr>
                      </w:pPr>
                    </w:p>
                    <w:p w14:paraId="651F0A28" w14:textId="77777777" w:rsidR="00584578" w:rsidRPr="00584578" w:rsidRDefault="00584578" w:rsidP="001F1E59">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72D599D6" w14:textId="77777777" w:rsidR="00584578" w:rsidRPr="00584578" w:rsidRDefault="00584578" w:rsidP="001F1E59">
                      <w:pPr>
                        <w:pStyle w:val="ListParagraph"/>
                        <w:numPr>
                          <w:ilvl w:val="0"/>
                          <w:numId w:val="3"/>
                        </w:numPr>
                        <w:rPr>
                          <w:sz w:val="28"/>
                          <w:szCs w:val="28"/>
                        </w:rPr>
                      </w:pPr>
                      <w:r w:rsidRPr="00584578">
                        <w:rPr>
                          <w:sz w:val="28"/>
                          <w:szCs w:val="28"/>
                        </w:rPr>
                        <w:t>Stimulus – Brazilian way of life – colours of the shorts reflect the colours of Brazilian carnivals</w:t>
                      </w:r>
                    </w:p>
                    <w:p w14:paraId="077BA9DF" w14:textId="77777777" w:rsidR="00584578" w:rsidRPr="00584578" w:rsidRDefault="00584578" w:rsidP="001F1E59">
                      <w:pPr>
                        <w:pStyle w:val="ListParagraph"/>
                        <w:numPr>
                          <w:ilvl w:val="0"/>
                          <w:numId w:val="3"/>
                        </w:numPr>
                        <w:rPr>
                          <w:sz w:val="28"/>
                          <w:szCs w:val="28"/>
                        </w:rPr>
                      </w:pPr>
                      <w:r w:rsidRPr="00584578">
                        <w:rPr>
                          <w:sz w:val="28"/>
                          <w:szCs w:val="28"/>
                        </w:rPr>
                        <w:t>Intention – Just have fun – the costumes are tight fitted allowing the movement to be performed to its maximum, enhancing the ‘just have fun’ intention.</w:t>
                      </w:r>
                    </w:p>
                    <w:p w14:paraId="2E307EB2" w14:textId="77777777" w:rsidR="00584578" w:rsidRPr="00584578" w:rsidRDefault="00584578" w:rsidP="001F1E59">
                      <w:pPr>
                        <w:pStyle w:val="ListParagraph"/>
                        <w:numPr>
                          <w:ilvl w:val="0"/>
                          <w:numId w:val="3"/>
                        </w:numPr>
                        <w:rPr>
                          <w:sz w:val="28"/>
                          <w:szCs w:val="28"/>
                        </w:rPr>
                      </w:pPr>
                      <w:r w:rsidRPr="00584578">
                        <w:rPr>
                          <w:sz w:val="28"/>
                          <w:szCs w:val="28"/>
                        </w:rPr>
                        <w:t>Mood – colours of the costumes reflect a bright and happy mood.</w:t>
                      </w:r>
                    </w:p>
                    <w:p w14:paraId="15792C5D" w14:textId="77777777" w:rsidR="00584578" w:rsidRPr="00584578" w:rsidRDefault="00584578" w:rsidP="001F1E59">
                      <w:pPr>
                        <w:pStyle w:val="ListParagraph"/>
                        <w:numPr>
                          <w:ilvl w:val="0"/>
                          <w:numId w:val="3"/>
                        </w:numPr>
                        <w:rPr>
                          <w:sz w:val="28"/>
                          <w:szCs w:val="28"/>
                        </w:rPr>
                      </w:pPr>
                      <w:r w:rsidRPr="00584578">
                        <w:rPr>
                          <w:sz w:val="28"/>
                          <w:szCs w:val="28"/>
                        </w:rPr>
                        <w:t>Complements other components – colours of the shorts complement the colours of the lighting</w:t>
                      </w:r>
                    </w:p>
                    <w:p w14:paraId="64A79A04" w14:textId="77777777" w:rsidR="00584578" w:rsidRPr="00584578" w:rsidRDefault="00584578" w:rsidP="001F1E59">
                      <w:pPr>
                        <w:pStyle w:val="ListParagraph"/>
                        <w:numPr>
                          <w:ilvl w:val="0"/>
                          <w:numId w:val="3"/>
                        </w:numPr>
                        <w:rPr>
                          <w:sz w:val="28"/>
                          <w:szCs w:val="28"/>
                        </w:rPr>
                      </w:pPr>
                      <w:r w:rsidRPr="00584578">
                        <w:rPr>
                          <w:sz w:val="28"/>
                          <w:szCs w:val="28"/>
                        </w:rPr>
                        <w:t>Sculpts body – costumes are tight fitting sculpting the body</w:t>
                      </w:r>
                    </w:p>
                    <w:p w14:paraId="0CCC6811" w14:textId="77777777" w:rsidR="00584578" w:rsidRPr="00584578" w:rsidRDefault="00584578" w:rsidP="001F1E59">
                      <w:pPr>
                        <w:pStyle w:val="ListParagraph"/>
                        <w:numPr>
                          <w:ilvl w:val="0"/>
                          <w:numId w:val="3"/>
                        </w:numPr>
                        <w:rPr>
                          <w:sz w:val="28"/>
                          <w:szCs w:val="28"/>
                        </w:rPr>
                      </w:pPr>
                      <w:r w:rsidRPr="00584578">
                        <w:rPr>
                          <w:sz w:val="28"/>
                          <w:szCs w:val="28"/>
                        </w:rPr>
                        <w:t>Uniformity – costumes are the same creating uniformity</w:t>
                      </w:r>
                    </w:p>
                    <w:p w14:paraId="18C11B23" w14:textId="77777777" w:rsidR="00584578" w:rsidRPr="00584578" w:rsidRDefault="00584578" w:rsidP="001F1E59">
                      <w:pPr>
                        <w:pStyle w:val="ListParagraph"/>
                        <w:numPr>
                          <w:ilvl w:val="0"/>
                          <w:numId w:val="3"/>
                        </w:numPr>
                        <w:rPr>
                          <w:sz w:val="28"/>
                          <w:szCs w:val="28"/>
                        </w:rPr>
                      </w:pPr>
                      <w:r w:rsidRPr="00584578">
                        <w:rPr>
                          <w:sz w:val="28"/>
                          <w:szCs w:val="28"/>
                        </w:rPr>
                        <w:t>Gender – metal collars highlight the male gender in the opening. Slashes in the torso highlight their masculinity.</w:t>
                      </w:r>
                    </w:p>
                    <w:p w14:paraId="433AC1B7" w14:textId="77777777" w:rsidR="00584578" w:rsidRPr="00584578" w:rsidRDefault="00584578" w:rsidP="001F1E59">
                      <w:pPr>
                        <w:pStyle w:val="ListParagraph"/>
                        <w:numPr>
                          <w:ilvl w:val="0"/>
                          <w:numId w:val="3"/>
                        </w:numPr>
                        <w:rPr>
                          <w:sz w:val="28"/>
                          <w:szCs w:val="28"/>
                        </w:rPr>
                      </w:pPr>
                      <w:r w:rsidRPr="00584578">
                        <w:rPr>
                          <w:sz w:val="28"/>
                          <w:szCs w:val="28"/>
                        </w:rPr>
                        <w:t>Geographical location – short in length, colourful</w:t>
                      </w:r>
                    </w:p>
                    <w:p w14:paraId="40266591" w14:textId="77777777" w:rsidR="00584578" w:rsidRPr="00584578" w:rsidRDefault="00584578" w:rsidP="001F1E59">
                      <w:pPr>
                        <w:rPr>
                          <w:color w:val="000000" w:themeColor="text1"/>
                          <w:sz w:val="28"/>
                          <w:szCs w:val="28"/>
                        </w:rPr>
                      </w:pPr>
                    </w:p>
                    <w:p w14:paraId="1C134E95" w14:textId="77777777" w:rsidR="00584578" w:rsidRPr="00584578" w:rsidRDefault="00584578" w:rsidP="001F1E59">
                      <w:pPr>
                        <w:rPr>
                          <w:b/>
                          <w:color w:val="000000" w:themeColor="text1"/>
                          <w:sz w:val="28"/>
                          <w:szCs w:val="28"/>
                          <w:u w:val="single"/>
                        </w:rPr>
                      </w:pPr>
                      <w:r w:rsidRPr="00584578">
                        <w:rPr>
                          <w:b/>
                          <w:color w:val="000000" w:themeColor="text1"/>
                          <w:sz w:val="28"/>
                          <w:szCs w:val="28"/>
                          <w:u w:val="single"/>
                        </w:rPr>
                        <w:t xml:space="preserve">Interpretations </w:t>
                      </w:r>
                    </w:p>
                    <w:p w14:paraId="2BBA7AFA" w14:textId="77777777" w:rsidR="00584578" w:rsidRPr="00584578" w:rsidRDefault="00584578" w:rsidP="001F1E59">
                      <w:pPr>
                        <w:pStyle w:val="ListParagraph"/>
                        <w:numPr>
                          <w:ilvl w:val="0"/>
                          <w:numId w:val="4"/>
                        </w:numPr>
                        <w:rPr>
                          <w:color w:val="000000" w:themeColor="text1"/>
                          <w:sz w:val="28"/>
                          <w:szCs w:val="28"/>
                        </w:rPr>
                      </w:pPr>
                      <w:r w:rsidRPr="00584578">
                        <w:rPr>
                          <w:color w:val="000000" w:themeColor="text1"/>
                          <w:sz w:val="28"/>
                          <w:szCs w:val="28"/>
                        </w:rPr>
                        <w:t>Colours of the shorts are representative of the colours seen on carnival costumes</w:t>
                      </w:r>
                    </w:p>
                    <w:p w14:paraId="2C0CA249" w14:textId="77777777" w:rsidR="00584578" w:rsidRPr="00584578" w:rsidRDefault="00584578" w:rsidP="001F1E59">
                      <w:pPr>
                        <w:pStyle w:val="ListParagraph"/>
                        <w:numPr>
                          <w:ilvl w:val="0"/>
                          <w:numId w:val="4"/>
                        </w:numPr>
                        <w:rPr>
                          <w:color w:val="000000" w:themeColor="text1"/>
                          <w:sz w:val="28"/>
                          <w:szCs w:val="28"/>
                        </w:rPr>
                      </w:pPr>
                      <w:r w:rsidRPr="00584578">
                        <w:rPr>
                          <w:color w:val="000000" w:themeColor="text1"/>
                          <w:sz w:val="28"/>
                          <w:szCs w:val="28"/>
                        </w:rPr>
                        <w:t>Slashes in males vests represent their masculinity</w:t>
                      </w:r>
                    </w:p>
                    <w:p w14:paraId="7BBA9FB6" w14:textId="77777777" w:rsidR="00584578" w:rsidRPr="00584578" w:rsidRDefault="00584578" w:rsidP="001F1E59">
                      <w:pPr>
                        <w:pStyle w:val="ListParagraph"/>
                        <w:numPr>
                          <w:ilvl w:val="0"/>
                          <w:numId w:val="4"/>
                        </w:numPr>
                        <w:rPr>
                          <w:color w:val="000000" w:themeColor="text1"/>
                          <w:sz w:val="28"/>
                          <w:szCs w:val="28"/>
                        </w:rPr>
                      </w:pPr>
                      <w:r w:rsidRPr="00584578">
                        <w:rPr>
                          <w:color w:val="000000" w:themeColor="text1"/>
                          <w:sz w:val="28"/>
                          <w:szCs w:val="28"/>
                        </w:rPr>
                        <w:t>Metal collars represent strength and power as the males try to impress the females</w:t>
                      </w:r>
                    </w:p>
                    <w:p w14:paraId="418DF71D" w14:textId="77777777" w:rsidR="00584578" w:rsidRPr="00584578" w:rsidRDefault="00584578" w:rsidP="001F1E59">
                      <w:pPr>
                        <w:pStyle w:val="ListParagraph"/>
                        <w:numPr>
                          <w:ilvl w:val="0"/>
                          <w:numId w:val="4"/>
                        </w:numPr>
                        <w:rPr>
                          <w:color w:val="000000" w:themeColor="text1"/>
                          <w:sz w:val="28"/>
                          <w:szCs w:val="28"/>
                        </w:rPr>
                      </w:pPr>
                      <w:r w:rsidRPr="00584578">
                        <w:rPr>
                          <w:color w:val="000000" w:themeColor="text1"/>
                          <w:sz w:val="28"/>
                          <w:szCs w:val="28"/>
                        </w:rPr>
                        <w:t>All dancers wearing the same suggests the matching costumes worn by dancers in a samba parade.</w:t>
                      </w:r>
                    </w:p>
                    <w:p w14:paraId="7E4DDFE2" w14:textId="77777777" w:rsidR="00584578" w:rsidRPr="00584578" w:rsidRDefault="00584578" w:rsidP="001F1E59">
                      <w:pPr>
                        <w:rPr>
                          <w:color w:val="000000" w:themeColor="text1"/>
                          <w:sz w:val="28"/>
                          <w:szCs w:val="28"/>
                        </w:rPr>
                      </w:pPr>
                    </w:p>
                    <w:p w14:paraId="0C92E4D4" w14:textId="77777777" w:rsidR="00584578" w:rsidRPr="00584578" w:rsidRDefault="00584578" w:rsidP="001F1E59">
                      <w:pPr>
                        <w:rPr>
                          <w:b/>
                          <w:sz w:val="28"/>
                          <w:szCs w:val="28"/>
                          <w:u w:val="single"/>
                        </w:rPr>
                      </w:pPr>
                      <w:r w:rsidRPr="00584578">
                        <w:rPr>
                          <w:b/>
                          <w:sz w:val="28"/>
                          <w:szCs w:val="28"/>
                          <w:u w:val="single"/>
                        </w:rPr>
                        <w:t>Moods</w:t>
                      </w:r>
                    </w:p>
                    <w:p w14:paraId="7A615913" w14:textId="77777777" w:rsidR="00584578" w:rsidRPr="00584578" w:rsidRDefault="00584578" w:rsidP="001F1E59">
                      <w:pPr>
                        <w:rPr>
                          <w:sz w:val="28"/>
                          <w:szCs w:val="28"/>
                        </w:rPr>
                      </w:pPr>
                      <w:r w:rsidRPr="00584578">
                        <w:rPr>
                          <w:sz w:val="28"/>
                          <w:szCs w:val="28"/>
                        </w:rPr>
                        <w:t>Happy, vibrant, exciting, unpredictable, carnival, celebratory</w:t>
                      </w:r>
                    </w:p>
                    <w:p w14:paraId="2B1587E0" w14:textId="04649D57" w:rsidR="00584578" w:rsidRPr="00584578" w:rsidRDefault="00584578" w:rsidP="001F1E59">
                      <w:pPr>
                        <w:ind w:left="360"/>
                        <w:jc w:val="center"/>
                        <w:rPr>
                          <w:rFonts w:ascii="Century Gothic" w:hAnsi="Century Gothic"/>
                          <w:color w:val="000000" w:themeColor="text1"/>
                          <w:sz w:val="28"/>
                          <w:szCs w:val="28"/>
                        </w:rPr>
                      </w:pPr>
                      <w:r w:rsidRPr="00584578">
                        <w:rPr>
                          <w:noProof/>
                          <w:sz w:val="28"/>
                          <w:szCs w:val="28"/>
                          <w:lang w:eastAsia="en-GB"/>
                        </w:rPr>
                        <w:drawing>
                          <wp:inline distT="0" distB="0" distL="0" distR="0" wp14:anchorId="22F4D658" wp14:editId="2B42EF73">
                            <wp:extent cx="2439075" cy="1371980"/>
                            <wp:effectExtent l="0" t="0" r="0" b="0"/>
                            <wp:docPr id="22" name="Picture 22" descr="Image result for a linha cu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linha curv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1961" cy="1384853"/>
                                    </a:xfrm>
                                    <a:prstGeom prst="rect">
                                      <a:avLst/>
                                    </a:prstGeom>
                                    <a:noFill/>
                                    <a:ln>
                                      <a:noFill/>
                                    </a:ln>
                                  </pic:spPr>
                                </pic:pic>
                              </a:graphicData>
                            </a:graphic>
                          </wp:inline>
                        </w:drawing>
                      </w:r>
                    </w:p>
                  </w:txbxContent>
                </v:textbox>
                <w10:wrap type="square" anchorx="margin"/>
              </v:shape>
            </w:pict>
          </mc:Fallback>
        </mc:AlternateContent>
      </w:r>
      <w:r>
        <w:rPr>
          <w:noProof/>
          <w:lang w:eastAsia="en-GB"/>
        </w:rPr>
        <mc:AlternateContent>
          <mc:Choice Requires="wps">
            <w:drawing>
              <wp:anchor distT="0" distB="0" distL="114300" distR="114300" simplePos="0" relativeHeight="251664384" behindDoc="0" locked="0" layoutInCell="1" allowOverlap="1" wp14:anchorId="7B3D3524" wp14:editId="762C9DA9">
                <wp:simplePos x="0" y="0"/>
                <wp:positionH relativeFrom="column">
                  <wp:posOffset>2604135</wp:posOffset>
                </wp:positionH>
                <wp:positionV relativeFrom="paragraph">
                  <wp:posOffset>7660640</wp:posOffset>
                </wp:positionV>
                <wp:extent cx="91440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3D3524" id="Text Box 4" o:spid="_x0000_s1031" type="#_x0000_t202" style="position:absolute;margin-left:205.05pt;margin-top:603.2pt;width:1in;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" filled="f" stroked="f">
                <v:textbox>
                  <w:txbxContent/>
                </v:textbox>
                <w10:wrap type="square"/>
              </v:shape>
            </w:pict>
          </mc:Fallback>
        </mc:AlternateContent>
      </w:r>
    </w:p>
    <w:p w14:paraId="15CF17B7" w14:textId="7AB690BC" w:rsidR="001F1E59" w:rsidRDefault="001F1E59" w:rsidP="001F1E59">
      <w:r>
        <w:rPr>
          <w:noProof/>
          <w:lang w:eastAsia="en-GB"/>
        </w:rPr>
        <w:lastRenderedPageBreak/>
        <mc:AlternateContent>
          <mc:Choice Requires="wps">
            <w:drawing>
              <wp:anchor distT="0" distB="0" distL="114300" distR="114300" simplePos="0" relativeHeight="251667456" behindDoc="0" locked="0" layoutInCell="1" allowOverlap="1" wp14:anchorId="2C8791DC" wp14:editId="2CB1B9A0">
                <wp:simplePos x="0" y="0"/>
                <wp:positionH relativeFrom="margin">
                  <wp:align>right</wp:align>
                </wp:positionH>
                <wp:positionV relativeFrom="paragraph">
                  <wp:posOffset>0</wp:posOffset>
                </wp:positionV>
                <wp:extent cx="6686550" cy="9737725"/>
                <wp:effectExtent l="0" t="0" r="19050" b="15875"/>
                <wp:wrapSquare wrapText="bothSides"/>
                <wp:docPr id="7" name="Text Box 7"/>
                <wp:cNvGraphicFramePr/>
                <a:graphic xmlns:a="http://schemas.openxmlformats.org/drawingml/2006/main">
                  <a:graphicData uri="http://schemas.microsoft.com/office/word/2010/wordprocessingShape">
                    <wps:wsp>
                      <wps:cNvSpPr txBox="1"/>
                      <wps:spPr>
                        <a:xfrm>
                          <a:off x="0" y="0"/>
                          <a:ext cx="6686550" cy="9737725"/>
                        </a:xfrm>
                        <a:prstGeom prst="rect">
                          <a:avLst/>
                        </a:prstGeom>
                        <a:solidFill>
                          <a:srgbClr val="FF6699"/>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0F7BFD6" w14:textId="77777777" w:rsidR="00584578" w:rsidRPr="00584578" w:rsidRDefault="00584578" w:rsidP="00035469">
                            <w:pPr>
                              <w:shd w:val="clear" w:color="auto" w:fill="FF6699"/>
                              <w:jc w:val="center"/>
                              <w:rPr>
                                <w:color w:val="000000" w:themeColor="text1"/>
                                <w:sz w:val="28"/>
                                <w:szCs w:val="28"/>
                                <w:u w:val="single"/>
                              </w:rPr>
                            </w:pPr>
                            <w:r w:rsidRPr="00584578">
                              <w:rPr>
                                <w:color w:val="000000" w:themeColor="text1"/>
                                <w:sz w:val="28"/>
                                <w:szCs w:val="28"/>
                                <w:u w:val="single"/>
                              </w:rPr>
                              <w:t>A Linha Curva</w:t>
                            </w:r>
                          </w:p>
                          <w:p w14:paraId="6B8775B1" w14:textId="77777777" w:rsidR="00584578" w:rsidRPr="00584578" w:rsidRDefault="00584578" w:rsidP="00035469">
                            <w:pPr>
                              <w:shd w:val="clear" w:color="auto" w:fill="FF6699"/>
                              <w:jc w:val="center"/>
                              <w:rPr>
                                <w:b/>
                                <w:color w:val="000000" w:themeColor="text1"/>
                                <w:sz w:val="28"/>
                                <w:szCs w:val="28"/>
                                <w:u w:val="single"/>
                              </w:rPr>
                            </w:pPr>
                            <w:r w:rsidRPr="00584578">
                              <w:rPr>
                                <w:b/>
                                <w:color w:val="000000" w:themeColor="text1"/>
                                <w:sz w:val="28"/>
                                <w:szCs w:val="28"/>
                                <w:u w:val="single"/>
                              </w:rPr>
                              <w:t>Lighting</w:t>
                            </w:r>
                          </w:p>
                          <w:p w14:paraId="46BB03E8" w14:textId="77777777" w:rsidR="00584578" w:rsidRPr="00584578" w:rsidRDefault="00584578" w:rsidP="00035469">
                            <w:pPr>
                              <w:shd w:val="clear" w:color="auto" w:fill="FF6699"/>
                              <w:rPr>
                                <w:color w:val="000000" w:themeColor="text1"/>
                                <w:sz w:val="28"/>
                                <w:szCs w:val="28"/>
                              </w:rPr>
                            </w:pPr>
                            <w:r w:rsidRPr="00584578">
                              <w:rPr>
                                <w:b/>
                                <w:color w:val="000000" w:themeColor="text1"/>
                                <w:sz w:val="28"/>
                                <w:szCs w:val="28"/>
                                <w:u w:val="single"/>
                              </w:rPr>
                              <w:t>Descriptions</w:t>
                            </w:r>
                          </w:p>
                          <w:p w14:paraId="0F91B7D2" w14:textId="77777777" w:rsidR="00584578" w:rsidRPr="00584578" w:rsidRDefault="00584578" w:rsidP="00035469">
                            <w:pPr>
                              <w:pStyle w:val="ListParagraph"/>
                              <w:numPr>
                                <w:ilvl w:val="0"/>
                                <w:numId w:val="5"/>
                              </w:numPr>
                              <w:shd w:val="clear" w:color="auto" w:fill="FF6699"/>
                              <w:rPr>
                                <w:sz w:val="28"/>
                                <w:szCs w:val="28"/>
                              </w:rPr>
                            </w:pPr>
                            <w:r w:rsidRPr="00584578">
                              <w:rPr>
                                <w:sz w:val="28"/>
                                <w:szCs w:val="28"/>
                              </w:rPr>
                              <w:t>Use of overhead coloured lighting; blue, green, yellow, pink</w:t>
                            </w:r>
                          </w:p>
                          <w:p w14:paraId="6445B347" w14:textId="77777777" w:rsidR="00584578" w:rsidRPr="00584578" w:rsidRDefault="00584578" w:rsidP="00035469">
                            <w:pPr>
                              <w:pStyle w:val="ListParagraph"/>
                              <w:numPr>
                                <w:ilvl w:val="0"/>
                                <w:numId w:val="5"/>
                              </w:numPr>
                              <w:shd w:val="clear" w:color="auto" w:fill="FF6699"/>
                              <w:rPr>
                                <w:sz w:val="28"/>
                                <w:szCs w:val="28"/>
                              </w:rPr>
                            </w:pPr>
                            <w:r w:rsidRPr="00584578">
                              <w:rPr>
                                <w:sz w:val="28"/>
                                <w:szCs w:val="28"/>
                              </w:rPr>
                              <w:t>Creates checkerboard effect on the floor</w:t>
                            </w:r>
                          </w:p>
                          <w:p w14:paraId="60FB8947" w14:textId="77777777" w:rsidR="00584578" w:rsidRPr="00584578" w:rsidRDefault="00584578" w:rsidP="00035469">
                            <w:pPr>
                              <w:pStyle w:val="ListParagraph"/>
                              <w:numPr>
                                <w:ilvl w:val="0"/>
                                <w:numId w:val="5"/>
                              </w:numPr>
                              <w:shd w:val="clear" w:color="auto" w:fill="FF6699"/>
                              <w:rPr>
                                <w:sz w:val="28"/>
                                <w:szCs w:val="28"/>
                              </w:rPr>
                            </w:pPr>
                            <w:r w:rsidRPr="00584578">
                              <w:rPr>
                                <w:sz w:val="28"/>
                                <w:szCs w:val="28"/>
                              </w:rPr>
                              <w:t>Checkerboard moves around the floor in different spaces including lines and diagonals</w:t>
                            </w:r>
                          </w:p>
                          <w:p w14:paraId="2CCE4482" w14:textId="77777777" w:rsidR="00584578" w:rsidRPr="00584578" w:rsidRDefault="00584578" w:rsidP="00035469">
                            <w:pPr>
                              <w:pStyle w:val="ListParagraph"/>
                              <w:numPr>
                                <w:ilvl w:val="0"/>
                                <w:numId w:val="5"/>
                              </w:numPr>
                              <w:shd w:val="clear" w:color="auto" w:fill="FF6699"/>
                              <w:rPr>
                                <w:sz w:val="28"/>
                                <w:szCs w:val="28"/>
                              </w:rPr>
                            </w:pPr>
                            <w:r w:rsidRPr="00584578">
                              <w:rPr>
                                <w:sz w:val="28"/>
                                <w:szCs w:val="28"/>
                              </w:rPr>
                              <w:t>White light is reflected from the collars of the men in the opening</w:t>
                            </w:r>
                          </w:p>
                          <w:p w14:paraId="70B6CF55" w14:textId="5B112E0A" w:rsidR="00584578" w:rsidRPr="00584578" w:rsidRDefault="00584578" w:rsidP="00035469">
                            <w:pPr>
                              <w:pStyle w:val="ListParagraph"/>
                              <w:numPr>
                                <w:ilvl w:val="0"/>
                                <w:numId w:val="5"/>
                              </w:numPr>
                              <w:shd w:val="clear" w:color="auto" w:fill="FF6699"/>
                              <w:rPr>
                                <w:sz w:val="28"/>
                                <w:szCs w:val="28"/>
                              </w:rPr>
                            </w:pPr>
                            <w:r w:rsidRPr="00584578">
                              <w:rPr>
                                <w:sz w:val="28"/>
                                <w:szCs w:val="28"/>
                              </w:rPr>
                              <w:t>Lighting is dimmed with white side and overhead lights in narrative sections</w:t>
                            </w:r>
                          </w:p>
                          <w:p w14:paraId="303CEDD6" w14:textId="77777777" w:rsidR="00584578" w:rsidRPr="00584578" w:rsidRDefault="00584578" w:rsidP="00035469">
                            <w:pPr>
                              <w:shd w:val="clear" w:color="auto" w:fill="FF6699"/>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2C7CF9A5" w14:textId="77777777" w:rsidR="00584578" w:rsidRPr="00584578" w:rsidRDefault="00584578" w:rsidP="00035469">
                            <w:pPr>
                              <w:pStyle w:val="ListParagraph"/>
                              <w:numPr>
                                <w:ilvl w:val="0"/>
                                <w:numId w:val="6"/>
                              </w:numPr>
                              <w:shd w:val="clear" w:color="auto" w:fill="FF6699"/>
                              <w:rPr>
                                <w:sz w:val="28"/>
                                <w:szCs w:val="28"/>
                              </w:rPr>
                            </w:pPr>
                            <w:r w:rsidRPr="00584578">
                              <w:rPr>
                                <w:sz w:val="28"/>
                                <w:szCs w:val="28"/>
                              </w:rPr>
                              <w:t>Stimulus – Brazilian way of life – colours reflect colours of Brazil and carnivals</w:t>
                            </w:r>
                          </w:p>
                          <w:p w14:paraId="5181ECAE" w14:textId="77777777" w:rsidR="00584578" w:rsidRPr="00584578" w:rsidRDefault="00584578" w:rsidP="00035469">
                            <w:pPr>
                              <w:pStyle w:val="ListParagraph"/>
                              <w:numPr>
                                <w:ilvl w:val="0"/>
                                <w:numId w:val="6"/>
                              </w:numPr>
                              <w:shd w:val="clear" w:color="auto" w:fill="FF6699"/>
                              <w:rPr>
                                <w:sz w:val="28"/>
                                <w:szCs w:val="28"/>
                              </w:rPr>
                            </w:pPr>
                            <w:r w:rsidRPr="00584578">
                              <w:rPr>
                                <w:sz w:val="28"/>
                                <w:szCs w:val="28"/>
                              </w:rPr>
                              <w:t>Intention – Just have fun – checkerboard moving erratically around the stage as the dancers keep up with the pre-programmed lighting enhances the fun aspect.</w:t>
                            </w:r>
                          </w:p>
                          <w:p w14:paraId="0061C2D4" w14:textId="77777777" w:rsidR="00584578" w:rsidRPr="00584578" w:rsidRDefault="00584578" w:rsidP="00035469">
                            <w:pPr>
                              <w:pStyle w:val="ListParagraph"/>
                              <w:numPr>
                                <w:ilvl w:val="0"/>
                                <w:numId w:val="6"/>
                              </w:numPr>
                              <w:shd w:val="clear" w:color="auto" w:fill="FF6699"/>
                              <w:rPr>
                                <w:sz w:val="28"/>
                                <w:szCs w:val="28"/>
                              </w:rPr>
                            </w:pPr>
                            <w:r w:rsidRPr="00584578">
                              <w:rPr>
                                <w:sz w:val="28"/>
                                <w:szCs w:val="28"/>
                              </w:rPr>
                              <w:t>Mood – Lighting reflected from the collars enhances an unpredictable and fun mood</w:t>
                            </w:r>
                          </w:p>
                          <w:p w14:paraId="417BFCE8" w14:textId="77777777" w:rsidR="00584578" w:rsidRPr="00584578" w:rsidRDefault="00584578" w:rsidP="00035469">
                            <w:pPr>
                              <w:pStyle w:val="ListParagraph"/>
                              <w:numPr>
                                <w:ilvl w:val="0"/>
                                <w:numId w:val="6"/>
                              </w:numPr>
                              <w:shd w:val="clear" w:color="auto" w:fill="FF6699"/>
                              <w:rPr>
                                <w:sz w:val="28"/>
                                <w:szCs w:val="28"/>
                              </w:rPr>
                            </w:pPr>
                            <w:r w:rsidRPr="00584578">
                              <w:rPr>
                                <w:sz w:val="28"/>
                                <w:szCs w:val="28"/>
                              </w:rPr>
                              <w:t xml:space="preserve">Highlights dancer – Spotlights used in solo and duet sections highlight each dancer </w:t>
                            </w:r>
                          </w:p>
                          <w:p w14:paraId="4CA22B78" w14:textId="77777777" w:rsidR="00584578" w:rsidRPr="00584578" w:rsidRDefault="00584578" w:rsidP="00035469">
                            <w:pPr>
                              <w:pStyle w:val="ListParagraph"/>
                              <w:numPr>
                                <w:ilvl w:val="0"/>
                                <w:numId w:val="6"/>
                              </w:numPr>
                              <w:shd w:val="clear" w:color="auto" w:fill="FF6699"/>
                              <w:rPr>
                                <w:sz w:val="28"/>
                                <w:szCs w:val="28"/>
                              </w:rPr>
                            </w:pPr>
                            <w:r w:rsidRPr="00584578">
                              <w:rPr>
                                <w:sz w:val="28"/>
                                <w:szCs w:val="28"/>
                              </w:rPr>
                              <w:t>Highlights dance space – Checkerboard creates a dance space which each dancer must stay in</w:t>
                            </w:r>
                          </w:p>
                          <w:p w14:paraId="046A84FF" w14:textId="77777777" w:rsidR="00584578" w:rsidRPr="00584578" w:rsidRDefault="00584578" w:rsidP="00035469">
                            <w:pPr>
                              <w:pStyle w:val="ListParagraph"/>
                              <w:numPr>
                                <w:ilvl w:val="0"/>
                                <w:numId w:val="6"/>
                              </w:numPr>
                              <w:shd w:val="clear" w:color="auto" w:fill="FF6699"/>
                              <w:rPr>
                                <w:sz w:val="28"/>
                                <w:szCs w:val="28"/>
                              </w:rPr>
                            </w:pPr>
                            <w:r w:rsidRPr="00584578">
                              <w:rPr>
                                <w:sz w:val="28"/>
                                <w:szCs w:val="28"/>
                              </w:rPr>
                              <w:t>Sculpts body – Lighting sculpts the bodies of the dancers and enhances movement</w:t>
                            </w:r>
                          </w:p>
                          <w:p w14:paraId="057CDB6B" w14:textId="77777777" w:rsidR="00584578" w:rsidRPr="00584578" w:rsidRDefault="00584578" w:rsidP="00035469">
                            <w:pPr>
                              <w:pStyle w:val="ListParagraph"/>
                              <w:numPr>
                                <w:ilvl w:val="0"/>
                                <w:numId w:val="6"/>
                              </w:numPr>
                              <w:shd w:val="clear" w:color="auto" w:fill="FF6699"/>
                              <w:rPr>
                                <w:sz w:val="28"/>
                                <w:szCs w:val="28"/>
                              </w:rPr>
                            </w:pPr>
                            <w:r w:rsidRPr="00584578">
                              <w:rPr>
                                <w:sz w:val="28"/>
                                <w:szCs w:val="28"/>
                              </w:rPr>
                              <w:t>Geographic context – colours connote the colours of the Brazilian flag – green, blue, yellow</w:t>
                            </w:r>
                          </w:p>
                          <w:p w14:paraId="1B967695" w14:textId="0B6F9570" w:rsidR="00584578" w:rsidRPr="00584578" w:rsidRDefault="00584578" w:rsidP="00035469">
                            <w:pPr>
                              <w:pStyle w:val="ListParagraph"/>
                              <w:numPr>
                                <w:ilvl w:val="0"/>
                                <w:numId w:val="6"/>
                              </w:numPr>
                              <w:shd w:val="clear" w:color="auto" w:fill="FF6699"/>
                              <w:rPr>
                                <w:sz w:val="28"/>
                                <w:szCs w:val="28"/>
                              </w:rPr>
                            </w:pPr>
                            <w:r w:rsidRPr="00584578">
                              <w:rPr>
                                <w:sz w:val="28"/>
                                <w:szCs w:val="28"/>
                              </w:rPr>
                              <w:t>Complements other components – colours of light complement the colours of the costumes</w:t>
                            </w:r>
                          </w:p>
                          <w:p w14:paraId="764FF2DD" w14:textId="77777777" w:rsidR="00584578" w:rsidRPr="00584578" w:rsidRDefault="00584578" w:rsidP="00035469">
                            <w:pPr>
                              <w:shd w:val="clear" w:color="auto" w:fill="FF6699"/>
                              <w:rPr>
                                <w:b/>
                                <w:color w:val="000000" w:themeColor="text1"/>
                                <w:sz w:val="28"/>
                                <w:szCs w:val="28"/>
                                <w:u w:val="single"/>
                              </w:rPr>
                            </w:pPr>
                            <w:r w:rsidRPr="00584578">
                              <w:rPr>
                                <w:b/>
                                <w:color w:val="000000" w:themeColor="text1"/>
                                <w:sz w:val="28"/>
                                <w:szCs w:val="28"/>
                                <w:u w:val="single"/>
                              </w:rPr>
                              <w:t xml:space="preserve">Interpretations </w:t>
                            </w:r>
                          </w:p>
                          <w:p w14:paraId="74250616" w14:textId="77777777" w:rsidR="00584578" w:rsidRPr="00584578" w:rsidRDefault="00584578" w:rsidP="00035469">
                            <w:pPr>
                              <w:pStyle w:val="ListParagraph"/>
                              <w:numPr>
                                <w:ilvl w:val="0"/>
                                <w:numId w:val="7"/>
                              </w:numPr>
                              <w:shd w:val="clear" w:color="auto" w:fill="FF6699"/>
                              <w:rPr>
                                <w:sz w:val="28"/>
                                <w:szCs w:val="28"/>
                              </w:rPr>
                            </w:pPr>
                            <w:r w:rsidRPr="00584578">
                              <w:rPr>
                                <w:sz w:val="28"/>
                                <w:szCs w:val="28"/>
                              </w:rPr>
                              <w:t>The colours of the lighting (blue, yellow, pink, green) represent the bright colours seen on the decorations and costumes seen at a Brazilian carnival.</w:t>
                            </w:r>
                          </w:p>
                          <w:p w14:paraId="4B67794C" w14:textId="77777777" w:rsidR="00584578" w:rsidRPr="00584578" w:rsidRDefault="00584578" w:rsidP="00035469">
                            <w:pPr>
                              <w:pStyle w:val="ListParagraph"/>
                              <w:numPr>
                                <w:ilvl w:val="0"/>
                                <w:numId w:val="7"/>
                              </w:numPr>
                              <w:shd w:val="clear" w:color="auto" w:fill="FF6699"/>
                              <w:rPr>
                                <w:sz w:val="28"/>
                                <w:szCs w:val="28"/>
                              </w:rPr>
                            </w:pPr>
                            <w:r w:rsidRPr="00584578">
                              <w:rPr>
                                <w:sz w:val="28"/>
                                <w:szCs w:val="28"/>
                              </w:rPr>
                              <w:t>The colours of the lighting also reflect the colours of the Brazilian flag being green, yellow and blue.</w:t>
                            </w:r>
                          </w:p>
                          <w:p w14:paraId="5BA52376" w14:textId="77777777" w:rsidR="00584578" w:rsidRPr="00584578" w:rsidRDefault="00584578" w:rsidP="00035469">
                            <w:pPr>
                              <w:pStyle w:val="ListParagraph"/>
                              <w:numPr>
                                <w:ilvl w:val="0"/>
                                <w:numId w:val="7"/>
                              </w:numPr>
                              <w:shd w:val="clear" w:color="auto" w:fill="FF6699"/>
                              <w:rPr>
                                <w:sz w:val="28"/>
                                <w:szCs w:val="28"/>
                              </w:rPr>
                            </w:pPr>
                            <w:r w:rsidRPr="00584578">
                              <w:rPr>
                                <w:sz w:val="28"/>
                                <w:szCs w:val="28"/>
                              </w:rPr>
                              <w:t>The checkerboard effect moving across the stage in lines represents the carnival dancers and floats moving through the streets.</w:t>
                            </w:r>
                          </w:p>
                          <w:p w14:paraId="694E5150" w14:textId="77777777" w:rsidR="00584578" w:rsidRPr="00584578" w:rsidRDefault="00584578" w:rsidP="00035469">
                            <w:pPr>
                              <w:pStyle w:val="ListParagraph"/>
                              <w:numPr>
                                <w:ilvl w:val="0"/>
                                <w:numId w:val="7"/>
                              </w:numPr>
                              <w:shd w:val="clear" w:color="auto" w:fill="FF6699"/>
                              <w:rPr>
                                <w:sz w:val="28"/>
                                <w:szCs w:val="28"/>
                              </w:rPr>
                            </w:pPr>
                            <w:r w:rsidRPr="00584578">
                              <w:rPr>
                                <w:sz w:val="28"/>
                                <w:szCs w:val="28"/>
                              </w:rPr>
                              <w:t>The darkening of the lights in the narrative sections represents a darker and more sinister side to Brazilian culture which is dark and sinister.</w:t>
                            </w:r>
                          </w:p>
                          <w:p w14:paraId="7C925608" w14:textId="77777777" w:rsidR="00584578" w:rsidRPr="00584578" w:rsidRDefault="00584578" w:rsidP="00035469">
                            <w:pPr>
                              <w:pStyle w:val="ListParagraph"/>
                              <w:numPr>
                                <w:ilvl w:val="0"/>
                                <w:numId w:val="7"/>
                              </w:numPr>
                              <w:shd w:val="clear" w:color="auto" w:fill="FF6699"/>
                              <w:rPr>
                                <w:sz w:val="28"/>
                                <w:szCs w:val="28"/>
                              </w:rPr>
                            </w:pPr>
                            <w:r w:rsidRPr="00584578">
                              <w:rPr>
                                <w:sz w:val="28"/>
                                <w:szCs w:val="28"/>
                              </w:rPr>
                              <w:t>The darkening of the lights also represents the heightened tension and emotions felt as males compete for females.</w:t>
                            </w:r>
                          </w:p>
                          <w:p w14:paraId="14FB674C" w14:textId="43515659" w:rsidR="00584578" w:rsidRPr="00584578" w:rsidRDefault="00584578" w:rsidP="00035469">
                            <w:pPr>
                              <w:pStyle w:val="ListParagraph"/>
                              <w:numPr>
                                <w:ilvl w:val="0"/>
                                <w:numId w:val="7"/>
                              </w:numPr>
                              <w:shd w:val="clear" w:color="auto" w:fill="FF6699"/>
                              <w:rPr>
                                <w:sz w:val="28"/>
                                <w:szCs w:val="28"/>
                              </w:rPr>
                            </w:pPr>
                            <w:r w:rsidRPr="00584578">
                              <w:rPr>
                                <w:sz w:val="28"/>
                                <w:szCs w:val="28"/>
                              </w:rPr>
                              <w:t>The lights reflecting from the collars in the opening could represent the flashing lights of torches and cameras during a carnival.</w:t>
                            </w:r>
                          </w:p>
                          <w:p w14:paraId="0BB681CA" w14:textId="186C459F" w:rsidR="00584578" w:rsidRPr="00584578" w:rsidRDefault="00584578" w:rsidP="00035469">
                            <w:pPr>
                              <w:shd w:val="clear" w:color="auto" w:fill="FF6699"/>
                              <w:rPr>
                                <w:b/>
                                <w:sz w:val="28"/>
                                <w:szCs w:val="28"/>
                                <w:u w:val="single"/>
                              </w:rPr>
                            </w:pPr>
                            <w:r w:rsidRPr="00584578">
                              <w:rPr>
                                <w:b/>
                                <w:sz w:val="28"/>
                                <w:szCs w:val="28"/>
                                <w:u w:val="single"/>
                              </w:rPr>
                              <w:t>Moods</w:t>
                            </w:r>
                          </w:p>
                          <w:p w14:paraId="3825914A" w14:textId="1443A897" w:rsidR="00584578" w:rsidRPr="00584578" w:rsidRDefault="00584578" w:rsidP="00035469">
                            <w:pPr>
                              <w:shd w:val="clear" w:color="auto" w:fill="FF6699"/>
                              <w:rPr>
                                <w:b/>
                                <w:sz w:val="28"/>
                                <w:szCs w:val="28"/>
                                <w:u w:val="single"/>
                              </w:rPr>
                            </w:pPr>
                            <w:r w:rsidRPr="00584578">
                              <w:rPr>
                                <w:sz w:val="28"/>
                                <w:szCs w:val="28"/>
                              </w:rPr>
                              <w:t>Happy, vibrant, exciting, unpredictable, carnival, celebratory</w:t>
                            </w:r>
                          </w:p>
                          <w:p w14:paraId="0B32ED19" w14:textId="77777777" w:rsidR="00584578" w:rsidRPr="00584578" w:rsidRDefault="00584578" w:rsidP="00035469">
                            <w:pPr>
                              <w:shd w:val="clear" w:color="auto" w:fill="FF6699"/>
                              <w:ind w:left="360"/>
                              <w:rPr>
                                <w:rFonts w:ascii="Century Gothic" w:hAnsi="Century Gothic"/>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791DC" id="Text Box 7" o:spid="_x0000_s1030" type="#_x0000_t202" style="position:absolute;margin-left:475.3pt;margin-top:0;width:526.5pt;height:766.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" fillcolor="#f69" strokecolor="black [3213]">
                <v:textbox>
                  <w:txbxContent>
                    <w:p w14:paraId="70F7BFD6" w14:textId="77777777" w:rsidR="00584578" w:rsidRPr="00584578" w:rsidRDefault="00584578" w:rsidP="00035469">
                      <w:pPr>
                        <w:shd w:val="clear" w:color="auto" w:fill="FF6699"/>
                        <w:jc w:val="center"/>
                        <w:rPr>
                          <w:color w:val="000000" w:themeColor="text1"/>
                          <w:sz w:val="28"/>
                          <w:szCs w:val="28"/>
                          <w:u w:val="single"/>
                        </w:rPr>
                      </w:pPr>
                      <w:r w:rsidRPr="00584578">
                        <w:rPr>
                          <w:color w:val="000000" w:themeColor="text1"/>
                          <w:sz w:val="28"/>
                          <w:szCs w:val="28"/>
                          <w:u w:val="single"/>
                        </w:rPr>
                        <w:t>A Linha Curva</w:t>
                      </w:r>
                    </w:p>
                    <w:p w14:paraId="6B8775B1" w14:textId="77777777" w:rsidR="00584578" w:rsidRPr="00584578" w:rsidRDefault="00584578" w:rsidP="00035469">
                      <w:pPr>
                        <w:shd w:val="clear" w:color="auto" w:fill="FF6699"/>
                        <w:jc w:val="center"/>
                        <w:rPr>
                          <w:b/>
                          <w:color w:val="000000" w:themeColor="text1"/>
                          <w:sz w:val="28"/>
                          <w:szCs w:val="28"/>
                          <w:u w:val="single"/>
                        </w:rPr>
                      </w:pPr>
                      <w:r w:rsidRPr="00584578">
                        <w:rPr>
                          <w:b/>
                          <w:color w:val="000000" w:themeColor="text1"/>
                          <w:sz w:val="28"/>
                          <w:szCs w:val="28"/>
                          <w:u w:val="single"/>
                        </w:rPr>
                        <w:t>Lighting</w:t>
                      </w:r>
                    </w:p>
                    <w:p w14:paraId="46BB03E8" w14:textId="77777777" w:rsidR="00584578" w:rsidRPr="00584578" w:rsidRDefault="00584578" w:rsidP="00035469">
                      <w:pPr>
                        <w:shd w:val="clear" w:color="auto" w:fill="FF6699"/>
                        <w:rPr>
                          <w:color w:val="000000" w:themeColor="text1"/>
                          <w:sz w:val="28"/>
                          <w:szCs w:val="28"/>
                        </w:rPr>
                      </w:pPr>
                      <w:r w:rsidRPr="00584578">
                        <w:rPr>
                          <w:b/>
                          <w:color w:val="000000" w:themeColor="text1"/>
                          <w:sz w:val="28"/>
                          <w:szCs w:val="28"/>
                          <w:u w:val="single"/>
                        </w:rPr>
                        <w:t>Descriptions</w:t>
                      </w:r>
                    </w:p>
                    <w:p w14:paraId="0F91B7D2" w14:textId="77777777" w:rsidR="00584578" w:rsidRPr="00584578" w:rsidRDefault="00584578" w:rsidP="00035469">
                      <w:pPr>
                        <w:pStyle w:val="ListParagraph"/>
                        <w:numPr>
                          <w:ilvl w:val="0"/>
                          <w:numId w:val="5"/>
                        </w:numPr>
                        <w:shd w:val="clear" w:color="auto" w:fill="FF6699"/>
                        <w:rPr>
                          <w:sz w:val="28"/>
                          <w:szCs w:val="28"/>
                        </w:rPr>
                      </w:pPr>
                      <w:r w:rsidRPr="00584578">
                        <w:rPr>
                          <w:sz w:val="28"/>
                          <w:szCs w:val="28"/>
                        </w:rPr>
                        <w:t>Use of overhead coloured lighting; blue, green, yellow, pink</w:t>
                      </w:r>
                    </w:p>
                    <w:p w14:paraId="6445B347" w14:textId="77777777" w:rsidR="00584578" w:rsidRPr="00584578" w:rsidRDefault="00584578" w:rsidP="00035469">
                      <w:pPr>
                        <w:pStyle w:val="ListParagraph"/>
                        <w:numPr>
                          <w:ilvl w:val="0"/>
                          <w:numId w:val="5"/>
                        </w:numPr>
                        <w:shd w:val="clear" w:color="auto" w:fill="FF6699"/>
                        <w:rPr>
                          <w:sz w:val="28"/>
                          <w:szCs w:val="28"/>
                        </w:rPr>
                      </w:pPr>
                      <w:r w:rsidRPr="00584578">
                        <w:rPr>
                          <w:sz w:val="28"/>
                          <w:szCs w:val="28"/>
                        </w:rPr>
                        <w:t>Creates checkerboard effect on the floor</w:t>
                      </w:r>
                    </w:p>
                    <w:p w14:paraId="60FB8947" w14:textId="77777777" w:rsidR="00584578" w:rsidRPr="00584578" w:rsidRDefault="00584578" w:rsidP="00035469">
                      <w:pPr>
                        <w:pStyle w:val="ListParagraph"/>
                        <w:numPr>
                          <w:ilvl w:val="0"/>
                          <w:numId w:val="5"/>
                        </w:numPr>
                        <w:shd w:val="clear" w:color="auto" w:fill="FF6699"/>
                        <w:rPr>
                          <w:sz w:val="28"/>
                          <w:szCs w:val="28"/>
                        </w:rPr>
                      </w:pPr>
                      <w:r w:rsidRPr="00584578">
                        <w:rPr>
                          <w:sz w:val="28"/>
                          <w:szCs w:val="28"/>
                        </w:rPr>
                        <w:t>Checkerboard moves around the floor in different spaces including lines and diagonals</w:t>
                      </w:r>
                    </w:p>
                    <w:p w14:paraId="2CCE4482" w14:textId="77777777" w:rsidR="00584578" w:rsidRPr="00584578" w:rsidRDefault="00584578" w:rsidP="00035469">
                      <w:pPr>
                        <w:pStyle w:val="ListParagraph"/>
                        <w:numPr>
                          <w:ilvl w:val="0"/>
                          <w:numId w:val="5"/>
                        </w:numPr>
                        <w:shd w:val="clear" w:color="auto" w:fill="FF6699"/>
                        <w:rPr>
                          <w:sz w:val="28"/>
                          <w:szCs w:val="28"/>
                        </w:rPr>
                      </w:pPr>
                      <w:r w:rsidRPr="00584578">
                        <w:rPr>
                          <w:sz w:val="28"/>
                          <w:szCs w:val="28"/>
                        </w:rPr>
                        <w:t>White light is reflected from the collars of the men in the opening</w:t>
                      </w:r>
                    </w:p>
                    <w:p w14:paraId="70B6CF55" w14:textId="5B112E0A" w:rsidR="00584578" w:rsidRPr="00584578" w:rsidRDefault="00584578" w:rsidP="00035469">
                      <w:pPr>
                        <w:pStyle w:val="ListParagraph"/>
                        <w:numPr>
                          <w:ilvl w:val="0"/>
                          <w:numId w:val="5"/>
                        </w:numPr>
                        <w:shd w:val="clear" w:color="auto" w:fill="FF6699"/>
                        <w:rPr>
                          <w:sz w:val="28"/>
                          <w:szCs w:val="28"/>
                        </w:rPr>
                      </w:pPr>
                      <w:r w:rsidRPr="00584578">
                        <w:rPr>
                          <w:sz w:val="28"/>
                          <w:szCs w:val="28"/>
                        </w:rPr>
                        <w:t>Lighting is dimmed with white side and overhead lights in narrative sections</w:t>
                      </w:r>
                    </w:p>
                    <w:p w14:paraId="303CEDD6" w14:textId="77777777" w:rsidR="00584578" w:rsidRPr="00584578" w:rsidRDefault="00584578" w:rsidP="00035469">
                      <w:pPr>
                        <w:shd w:val="clear" w:color="auto" w:fill="FF6699"/>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2C7CF9A5" w14:textId="77777777" w:rsidR="00584578" w:rsidRPr="00584578" w:rsidRDefault="00584578" w:rsidP="00035469">
                      <w:pPr>
                        <w:pStyle w:val="ListParagraph"/>
                        <w:numPr>
                          <w:ilvl w:val="0"/>
                          <w:numId w:val="6"/>
                        </w:numPr>
                        <w:shd w:val="clear" w:color="auto" w:fill="FF6699"/>
                        <w:rPr>
                          <w:sz w:val="28"/>
                          <w:szCs w:val="28"/>
                        </w:rPr>
                      </w:pPr>
                      <w:r w:rsidRPr="00584578">
                        <w:rPr>
                          <w:sz w:val="28"/>
                          <w:szCs w:val="28"/>
                        </w:rPr>
                        <w:t>Stimulus – Brazilian way of life – colours reflect colours of Brazil and carnivals</w:t>
                      </w:r>
                    </w:p>
                    <w:p w14:paraId="5181ECAE" w14:textId="77777777" w:rsidR="00584578" w:rsidRPr="00584578" w:rsidRDefault="00584578" w:rsidP="00035469">
                      <w:pPr>
                        <w:pStyle w:val="ListParagraph"/>
                        <w:numPr>
                          <w:ilvl w:val="0"/>
                          <w:numId w:val="6"/>
                        </w:numPr>
                        <w:shd w:val="clear" w:color="auto" w:fill="FF6699"/>
                        <w:rPr>
                          <w:sz w:val="28"/>
                          <w:szCs w:val="28"/>
                        </w:rPr>
                      </w:pPr>
                      <w:r w:rsidRPr="00584578">
                        <w:rPr>
                          <w:sz w:val="28"/>
                          <w:szCs w:val="28"/>
                        </w:rPr>
                        <w:t>Intention – Just have fun – checkerboard moving erratically around the stage as the dancers keep up with the pre-programmed lighting enhances the fun aspect.</w:t>
                      </w:r>
                    </w:p>
                    <w:p w14:paraId="0061C2D4" w14:textId="77777777" w:rsidR="00584578" w:rsidRPr="00584578" w:rsidRDefault="00584578" w:rsidP="00035469">
                      <w:pPr>
                        <w:pStyle w:val="ListParagraph"/>
                        <w:numPr>
                          <w:ilvl w:val="0"/>
                          <w:numId w:val="6"/>
                        </w:numPr>
                        <w:shd w:val="clear" w:color="auto" w:fill="FF6699"/>
                        <w:rPr>
                          <w:sz w:val="28"/>
                          <w:szCs w:val="28"/>
                        </w:rPr>
                      </w:pPr>
                      <w:r w:rsidRPr="00584578">
                        <w:rPr>
                          <w:sz w:val="28"/>
                          <w:szCs w:val="28"/>
                        </w:rPr>
                        <w:t>Mood – Lighting reflected from the collars enhances an unpredictable and fun mood</w:t>
                      </w:r>
                    </w:p>
                    <w:p w14:paraId="417BFCE8" w14:textId="77777777" w:rsidR="00584578" w:rsidRPr="00584578" w:rsidRDefault="00584578" w:rsidP="00035469">
                      <w:pPr>
                        <w:pStyle w:val="ListParagraph"/>
                        <w:numPr>
                          <w:ilvl w:val="0"/>
                          <w:numId w:val="6"/>
                        </w:numPr>
                        <w:shd w:val="clear" w:color="auto" w:fill="FF6699"/>
                        <w:rPr>
                          <w:sz w:val="28"/>
                          <w:szCs w:val="28"/>
                        </w:rPr>
                      </w:pPr>
                      <w:r w:rsidRPr="00584578">
                        <w:rPr>
                          <w:sz w:val="28"/>
                          <w:szCs w:val="28"/>
                        </w:rPr>
                        <w:t xml:space="preserve">Highlights dancer – Spotlights used in solo and duet sections highlight each dancer </w:t>
                      </w:r>
                    </w:p>
                    <w:p w14:paraId="4CA22B78" w14:textId="77777777" w:rsidR="00584578" w:rsidRPr="00584578" w:rsidRDefault="00584578" w:rsidP="00035469">
                      <w:pPr>
                        <w:pStyle w:val="ListParagraph"/>
                        <w:numPr>
                          <w:ilvl w:val="0"/>
                          <w:numId w:val="6"/>
                        </w:numPr>
                        <w:shd w:val="clear" w:color="auto" w:fill="FF6699"/>
                        <w:rPr>
                          <w:sz w:val="28"/>
                          <w:szCs w:val="28"/>
                        </w:rPr>
                      </w:pPr>
                      <w:r w:rsidRPr="00584578">
                        <w:rPr>
                          <w:sz w:val="28"/>
                          <w:szCs w:val="28"/>
                        </w:rPr>
                        <w:t>Highlights dance space – Checkerboard creates a dance space which each dancer must stay in</w:t>
                      </w:r>
                    </w:p>
                    <w:p w14:paraId="046A84FF" w14:textId="77777777" w:rsidR="00584578" w:rsidRPr="00584578" w:rsidRDefault="00584578" w:rsidP="00035469">
                      <w:pPr>
                        <w:pStyle w:val="ListParagraph"/>
                        <w:numPr>
                          <w:ilvl w:val="0"/>
                          <w:numId w:val="6"/>
                        </w:numPr>
                        <w:shd w:val="clear" w:color="auto" w:fill="FF6699"/>
                        <w:rPr>
                          <w:sz w:val="28"/>
                          <w:szCs w:val="28"/>
                        </w:rPr>
                      </w:pPr>
                      <w:r w:rsidRPr="00584578">
                        <w:rPr>
                          <w:sz w:val="28"/>
                          <w:szCs w:val="28"/>
                        </w:rPr>
                        <w:t>Sculpts body – Lighting sculpts the bodies of the dancers and enhances movement</w:t>
                      </w:r>
                    </w:p>
                    <w:p w14:paraId="057CDB6B" w14:textId="77777777" w:rsidR="00584578" w:rsidRPr="00584578" w:rsidRDefault="00584578" w:rsidP="00035469">
                      <w:pPr>
                        <w:pStyle w:val="ListParagraph"/>
                        <w:numPr>
                          <w:ilvl w:val="0"/>
                          <w:numId w:val="6"/>
                        </w:numPr>
                        <w:shd w:val="clear" w:color="auto" w:fill="FF6699"/>
                        <w:rPr>
                          <w:sz w:val="28"/>
                          <w:szCs w:val="28"/>
                        </w:rPr>
                      </w:pPr>
                      <w:r w:rsidRPr="00584578">
                        <w:rPr>
                          <w:sz w:val="28"/>
                          <w:szCs w:val="28"/>
                        </w:rPr>
                        <w:t>Geographic context – colours connote the colours of the Brazilian flag – green, blue, yellow</w:t>
                      </w:r>
                    </w:p>
                    <w:p w14:paraId="1B967695" w14:textId="0B6F9570" w:rsidR="00584578" w:rsidRPr="00584578" w:rsidRDefault="00584578" w:rsidP="00035469">
                      <w:pPr>
                        <w:pStyle w:val="ListParagraph"/>
                        <w:numPr>
                          <w:ilvl w:val="0"/>
                          <w:numId w:val="6"/>
                        </w:numPr>
                        <w:shd w:val="clear" w:color="auto" w:fill="FF6699"/>
                        <w:rPr>
                          <w:sz w:val="28"/>
                          <w:szCs w:val="28"/>
                        </w:rPr>
                      </w:pPr>
                      <w:r w:rsidRPr="00584578">
                        <w:rPr>
                          <w:sz w:val="28"/>
                          <w:szCs w:val="28"/>
                        </w:rPr>
                        <w:t>Complements other components – colours of light complement the colours of the costumes</w:t>
                      </w:r>
                    </w:p>
                    <w:p w14:paraId="764FF2DD" w14:textId="77777777" w:rsidR="00584578" w:rsidRPr="00584578" w:rsidRDefault="00584578" w:rsidP="00035469">
                      <w:pPr>
                        <w:shd w:val="clear" w:color="auto" w:fill="FF6699"/>
                        <w:rPr>
                          <w:b/>
                          <w:color w:val="000000" w:themeColor="text1"/>
                          <w:sz w:val="28"/>
                          <w:szCs w:val="28"/>
                          <w:u w:val="single"/>
                        </w:rPr>
                      </w:pPr>
                      <w:r w:rsidRPr="00584578">
                        <w:rPr>
                          <w:b/>
                          <w:color w:val="000000" w:themeColor="text1"/>
                          <w:sz w:val="28"/>
                          <w:szCs w:val="28"/>
                          <w:u w:val="single"/>
                        </w:rPr>
                        <w:t xml:space="preserve">Interpretations </w:t>
                      </w:r>
                    </w:p>
                    <w:p w14:paraId="74250616" w14:textId="77777777" w:rsidR="00584578" w:rsidRPr="00584578" w:rsidRDefault="00584578" w:rsidP="00035469">
                      <w:pPr>
                        <w:pStyle w:val="ListParagraph"/>
                        <w:numPr>
                          <w:ilvl w:val="0"/>
                          <w:numId w:val="7"/>
                        </w:numPr>
                        <w:shd w:val="clear" w:color="auto" w:fill="FF6699"/>
                        <w:rPr>
                          <w:sz w:val="28"/>
                          <w:szCs w:val="28"/>
                        </w:rPr>
                      </w:pPr>
                      <w:r w:rsidRPr="00584578">
                        <w:rPr>
                          <w:sz w:val="28"/>
                          <w:szCs w:val="28"/>
                        </w:rPr>
                        <w:t>The colours of the lighting (blue, yellow, pink, green) represent the bright colours seen on the decorations and costumes seen at a Brazilian carnival.</w:t>
                      </w:r>
                    </w:p>
                    <w:p w14:paraId="4B67794C" w14:textId="77777777" w:rsidR="00584578" w:rsidRPr="00584578" w:rsidRDefault="00584578" w:rsidP="00035469">
                      <w:pPr>
                        <w:pStyle w:val="ListParagraph"/>
                        <w:numPr>
                          <w:ilvl w:val="0"/>
                          <w:numId w:val="7"/>
                        </w:numPr>
                        <w:shd w:val="clear" w:color="auto" w:fill="FF6699"/>
                        <w:rPr>
                          <w:sz w:val="28"/>
                          <w:szCs w:val="28"/>
                        </w:rPr>
                      </w:pPr>
                      <w:r w:rsidRPr="00584578">
                        <w:rPr>
                          <w:sz w:val="28"/>
                          <w:szCs w:val="28"/>
                        </w:rPr>
                        <w:t>The colours of the lighting also reflect the colours of the Brazilian flag being green, yellow and blue.</w:t>
                      </w:r>
                    </w:p>
                    <w:p w14:paraId="5BA52376" w14:textId="77777777" w:rsidR="00584578" w:rsidRPr="00584578" w:rsidRDefault="00584578" w:rsidP="00035469">
                      <w:pPr>
                        <w:pStyle w:val="ListParagraph"/>
                        <w:numPr>
                          <w:ilvl w:val="0"/>
                          <w:numId w:val="7"/>
                        </w:numPr>
                        <w:shd w:val="clear" w:color="auto" w:fill="FF6699"/>
                        <w:rPr>
                          <w:sz w:val="28"/>
                          <w:szCs w:val="28"/>
                        </w:rPr>
                      </w:pPr>
                      <w:r w:rsidRPr="00584578">
                        <w:rPr>
                          <w:sz w:val="28"/>
                          <w:szCs w:val="28"/>
                        </w:rPr>
                        <w:t>The checkerboard effect moving across the stage in lines represents the carnival dancers and floats moving through the streets.</w:t>
                      </w:r>
                    </w:p>
                    <w:p w14:paraId="694E5150" w14:textId="77777777" w:rsidR="00584578" w:rsidRPr="00584578" w:rsidRDefault="00584578" w:rsidP="00035469">
                      <w:pPr>
                        <w:pStyle w:val="ListParagraph"/>
                        <w:numPr>
                          <w:ilvl w:val="0"/>
                          <w:numId w:val="7"/>
                        </w:numPr>
                        <w:shd w:val="clear" w:color="auto" w:fill="FF6699"/>
                        <w:rPr>
                          <w:sz w:val="28"/>
                          <w:szCs w:val="28"/>
                        </w:rPr>
                      </w:pPr>
                      <w:r w:rsidRPr="00584578">
                        <w:rPr>
                          <w:sz w:val="28"/>
                          <w:szCs w:val="28"/>
                        </w:rPr>
                        <w:t>The darkening of the lights in the narrative sections represents a darker and more sinister side to Brazilian culture which is dark and sinister.</w:t>
                      </w:r>
                    </w:p>
                    <w:p w14:paraId="7C925608" w14:textId="77777777" w:rsidR="00584578" w:rsidRPr="00584578" w:rsidRDefault="00584578" w:rsidP="00035469">
                      <w:pPr>
                        <w:pStyle w:val="ListParagraph"/>
                        <w:numPr>
                          <w:ilvl w:val="0"/>
                          <w:numId w:val="7"/>
                        </w:numPr>
                        <w:shd w:val="clear" w:color="auto" w:fill="FF6699"/>
                        <w:rPr>
                          <w:sz w:val="28"/>
                          <w:szCs w:val="28"/>
                        </w:rPr>
                      </w:pPr>
                      <w:r w:rsidRPr="00584578">
                        <w:rPr>
                          <w:sz w:val="28"/>
                          <w:szCs w:val="28"/>
                        </w:rPr>
                        <w:t>The darkening of the lights also represents the heightened tension and emotions felt as males compete for females.</w:t>
                      </w:r>
                    </w:p>
                    <w:p w14:paraId="14FB674C" w14:textId="43515659" w:rsidR="00584578" w:rsidRPr="00584578" w:rsidRDefault="00584578" w:rsidP="00035469">
                      <w:pPr>
                        <w:pStyle w:val="ListParagraph"/>
                        <w:numPr>
                          <w:ilvl w:val="0"/>
                          <w:numId w:val="7"/>
                        </w:numPr>
                        <w:shd w:val="clear" w:color="auto" w:fill="FF6699"/>
                        <w:rPr>
                          <w:sz w:val="28"/>
                          <w:szCs w:val="28"/>
                        </w:rPr>
                      </w:pPr>
                      <w:r w:rsidRPr="00584578">
                        <w:rPr>
                          <w:sz w:val="28"/>
                          <w:szCs w:val="28"/>
                        </w:rPr>
                        <w:t>The lights reflecting from the collars in the opening could represent the flashing lights of torches and cameras during a carnival.</w:t>
                      </w:r>
                    </w:p>
                    <w:p w14:paraId="0BB681CA" w14:textId="186C459F" w:rsidR="00584578" w:rsidRPr="00584578" w:rsidRDefault="00584578" w:rsidP="00035469">
                      <w:pPr>
                        <w:shd w:val="clear" w:color="auto" w:fill="FF6699"/>
                        <w:rPr>
                          <w:b/>
                          <w:sz w:val="28"/>
                          <w:szCs w:val="28"/>
                          <w:u w:val="single"/>
                        </w:rPr>
                      </w:pPr>
                      <w:r w:rsidRPr="00584578">
                        <w:rPr>
                          <w:b/>
                          <w:sz w:val="28"/>
                          <w:szCs w:val="28"/>
                          <w:u w:val="single"/>
                        </w:rPr>
                        <w:t>Moods</w:t>
                      </w:r>
                    </w:p>
                    <w:p w14:paraId="3825914A" w14:textId="1443A897" w:rsidR="00584578" w:rsidRPr="00584578" w:rsidRDefault="00584578" w:rsidP="00035469">
                      <w:pPr>
                        <w:shd w:val="clear" w:color="auto" w:fill="FF6699"/>
                        <w:rPr>
                          <w:b/>
                          <w:sz w:val="28"/>
                          <w:szCs w:val="28"/>
                          <w:u w:val="single"/>
                        </w:rPr>
                      </w:pPr>
                      <w:r w:rsidRPr="00584578">
                        <w:rPr>
                          <w:sz w:val="28"/>
                          <w:szCs w:val="28"/>
                        </w:rPr>
                        <w:t>Happy, vibrant, exciting, unpredictable, carnival, celebratory</w:t>
                      </w:r>
                    </w:p>
                    <w:p w14:paraId="0B32ED19" w14:textId="77777777" w:rsidR="00584578" w:rsidRPr="00584578" w:rsidRDefault="00584578" w:rsidP="00035469">
                      <w:pPr>
                        <w:shd w:val="clear" w:color="auto" w:fill="FF6699"/>
                        <w:ind w:left="360"/>
                        <w:rPr>
                          <w:rFonts w:ascii="Century Gothic" w:hAnsi="Century Gothic"/>
                          <w:color w:val="000000" w:themeColor="text1"/>
                          <w:sz w:val="28"/>
                          <w:szCs w:val="28"/>
                        </w:rPr>
                      </w:pPr>
                    </w:p>
                  </w:txbxContent>
                </v:textbox>
                <w10:wrap type="square" anchorx="margin"/>
              </v:shape>
            </w:pict>
          </mc:Fallback>
        </mc:AlternateContent>
      </w:r>
    </w:p>
    <w:p w14:paraId="41AFFA61" w14:textId="0072412E" w:rsidR="001F1E59" w:rsidRDefault="001F1E59" w:rsidP="001F1E59">
      <w:r>
        <w:rPr>
          <w:noProof/>
          <w:lang w:eastAsia="en-GB"/>
        </w:rPr>
        <w:lastRenderedPageBreak/>
        <mc:AlternateContent>
          <mc:Choice Requires="wps">
            <w:drawing>
              <wp:anchor distT="0" distB="0" distL="114300" distR="114300" simplePos="0" relativeHeight="251671552" behindDoc="0" locked="0" layoutInCell="1" allowOverlap="1" wp14:anchorId="492B5BDE" wp14:editId="72F29CDF">
                <wp:simplePos x="0" y="0"/>
                <wp:positionH relativeFrom="margin">
                  <wp:align>right</wp:align>
                </wp:positionH>
                <wp:positionV relativeFrom="paragraph">
                  <wp:posOffset>0</wp:posOffset>
                </wp:positionV>
                <wp:extent cx="6705600" cy="9592310"/>
                <wp:effectExtent l="0" t="0" r="19050" b="27940"/>
                <wp:wrapSquare wrapText="bothSides"/>
                <wp:docPr id="11" name="Text Box 11"/>
                <wp:cNvGraphicFramePr/>
                <a:graphic xmlns:a="http://schemas.openxmlformats.org/drawingml/2006/main">
                  <a:graphicData uri="http://schemas.microsoft.com/office/word/2010/wordprocessingShape">
                    <wps:wsp>
                      <wps:cNvSpPr txBox="1"/>
                      <wps:spPr>
                        <a:xfrm>
                          <a:off x="0" y="0"/>
                          <a:ext cx="6705600" cy="9592310"/>
                        </a:xfrm>
                        <a:prstGeom prst="rect">
                          <a:avLst/>
                        </a:prstGeom>
                        <a:solidFill>
                          <a:srgbClr val="FF6699"/>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FF620CA" w14:textId="77777777" w:rsidR="00584578" w:rsidRPr="00584578" w:rsidRDefault="00584578" w:rsidP="001F1E59">
                            <w:pPr>
                              <w:jc w:val="center"/>
                              <w:rPr>
                                <w:color w:val="000000" w:themeColor="text1"/>
                                <w:sz w:val="28"/>
                                <w:szCs w:val="28"/>
                                <w:u w:val="single"/>
                              </w:rPr>
                            </w:pPr>
                            <w:r w:rsidRPr="00584578">
                              <w:rPr>
                                <w:color w:val="000000" w:themeColor="text1"/>
                                <w:sz w:val="28"/>
                                <w:szCs w:val="28"/>
                                <w:u w:val="single"/>
                              </w:rPr>
                              <w:t>A Linha Curva</w:t>
                            </w:r>
                          </w:p>
                          <w:p w14:paraId="1054BD6D" w14:textId="4EA717DA" w:rsidR="00584578" w:rsidRPr="00584578" w:rsidRDefault="00584578" w:rsidP="001F1E59">
                            <w:pPr>
                              <w:jc w:val="center"/>
                              <w:rPr>
                                <w:b/>
                                <w:color w:val="000000" w:themeColor="text1"/>
                                <w:sz w:val="28"/>
                                <w:szCs w:val="28"/>
                                <w:u w:val="single"/>
                              </w:rPr>
                            </w:pPr>
                            <w:r w:rsidRPr="00584578">
                              <w:rPr>
                                <w:b/>
                                <w:color w:val="000000" w:themeColor="text1"/>
                                <w:sz w:val="28"/>
                                <w:szCs w:val="28"/>
                                <w:u w:val="single"/>
                              </w:rPr>
                              <w:t>Set &amp; Props</w:t>
                            </w:r>
                          </w:p>
                          <w:p w14:paraId="68BA25F2" w14:textId="77777777" w:rsidR="00584578" w:rsidRPr="00584578" w:rsidRDefault="00584578" w:rsidP="001F1E59">
                            <w:pPr>
                              <w:jc w:val="center"/>
                              <w:rPr>
                                <w:b/>
                                <w:color w:val="000000" w:themeColor="text1"/>
                                <w:sz w:val="28"/>
                                <w:szCs w:val="28"/>
                                <w:u w:val="single"/>
                              </w:rPr>
                            </w:pPr>
                          </w:p>
                          <w:p w14:paraId="5A23011B" w14:textId="2084C525" w:rsidR="00584578" w:rsidRPr="00584578" w:rsidRDefault="00584578" w:rsidP="001F1E59">
                            <w:pPr>
                              <w:jc w:val="center"/>
                              <w:rPr>
                                <w:sz w:val="28"/>
                                <w:szCs w:val="28"/>
                                <w:u w:val="single"/>
                              </w:rPr>
                            </w:pPr>
                            <w:r w:rsidRPr="00584578">
                              <w:rPr>
                                <w:b/>
                                <w:sz w:val="28"/>
                                <w:szCs w:val="28"/>
                                <w:u w:val="single"/>
                              </w:rPr>
                              <w:t>Performance Environment</w:t>
                            </w:r>
                          </w:p>
                          <w:p w14:paraId="77AD0E47" w14:textId="4509B580" w:rsidR="00584578" w:rsidRPr="00584578" w:rsidRDefault="00584578" w:rsidP="001F1E59">
                            <w:pPr>
                              <w:jc w:val="center"/>
                              <w:rPr>
                                <w:sz w:val="28"/>
                                <w:szCs w:val="28"/>
                              </w:rPr>
                            </w:pPr>
                            <w:r w:rsidRPr="00584578">
                              <w:rPr>
                                <w:sz w:val="28"/>
                                <w:szCs w:val="28"/>
                              </w:rPr>
                              <w:t>End Stage</w:t>
                            </w:r>
                          </w:p>
                          <w:p w14:paraId="1B9F983E" w14:textId="77777777" w:rsidR="00584578" w:rsidRPr="00584578" w:rsidRDefault="00584578" w:rsidP="001F1E59">
                            <w:pPr>
                              <w:jc w:val="center"/>
                              <w:rPr>
                                <w:sz w:val="28"/>
                                <w:szCs w:val="28"/>
                              </w:rPr>
                            </w:pPr>
                          </w:p>
                          <w:p w14:paraId="54A042E3" w14:textId="78402111" w:rsidR="00584578" w:rsidRPr="00584578" w:rsidRDefault="00584578" w:rsidP="001F1E59">
                            <w:pPr>
                              <w:jc w:val="center"/>
                              <w:rPr>
                                <w:sz w:val="28"/>
                                <w:szCs w:val="28"/>
                              </w:rPr>
                            </w:pPr>
                            <w:r w:rsidRPr="00584578">
                              <w:rPr>
                                <w:noProof/>
                                <w:sz w:val="28"/>
                                <w:szCs w:val="28"/>
                                <w:lang w:eastAsia="en-GB"/>
                              </w:rPr>
                              <w:drawing>
                                <wp:inline distT="0" distB="0" distL="0" distR="0" wp14:anchorId="2A46CA2E" wp14:editId="6D941F8E">
                                  <wp:extent cx="3174365" cy="2303020"/>
                                  <wp:effectExtent l="0" t="0" r="6985" b="2540"/>
                                  <wp:docPr id="24" name="Picture 24" descr="Image result for a linha curva se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linha curva set de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4365" cy="2303020"/>
                                          </a:xfrm>
                                          <a:prstGeom prst="rect">
                                            <a:avLst/>
                                          </a:prstGeom>
                                          <a:noFill/>
                                          <a:ln>
                                            <a:noFill/>
                                          </a:ln>
                                        </pic:spPr>
                                      </pic:pic>
                                    </a:graphicData>
                                  </a:graphic>
                                </wp:inline>
                              </w:drawing>
                            </w:r>
                          </w:p>
                          <w:p w14:paraId="15E99BCA" w14:textId="77777777" w:rsidR="00584578" w:rsidRPr="00584578" w:rsidRDefault="00584578" w:rsidP="001F1E59">
                            <w:pPr>
                              <w:jc w:val="center"/>
                              <w:rPr>
                                <w:sz w:val="28"/>
                                <w:szCs w:val="28"/>
                              </w:rPr>
                            </w:pPr>
                          </w:p>
                          <w:p w14:paraId="3E0A5918" w14:textId="2E08B6DA" w:rsidR="00584578" w:rsidRPr="00584578" w:rsidRDefault="00584578" w:rsidP="001F1E59">
                            <w:pPr>
                              <w:rPr>
                                <w:b/>
                                <w:sz w:val="28"/>
                                <w:szCs w:val="28"/>
                                <w:u w:val="single"/>
                              </w:rPr>
                            </w:pPr>
                            <w:r w:rsidRPr="00584578">
                              <w:rPr>
                                <w:b/>
                                <w:sz w:val="28"/>
                                <w:szCs w:val="28"/>
                                <w:u w:val="single"/>
                              </w:rPr>
                              <w:t>Descriptions</w:t>
                            </w:r>
                          </w:p>
                          <w:p w14:paraId="15689189" w14:textId="77777777" w:rsidR="00584578" w:rsidRPr="00584578" w:rsidRDefault="00584578" w:rsidP="001F1E59">
                            <w:pPr>
                              <w:pStyle w:val="ListParagraph"/>
                              <w:numPr>
                                <w:ilvl w:val="0"/>
                                <w:numId w:val="8"/>
                              </w:numPr>
                              <w:rPr>
                                <w:sz w:val="28"/>
                                <w:szCs w:val="28"/>
                              </w:rPr>
                            </w:pPr>
                            <w:r w:rsidRPr="00584578">
                              <w:rPr>
                                <w:sz w:val="28"/>
                                <w:szCs w:val="28"/>
                              </w:rPr>
                              <w:t>No set: black tabs and black floor</w:t>
                            </w:r>
                          </w:p>
                          <w:p w14:paraId="67A3FC2D" w14:textId="77777777" w:rsidR="00584578" w:rsidRPr="00584578" w:rsidRDefault="00584578" w:rsidP="001F1E59">
                            <w:pPr>
                              <w:pStyle w:val="ListParagraph"/>
                              <w:numPr>
                                <w:ilvl w:val="0"/>
                                <w:numId w:val="8"/>
                              </w:numPr>
                              <w:rPr>
                                <w:sz w:val="28"/>
                                <w:szCs w:val="28"/>
                              </w:rPr>
                            </w:pPr>
                            <w:r w:rsidRPr="00584578">
                              <w:rPr>
                                <w:sz w:val="28"/>
                                <w:szCs w:val="28"/>
                              </w:rPr>
                              <w:t>Raised platform at the back of the stage to elevate the samba band</w:t>
                            </w:r>
                          </w:p>
                          <w:p w14:paraId="1F5B8777" w14:textId="190E2829" w:rsidR="00584578" w:rsidRPr="00584578" w:rsidRDefault="00584578" w:rsidP="001F1E59">
                            <w:pPr>
                              <w:pStyle w:val="ListParagraph"/>
                              <w:numPr>
                                <w:ilvl w:val="0"/>
                                <w:numId w:val="8"/>
                              </w:numPr>
                              <w:rPr>
                                <w:b/>
                                <w:sz w:val="28"/>
                                <w:szCs w:val="28"/>
                                <w:u w:val="single"/>
                              </w:rPr>
                            </w:pPr>
                            <w:r w:rsidRPr="00584578">
                              <w:rPr>
                                <w:sz w:val="28"/>
                                <w:szCs w:val="28"/>
                              </w:rPr>
                              <w:t>Skateboards used to travel across the stage</w:t>
                            </w:r>
                          </w:p>
                          <w:p w14:paraId="0BEE3DEE" w14:textId="77777777" w:rsidR="00584578" w:rsidRPr="00584578" w:rsidRDefault="00584578" w:rsidP="001F1E59">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024F9448" w14:textId="77777777" w:rsidR="00584578" w:rsidRPr="00584578" w:rsidRDefault="00584578" w:rsidP="001F1E59">
                            <w:pPr>
                              <w:pStyle w:val="ListParagraph"/>
                              <w:numPr>
                                <w:ilvl w:val="0"/>
                                <w:numId w:val="9"/>
                              </w:numPr>
                              <w:rPr>
                                <w:sz w:val="28"/>
                                <w:szCs w:val="28"/>
                              </w:rPr>
                            </w:pPr>
                            <w:r w:rsidRPr="00584578">
                              <w:rPr>
                                <w:sz w:val="28"/>
                                <w:szCs w:val="28"/>
                              </w:rPr>
                              <w:t>Stimulus – Brazilian way of life</w:t>
                            </w:r>
                          </w:p>
                          <w:p w14:paraId="41F83A4A" w14:textId="77777777" w:rsidR="00584578" w:rsidRPr="00584578" w:rsidRDefault="00584578" w:rsidP="001F1E59">
                            <w:pPr>
                              <w:pStyle w:val="ListParagraph"/>
                              <w:numPr>
                                <w:ilvl w:val="0"/>
                                <w:numId w:val="9"/>
                              </w:numPr>
                              <w:rPr>
                                <w:sz w:val="28"/>
                                <w:szCs w:val="28"/>
                              </w:rPr>
                            </w:pPr>
                            <w:r w:rsidRPr="00584578">
                              <w:rPr>
                                <w:sz w:val="28"/>
                                <w:szCs w:val="28"/>
                              </w:rPr>
                              <w:t>Intention – Just have fun</w:t>
                            </w:r>
                          </w:p>
                          <w:p w14:paraId="6AE10233" w14:textId="77777777" w:rsidR="00584578" w:rsidRPr="00584578" w:rsidRDefault="00584578" w:rsidP="001F1E59">
                            <w:pPr>
                              <w:pStyle w:val="ListParagraph"/>
                              <w:numPr>
                                <w:ilvl w:val="0"/>
                                <w:numId w:val="9"/>
                              </w:numPr>
                              <w:rPr>
                                <w:sz w:val="28"/>
                                <w:szCs w:val="28"/>
                              </w:rPr>
                            </w:pPr>
                            <w:r w:rsidRPr="00584578">
                              <w:rPr>
                                <w:sz w:val="28"/>
                                <w:szCs w:val="28"/>
                              </w:rPr>
                              <w:t>Mood - Exciting</w:t>
                            </w:r>
                            <w:r w:rsidRPr="00584578">
                              <w:rPr>
                                <w:sz w:val="28"/>
                                <w:szCs w:val="28"/>
                              </w:rPr>
                              <w:br/>
                              <w:t>Complements other components – Black set and floor complement black costumes</w:t>
                            </w:r>
                          </w:p>
                          <w:p w14:paraId="551E3CC9" w14:textId="77777777" w:rsidR="00584578" w:rsidRPr="00584578" w:rsidRDefault="00584578" w:rsidP="001F1E59">
                            <w:pPr>
                              <w:pStyle w:val="ListParagraph"/>
                              <w:numPr>
                                <w:ilvl w:val="0"/>
                                <w:numId w:val="9"/>
                              </w:numPr>
                              <w:rPr>
                                <w:sz w:val="28"/>
                                <w:szCs w:val="28"/>
                              </w:rPr>
                            </w:pPr>
                            <w:r w:rsidRPr="00584578">
                              <w:rPr>
                                <w:sz w:val="28"/>
                                <w:szCs w:val="28"/>
                              </w:rPr>
                              <w:t>Context – Stage creates a sense of a live performance at a carnival</w:t>
                            </w:r>
                          </w:p>
                          <w:p w14:paraId="040ED858" w14:textId="77777777" w:rsidR="00584578" w:rsidRPr="00584578" w:rsidRDefault="00584578" w:rsidP="001F1E59">
                            <w:pPr>
                              <w:pStyle w:val="ListParagraph"/>
                              <w:numPr>
                                <w:ilvl w:val="0"/>
                                <w:numId w:val="9"/>
                              </w:numPr>
                              <w:rPr>
                                <w:sz w:val="28"/>
                                <w:szCs w:val="28"/>
                              </w:rPr>
                            </w:pPr>
                            <w:r w:rsidRPr="00584578">
                              <w:rPr>
                                <w:sz w:val="28"/>
                                <w:szCs w:val="28"/>
                              </w:rPr>
                              <w:t>Creates levels – stage elevates the band and makes them a part of the performance</w:t>
                            </w:r>
                          </w:p>
                          <w:p w14:paraId="0CC28236" w14:textId="77777777" w:rsidR="00584578" w:rsidRPr="00584578" w:rsidRDefault="00584578" w:rsidP="001F1E59">
                            <w:pPr>
                              <w:pStyle w:val="ListParagraph"/>
                              <w:numPr>
                                <w:ilvl w:val="0"/>
                                <w:numId w:val="9"/>
                              </w:numPr>
                              <w:rPr>
                                <w:b/>
                                <w:color w:val="000000" w:themeColor="text1"/>
                                <w:sz w:val="28"/>
                                <w:szCs w:val="28"/>
                                <w:u w:val="single"/>
                              </w:rPr>
                            </w:pPr>
                            <w:r w:rsidRPr="00584578">
                              <w:rPr>
                                <w:sz w:val="28"/>
                                <w:szCs w:val="28"/>
                              </w:rPr>
                              <w:t>Incorporated into action – Skateboards used by dancers to travel across the stage</w:t>
                            </w:r>
                          </w:p>
                          <w:p w14:paraId="3DFE206E" w14:textId="1D09F6EF" w:rsidR="00584578" w:rsidRPr="00584578" w:rsidRDefault="00584578" w:rsidP="001F1E59">
                            <w:pPr>
                              <w:rPr>
                                <w:b/>
                                <w:color w:val="000000" w:themeColor="text1"/>
                                <w:sz w:val="28"/>
                                <w:szCs w:val="28"/>
                                <w:u w:val="single"/>
                              </w:rPr>
                            </w:pPr>
                            <w:r w:rsidRPr="00584578">
                              <w:rPr>
                                <w:b/>
                                <w:color w:val="000000" w:themeColor="text1"/>
                                <w:sz w:val="28"/>
                                <w:szCs w:val="28"/>
                                <w:u w:val="single"/>
                              </w:rPr>
                              <w:t xml:space="preserve">Interpretations </w:t>
                            </w:r>
                          </w:p>
                          <w:p w14:paraId="5B188EDB" w14:textId="77777777" w:rsidR="00584578" w:rsidRPr="00584578" w:rsidRDefault="00584578" w:rsidP="001F1E59">
                            <w:pPr>
                              <w:pStyle w:val="ListParagraph"/>
                              <w:numPr>
                                <w:ilvl w:val="0"/>
                                <w:numId w:val="10"/>
                              </w:numPr>
                              <w:rPr>
                                <w:sz w:val="28"/>
                                <w:szCs w:val="28"/>
                              </w:rPr>
                            </w:pPr>
                            <w:r w:rsidRPr="00584578">
                              <w:rPr>
                                <w:sz w:val="28"/>
                                <w:szCs w:val="28"/>
                              </w:rPr>
                              <w:t>The black tabs and floor create a box type environment that represents an empty street about to be filled with carnival</w:t>
                            </w:r>
                          </w:p>
                          <w:p w14:paraId="582D43B8" w14:textId="77777777" w:rsidR="00584578" w:rsidRPr="00584578" w:rsidRDefault="00584578" w:rsidP="001F1E59">
                            <w:pPr>
                              <w:pStyle w:val="ListParagraph"/>
                              <w:numPr>
                                <w:ilvl w:val="0"/>
                                <w:numId w:val="10"/>
                              </w:numPr>
                              <w:rPr>
                                <w:sz w:val="28"/>
                                <w:szCs w:val="28"/>
                              </w:rPr>
                            </w:pPr>
                            <w:r w:rsidRPr="00584578">
                              <w:rPr>
                                <w:sz w:val="28"/>
                                <w:szCs w:val="28"/>
                              </w:rPr>
                              <w:t>The raised platform at the back represents a stage that performers and musicians are seen on at carnival performances</w:t>
                            </w:r>
                          </w:p>
                          <w:p w14:paraId="5B8BD3B7" w14:textId="77777777" w:rsidR="00584578" w:rsidRPr="00584578" w:rsidRDefault="00584578" w:rsidP="001F1E59">
                            <w:pPr>
                              <w:pStyle w:val="ListParagraph"/>
                              <w:numPr>
                                <w:ilvl w:val="0"/>
                                <w:numId w:val="10"/>
                              </w:numPr>
                              <w:rPr>
                                <w:sz w:val="28"/>
                                <w:szCs w:val="28"/>
                              </w:rPr>
                            </w:pPr>
                            <w:r w:rsidRPr="00584578">
                              <w:rPr>
                                <w:sz w:val="28"/>
                                <w:szCs w:val="28"/>
                              </w:rPr>
                              <w:t>The skateboards represent the floats that move through the streets</w:t>
                            </w:r>
                          </w:p>
                          <w:p w14:paraId="7F76E8E0" w14:textId="77777777" w:rsidR="00584578" w:rsidRPr="00584578" w:rsidRDefault="00584578" w:rsidP="001F1E59">
                            <w:pPr>
                              <w:pStyle w:val="ListParagraph"/>
                              <w:numPr>
                                <w:ilvl w:val="0"/>
                                <w:numId w:val="10"/>
                              </w:numPr>
                              <w:rPr>
                                <w:sz w:val="28"/>
                                <w:szCs w:val="28"/>
                              </w:rPr>
                            </w:pPr>
                            <w:r w:rsidRPr="00584578">
                              <w:rPr>
                                <w:sz w:val="28"/>
                                <w:szCs w:val="28"/>
                              </w:rPr>
                              <w:t>The skateboards also represent a sense of fun, carefree and joyful living</w:t>
                            </w:r>
                          </w:p>
                          <w:p w14:paraId="55C53B83" w14:textId="0FD0D16A" w:rsidR="00584578" w:rsidRPr="00584578" w:rsidRDefault="00584578" w:rsidP="001F1E59">
                            <w:pPr>
                              <w:rPr>
                                <w:b/>
                                <w:sz w:val="28"/>
                                <w:szCs w:val="28"/>
                                <w:u w:val="single"/>
                              </w:rPr>
                            </w:pPr>
                            <w:r w:rsidRPr="00584578">
                              <w:rPr>
                                <w:b/>
                                <w:sz w:val="28"/>
                                <w:szCs w:val="28"/>
                                <w:u w:val="single"/>
                              </w:rPr>
                              <w:t>Moods</w:t>
                            </w:r>
                          </w:p>
                          <w:p w14:paraId="0A890661" w14:textId="0CFF978F" w:rsidR="00584578" w:rsidRPr="00584578" w:rsidRDefault="00584578" w:rsidP="001F1E59">
                            <w:pPr>
                              <w:rPr>
                                <w:b/>
                                <w:sz w:val="28"/>
                                <w:szCs w:val="28"/>
                                <w:u w:val="single"/>
                              </w:rPr>
                            </w:pPr>
                            <w:r w:rsidRPr="00584578">
                              <w:rPr>
                                <w:sz w:val="28"/>
                                <w:szCs w:val="28"/>
                              </w:rPr>
                              <w:t>Happy, vibrant, exciting, unpredictable, carnival, celebratory</w:t>
                            </w:r>
                          </w:p>
                          <w:p w14:paraId="6FAB99E4" w14:textId="77777777" w:rsidR="00584578" w:rsidRPr="00584578" w:rsidRDefault="00584578" w:rsidP="001F1E59">
                            <w:pPr>
                              <w:jc w:val="center"/>
                              <w:rPr>
                                <w:color w:val="000000" w:themeColor="text1"/>
                                <w:sz w:val="28"/>
                                <w:szCs w:val="28"/>
                              </w:rPr>
                            </w:pPr>
                          </w:p>
                          <w:p w14:paraId="484EAD53" w14:textId="77777777" w:rsidR="00584578" w:rsidRDefault="00584578" w:rsidP="001F1E59">
                            <w:pPr>
                              <w:jc w:val="center"/>
                              <w:rPr>
                                <w:color w:val="000000" w:themeColor="text1"/>
                                <w:sz w:val="72"/>
                              </w:rPr>
                            </w:pPr>
                          </w:p>
                          <w:p w14:paraId="0D5C1F06" w14:textId="77777777" w:rsidR="00584578" w:rsidRDefault="00584578" w:rsidP="001F1E59">
                            <w:pPr>
                              <w:jc w:val="center"/>
                              <w:rPr>
                                <w:color w:val="000000" w:themeColor="text1"/>
                                <w:sz w:val="72"/>
                              </w:rPr>
                            </w:pPr>
                          </w:p>
                          <w:p w14:paraId="221EE2CD" w14:textId="77777777" w:rsidR="00584578" w:rsidRDefault="00584578" w:rsidP="001F1E59">
                            <w:pPr>
                              <w:jc w:val="center"/>
                              <w:rPr>
                                <w:color w:val="000000" w:themeColor="text1"/>
                                <w:sz w:val="72"/>
                              </w:rPr>
                            </w:pPr>
                          </w:p>
                          <w:p w14:paraId="15EFA01A" w14:textId="77777777" w:rsidR="00584578" w:rsidRDefault="00584578" w:rsidP="001F1E59">
                            <w:pPr>
                              <w:jc w:val="center"/>
                              <w:rPr>
                                <w:color w:val="000000" w:themeColor="text1"/>
                                <w:sz w:val="72"/>
                              </w:rPr>
                            </w:pPr>
                          </w:p>
                          <w:p w14:paraId="24DDBFD1" w14:textId="77777777" w:rsidR="00584578" w:rsidRDefault="00584578" w:rsidP="001F1E59">
                            <w:pPr>
                              <w:jc w:val="center"/>
                              <w:rPr>
                                <w:color w:val="000000" w:themeColor="text1"/>
                                <w:sz w:val="72"/>
                              </w:rPr>
                            </w:pPr>
                          </w:p>
                          <w:p w14:paraId="6A147B82" w14:textId="77777777" w:rsidR="00584578" w:rsidRDefault="00584578" w:rsidP="001F1E59">
                            <w:pPr>
                              <w:jc w:val="center"/>
                              <w:rPr>
                                <w:color w:val="000000" w:themeColor="text1"/>
                                <w:sz w:val="72"/>
                              </w:rPr>
                            </w:pPr>
                          </w:p>
                          <w:p w14:paraId="2ED3081D" w14:textId="77777777" w:rsidR="00584578" w:rsidRDefault="00584578" w:rsidP="001F1E59">
                            <w:pPr>
                              <w:jc w:val="center"/>
                              <w:rPr>
                                <w:color w:val="000000" w:themeColor="text1"/>
                                <w:sz w:val="72"/>
                              </w:rPr>
                            </w:pPr>
                          </w:p>
                          <w:p w14:paraId="253BC1AE" w14:textId="77777777" w:rsidR="00584578" w:rsidRPr="00A3520C" w:rsidRDefault="00584578" w:rsidP="001F1E59">
                            <w:pPr>
                              <w:jc w:val="center"/>
                              <w:rPr>
                                <w:rFonts w:ascii="Century Gothic" w:hAnsi="Century Gothic"/>
                                <w:color w:val="000000" w:themeColor="text1"/>
                                <w:sz w:val="72"/>
                              </w:rPr>
                            </w:pPr>
                            <w:r w:rsidRPr="00A3520C">
                              <w:rPr>
                                <w:rFonts w:ascii="Century Gothic" w:hAnsi="Century Gothic"/>
                                <w:color w:val="000000" w:themeColor="text1"/>
                                <w:sz w:val="72"/>
                              </w:rPr>
                              <w:t>AQA 1-9</w:t>
                            </w:r>
                          </w:p>
                          <w:p w14:paraId="008201D0" w14:textId="77777777" w:rsidR="00584578" w:rsidRPr="00A3520C" w:rsidRDefault="00584578" w:rsidP="001F1E59">
                            <w:pPr>
                              <w:jc w:val="center"/>
                              <w:rPr>
                                <w:rFonts w:ascii="Century Gothic" w:hAnsi="Century Gothic"/>
                                <w:color w:val="000000" w:themeColor="text1"/>
                                <w:sz w:val="72"/>
                              </w:rPr>
                            </w:pPr>
                          </w:p>
                          <w:p w14:paraId="168C34A0" w14:textId="77777777" w:rsidR="00584578" w:rsidRPr="00A3520C" w:rsidRDefault="00584578" w:rsidP="001F1E59">
                            <w:pPr>
                              <w:jc w:val="center"/>
                              <w:rPr>
                                <w:rFonts w:ascii="Century Gothic" w:hAnsi="Century Gothic"/>
                                <w:color w:val="000000" w:themeColor="text1"/>
                                <w:sz w:val="72"/>
                              </w:rPr>
                            </w:pPr>
                            <w:r w:rsidRPr="00A3520C">
                              <w:rPr>
                                <w:rFonts w:ascii="Century Gothic" w:hAnsi="Century Gothic"/>
                                <w:color w:val="000000" w:themeColor="text1"/>
                                <w:sz w:val="72"/>
                              </w:rPr>
                              <w:t>GCSE Dance</w:t>
                            </w:r>
                          </w:p>
                          <w:p w14:paraId="1BCB8A1D" w14:textId="77777777" w:rsidR="00584578" w:rsidRPr="00A3520C" w:rsidRDefault="00584578" w:rsidP="001F1E59">
                            <w:pPr>
                              <w:jc w:val="center"/>
                              <w:rPr>
                                <w:rFonts w:ascii="Century Gothic" w:hAnsi="Century Gothic"/>
                                <w:color w:val="000000" w:themeColor="text1"/>
                                <w:sz w:val="72"/>
                              </w:rPr>
                            </w:pPr>
                          </w:p>
                          <w:p w14:paraId="6A7E2B0D" w14:textId="77777777" w:rsidR="00584578" w:rsidRPr="00A3520C" w:rsidRDefault="00584578" w:rsidP="001F1E59">
                            <w:pPr>
                              <w:jc w:val="center"/>
                              <w:rPr>
                                <w:rFonts w:ascii="Century Gothic" w:hAnsi="Century Gothic"/>
                                <w:color w:val="000000" w:themeColor="text1"/>
                                <w:sz w:val="72"/>
                              </w:rPr>
                            </w:pPr>
                            <w:r w:rsidRPr="00A3520C">
                              <w:rPr>
                                <w:rFonts w:ascii="Century Gothic" w:hAnsi="Century Gothic"/>
                                <w:color w:val="000000" w:themeColor="text1"/>
                                <w:sz w:val="72"/>
                              </w:rPr>
                              <w:t>Component 2</w:t>
                            </w:r>
                          </w:p>
                          <w:p w14:paraId="05466FE0" w14:textId="77777777" w:rsidR="00584578" w:rsidRPr="00A3520C" w:rsidRDefault="00584578" w:rsidP="001F1E59">
                            <w:pPr>
                              <w:jc w:val="center"/>
                              <w:rPr>
                                <w:rFonts w:ascii="Century Gothic" w:hAnsi="Century Gothic"/>
                                <w:color w:val="000000" w:themeColor="text1"/>
                                <w:sz w:val="72"/>
                              </w:rPr>
                            </w:pPr>
                          </w:p>
                          <w:p w14:paraId="7A3E8D95" w14:textId="77777777" w:rsidR="00584578" w:rsidRPr="00A3520C" w:rsidRDefault="00584578" w:rsidP="001F1E59">
                            <w:pPr>
                              <w:ind w:left="360"/>
                              <w:rPr>
                                <w:rFonts w:ascii="Century Gothic" w:hAnsi="Century Gothic"/>
                                <w:color w:val="000000" w:themeColor="text1"/>
                                <w:sz w:val="52"/>
                              </w:rPr>
                            </w:pPr>
                            <w:r w:rsidRPr="00A3520C">
                              <w:rPr>
                                <w:rFonts w:ascii="Century Gothic" w:hAnsi="Century Gothic"/>
                                <w:color w:val="000000" w:themeColor="text1"/>
                                <w:sz w:val="52"/>
                              </w:rPr>
                              <w:t>1. A Linha Curva</w:t>
                            </w:r>
                          </w:p>
                          <w:p w14:paraId="4CCA8996" w14:textId="77777777" w:rsidR="00584578" w:rsidRPr="00A3520C" w:rsidRDefault="00584578" w:rsidP="001F1E59">
                            <w:pPr>
                              <w:ind w:left="360"/>
                              <w:rPr>
                                <w:rFonts w:ascii="Century Gothic" w:hAnsi="Century Gothic"/>
                                <w:color w:val="000000" w:themeColor="text1"/>
                                <w:sz w:val="52"/>
                              </w:rPr>
                            </w:pPr>
                            <w:r w:rsidRPr="00A3520C">
                              <w:rPr>
                                <w:rFonts w:ascii="Century Gothic" w:hAnsi="Century Gothic"/>
                                <w:color w:val="000000" w:themeColor="text1"/>
                                <w:sz w:val="52"/>
                              </w:rPr>
                              <w:t>2. Infra</w:t>
                            </w:r>
                          </w:p>
                          <w:p w14:paraId="110D0E18" w14:textId="77777777" w:rsidR="00584578" w:rsidRPr="00A3520C" w:rsidRDefault="00584578" w:rsidP="001F1E59">
                            <w:pPr>
                              <w:ind w:left="360"/>
                              <w:rPr>
                                <w:rFonts w:ascii="Century Gothic" w:hAnsi="Century Gothic"/>
                                <w:color w:val="000000" w:themeColor="text1"/>
                                <w:sz w:val="52"/>
                              </w:rPr>
                            </w:pPr>
                            <w:r w:rsidRPr="00A3520C">
                              <w:rPr>
                                <w:rFonts w:ascii="Century Gothic" w:hAnsi="Century Gothic"/>
                                <w:color w:val="000000" w:themeColor="text1"/>
                                <w:sz w:val="52"/>
                              </w:rPr>
                              <w:t>3. Shadows</w:t>
                            </w:r>
                          </w:p>
                          <w:p w14:paraId="3CE276F3" w14:textId="77777777" w:rsidR="00584578" w:rsidRPr="00A3520C" w:rsidRDefault="00584578" w:rsidP="001F1E59">
                            <w:pPr>
                              <w:ind w:left="360"/>
                              <w:rPr>
                                <w:rFonts w:ascii="Century Gothic" w:hAnsi="Century Gothic"/>
                                <w:color w:val="000000" w:themeColor="text1"/>
                                <w:sz w:val="52"/>
                              </w:rPr>
                            </w:pPr>
                            <w:r w:rsidRPr="00A3520C">
                              <w:rPr>
                                <w:rFonts w:ascii="Century Gothic" w:hAnsi="Century Gothic"/>
                                <w:color w:val="000000" w:themeColor="text1"/>
                                <w:sz w:val="52"/>
                              </w:rPr>
                              <w:t>4. Artificial Things</w:t>
                            </w:r>
                          </w:p>
                          <w:p w14:paraId="56FA2603" w14:textId="77777777" w:rsidR="00584578" w:rsidRPr="00A3520C" w:rsidRDefault="00584578" w:rsidP="001F1E59">
                            <w:pPr>
                              <w:ind w:left="360"/>
                              <w:rPr>
                                <w:rFonts w:ascii="Century Gothic" w:hAnsi="Century Gothic"/>
                                <w:color w:val="000000" w:themeColor="text1"/>
                                <w:sz w:val="52"/>
                              </w:rPr>
                            </w:pPr>
                            <w:r w:rsidRPr="00A3520C">
                              <w:rPr>
                                <w:rFonts w:ascii="Century Gothic" w:hAnsi="Century Gothic"/>
                                <w:color w:val="000000" w:themeColor="text1"/>
                                <w:sz w:val="52"/>
                              </w:rPr>
                              <w:t>5. Emancipation of Expressionism</w:t>
                            </w:r>
                          </w:p>
                          <w:p w14:paraId="559123D8" w14:textId="77777777" w:rsidR="00584578" w:rsidRPr="00A3520C" w:rsidRDefault="00584578" w:rsidP="001F1E59">
                            <w:pPr>
                              <w:ind w:left="360"/>
                              <w:rPr>
                                <w:rFonts w:ascii="Century Gothic" w:hAnsi="Century Gothic"/>
                                <w:color w:val="000000" w:themeColor="text1"/>
                                <w:sz w:val="52"/>
                              </w:rPr>
                            </w:pPr>
                            <w:r w:rsidRPr="00A3520C">
                              <w:rPr>
                                <w:rFonts w:ascii="Century Gothic" w:hAnsi="Century Gothic"/>
                                <w:color w:val="000000" w:themeColor="text1"/>
                                <w:sz w:val="52"/>
                              </w:rPr>
                              <w:t>6. Within Her Eyes</w:t>
                            </w:r>
                          </w:p>
                          <w:p w14:paraId="3C18FEBE" w14:textId="77777777" w:rsidR="00584578" w:rsidRPr="00A3520C" w:rsidRDefault="00584578" w:rsidP="001F1E59">
                            <w:pPr>
                              <w:ind w:left="360"/>
                              <w:rPr>
                                <w:rFonts w:ascii="Century Gothic" w:hAnsi="Century Gothic"/>
                                <w:color w:val="000000" w:themeColor="text1"/>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B5BDE" id="Text Box 11" o:spid="_x0000_s1031" type="#_x0000_t202" style="position:absolute;margin-left:476.8pt;margin-top:0;width:528pt;height:755.3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" fillcolor="#f69" strokecolor="black [3213]">
                <v:textbox>
                  <w:txbxContent>
                    <w:p w14:paraId="2FF620CA" w14:textId="77777777" w:rsidR="00584578" w:rsidRPr="00584578" w:rsidRDefault="00584578" w:rsidP="001F1E59">
                      <w:pPr>
                        <w:jc w:val="center"/>
                        <w:rPr>
                          <w:color w:val="000000" w:themeColor="text1"/>
                          <w:sz w:val="28"/>
                          <w:szCs w:val="28"/>
                          <w:u w:val="single"/>
                        </w:rPr>
                      </w:pPr>
                      <w:r w:rsidRPr="00584578">
                        <w:rPr>
                          <w:color w:val="000000" w:themeColor="text1"/>
                          <w:sz w:val="28"/>
                          <w:szCs w:val="28"/>
                          <w:u w:val="single"/>
                        </w:rPr>
                        <w:t>A Linha Curva</w:t>
                      </w:r>
                    </w:p>
                    <w:p w14:paraId="1054BD6D" w14:textId="4EA717DA" w:rsidR="00584578" w:rsidRPr="00584578" w:rsidRDefault="00584578" w:rsidP="001F1E59">
                      <w:pPr>
                        <w:jc w:val="center"/>
                        <w:rPr>
                          <w:b/>
                          <w:color w:val="000000" w:themeColor="text1"/>
                          <w:sz w:val="28"/>
                          <w:szCs w:val="28"/>
                          <w:u w:val="single"/>
                        </w:rPr>
                      </w:pPr>
                      <w:r w:rsidRPr="00584578">
                        <w:rPr>
                          <w:b/>
                          <w:color w:val="000000" w:themeColor="text1"/>
                          <w:sz w:val="28"/>
                          <w:szCs w:val="28"/>
                          <w:u w:val="single"/>
                        </w:rPr>
                        <w:t>Set &amp; Props</w:t>
                      </w:r>
                    </w:p>
                    <w:p w14:paraId="68BA25F2" w14:textId="77777777" w:rsidR="00584578" w:rsidRPr="00584578" w:rsidRDefault="00584578" w:rsidP="001F1E59">
                      <w:pPr>
                        <w:jc w:val="center"/>
                        <w:rPr>
                          <w:b/>
                          <w:color w:val="000000" w:themeColor="text1"/>
                          <w:sz w:val="28"/>
                          <w:szCs w:val="28"/>
                          <w:u w:val="single"/>
                        </w:rPr>
                      </w:pPr>
                    </w:p>
                    <w:p w14:paraId="5A23011B" w14:textId="2084C525" w:rsidR="00584578" w:rsidRPr="00584578" w:rsidRDefault="00584578" w:rsidP="001F1E59">
                      <w:pPr>
                        <w:jc w:val="center"/>
                        <w:rPr>
                          <w:sz w:val="28"/>
                          <w:szCs w:val="28"/>
                          <w:u w:val="single"/>
                        </w:rPr>
                      </w:pPr>
                      <w:r w:rsidRPr="00584578">
                        <w:rPr>
                          <w:b/>
                          <w:sz w:val="28"/>
                          <w:szCs w:val="28"/>
                          <w:u w:val="single"/>
                        </w:rPr>
                        <w:t>Performance Environment</w:t>
                      </w:r>
                    </w:p>
                    <w:p w14:paraId="77AD0E47" w14:textId="4509B580" w:rsidR="00584578" w:rsidRPr="00584578" w:rsidRDefault="00584578" w:rsidP="001F1E59">
                      <w:pPr>
                        <w:jc w:val="center"/>
                        <w:rPr>
                          <w:sz w:val="28"/>
                          <w:szCs w:val="28"/>
                        </w:rPr>
                      </w:pPr>
                      <w:r w:rsidRPr="00584578">
                        <w:rPr>
                          <w:sz w:val="28"/>
                          <w:szCs w:val="28"/>
                        </w:rPr>
                        <w:t>End Stage</w:t>
                      </w:r>
                    </w:p>
                    <w:p w14:paraId="1B9F983E" w14:textId="77777777" w:rsidR="00584578" w:rsidRPr="00584578" w:rsidRDefault="00584578" w:rsidP="001F1E59">
                      <w:pPr>
                        <w:jc w:val="center"/>
                        <w:rPr>
                          <w:sz w:val="28"/>
                          <w:szCs w:val="28"/>
                        </w:rPr>
                      </w:pPr>
                    </w:p>
                    <w:p w14:paraId="54A042E3" w14:textId="78402111" w:rsidR="00584578" w:rsidRPr="00584578" w:rsidRDefault="00584578" w:rsidP="001F1E59">
                      <w:pPr>
                        <w:jc w:val="center"/>
                        <w:rPr>
                          <w:sz w:val="28"/>
                          <w:szCs w:val="28"/>
                        </w:rPr>
                      </w:pPr>
                      <w:r w:rsidRPr="00584578">
                        <w:rPr>
                          <w:noProof/>
                          <w:sz w:val="28"/>
                          <w:szCs w:val="28"/>
                          <w:lang w:eastAsia="en-GB"/>
                        </w:rPr>
                        <w:drawing>
                          <wp:inline distT="0" distB="0" distL="0" distR="0" wp14:anchorId="2A46CA2E" wp14:editId="6D941F8E">
                            <wp:extent cx="3174365" cy="2303020"/>
                            <wp:effectExtent l="0" t="0" r="6985" b="2540"/>
                            <wp:docPr id="24" name="Picture 24" descr="Image result for a linha curva se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linha curva set de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4365" cy="2303020"/>
                                    </a:xfrm>
                                    <a:prstGeom prst="rect">
                                      <a:avLst/>
                                    </a:prstGeom>
                                    <a:noFill/>
                                    <a:ln>
                                      <a:noFill/>
                                    </a:ln>
                                  </pic:spPr>
                                </pic:pic>
                              </a:graphicData>
                            </a:graphic>
                          </wp:inline>
                        </w:drawing>
                      </w:r>
                    </w:p>
                    <w:p w14:paraId="15E99BCA" w14:textId="77777777" w:rsidR="00584578" w:rsidRPr="00584578" w:rsidRDefault="00584578" w:rsidP="001F1E59">
                      <w:pPr>
                        <w:jc w:val="center"/>
                        <w:rPr>
                          <w:sz w:val="28"/>
                          <w:szCs w:val="28"/>
                        </w:rPr>
                      </w:pPr>
                    </w:p>
                    <w:p w14:paraId="3E0A5918" w14:textId="2E08B6DA" w:rsidR="00584578" w:rsidRPr="00584578" w:rsidRDefault="00584578" w:rsidP="001F1E59">
                      <w:pPr>
                        <w:rPr>
                          <w:b/>
                          <w:sz w:val="28"/>
                          <w:szCs w:val="28"/>
                          <w:u w:val="single"/>
                        </w:rPr>
                      </w:pPr>
                      <w:r w:rsidRPr="00584578">
                        <w:rPr>
                          <w:b/>
                          <w:sz w:val="28"/>
                          <w:szCs w:val="28"/>
                          <w:u w:val="single"/>
                        </w:rPr>
                        <w:t>Descriptions</w:t>
                      </w:r>
                    </w:p>
                    <w:p w14:paraId="15689189" w14:textId="77777777" w:rsidR="00584578" w:rsidRPr="00584578" w:rsidRDefault="00584578" w:rsidP="001F1E59">
                      <w:pPr>
                        <w:pStyle w:val="ListParagraph"/>
                        <w:numPr>
                          <w:ilvl w:val="0"/>
                          <w:numId w:val="8"/>
                        </w:numPr>
                        <w:rPr>
                          <w:sz w:val="28"/>
                          <w:szCs w:val="28"/>
                        </w:rPr>
                      </w:pPr>
                      <w:r w:rsidRPr="00584578">
                        <w:rPr>
                          <w:sz w:val="28"/>
                          <w:szCs w:val="28"/>
                        </w:rPr>
                        <w:t>No set: black tabs and black floor</w:t>
                      </w:r>
                    </w:p>
                    <w:p w14:paraId="67A3FC2D" w14:textId="77777777" w:rsidR="00584578" w:rsidRPr="00584578" w:rsidRDefault="00584578" w:rsidP="001F1E59">
                      <w:pPr>
                        <w:pStyle w:val="ListParagraph"/>
                        <w:numPr>
                          <w:ilvl w:val="0"/>
                          <w:numId w:val="8"/>
                        </w:numPr>
                        <w:rPr>
                          <w:sz w:val="28"/>
                          <w:szCs w:val="28"/>
                        </w:rPr>
                      </w:pPr>
                      <w:r w:rsidRPr="00584578">
                        <w:rPr>
                          <w:sz w:val="28"/>
                          <w:szCs w:val="28"/>
                        </w:rPr>
                        <w:t>Raised platform at the back of the stage to elevate the samba band</w:t>
                      </w:r>
                    </w:p>
                    <w:p w14:paraId="1F5B8777" w14:textId="190E2829" w:rsidR="00584578" w:rsidRPr="00584578" w:rsidRDefault="00584578" w:rsidP="001F1E59">
                      <w:pPr>
                        <w:pStyle w:val="ListParagraph"/>
                        <w:numPr>
                          <w:ilvl w:val="0"/>
                          <w:numId w:val="8"/>
                        </w:numPr>
                        <w:rPr>
                          <w:b/>
                          <w:sz w:val="28"/>
                          <w:szCs w:val="28"/>
                          <w:u w:val="single"/>
                        </w:rPr>
                      </w:pPr>
                      <w:r w:rsidRPr="00584578">
                        <w:rPr>
                          <w:sz w:val="28"/>
                          <w:szCs w:val="28"/>
                        </w:rPr>
                        <w:t>Skateboards used to travel across the stage</w:t>
                      </w:r>
                    </w:p>
                    <w:p w14:paraId="0BEE3DEE" w14:textId="77777777" w:rsidR="00584578" w:rsidRPr="00584578" w:rsidRDefault="00584578" w:rsidP="001F1E59">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024F9448" w14:textId="77777777" w:rsidR="00584578" w:rsidRPr="00584578" w:rsidRDefault="00584578" w:rsidP="001F1E59">
                      <w:pPr>
                        <w:pStyle w:val="ListParagraph"/>
                        <w:numPr>
                          <w:ilvl w:val="0"/>
                          <w:numId w:val="9"/>
                        </w:numPr>
                        <w:rPr>
                          <w:sz w:val="28"/>
                          <w:szCs w:val="28"/>
                        </w:rPr>
                      </w:pPr>
                      <w:r w:rsidRPr="00584578">
                        <w:rPr>
                          <w:sz w:val="28"/>
                          <w:szCs w:val="28"/>
                        </w:rPr>
                        <w:t>Stimulus – Brazilian way of life</w:t>
                      </w:r>
                    </w:p>
                    <w:p w14:paraId="41F83A4A" w14:textId="77777777" w:rsidR="00584578" w:rsidRPr="00584578" w:rsidRDefault="00584578" w:rsidP="001F1E59">
                      <w:pPr>
                        <w:pStyle w:val="ListParagraph"/>
                        <w:numPr>
                          <w:ilvl w:val="0"/>
                          <w:numId w:val="9"/>
                        </w:numPr>
                        <w:rPr>
                          <w:sz w:val="28"/>
                          <w:szCs w:val="28"/>
                        </w:rPr>
                      </w:pPr>
                      <w:r w:rsidRPr="00584578">
                        <w:rPr>
                          <w:sz w:val="28"/>
                          <w:szCs w:val="28"/>
                        </w:rPr>
                        <w:t>Intention – Just have fun</w:t>
                      </w:r>
                    </w:p>
                    <w:p w14:paraId="6AE10233" w14:textId="77777777" w:rsidR="00584578" w:rsidRPr="00584578" w:rsidRDefault="00584578" w:rsidP="001F1E59">
                      <w:pPr>
                        <w:pStyle w:val="ListParagraph"/>
                        <w:numPr>
                          <w:ilvl w:val="0"/>
                          <w:numId w:val="9"/>
                        </w:numPr>
                        <w:rPr>
                          <w:sz w:val="28"/>
                          <w:szCs w:val="28"/>
                        </w:rPr>
                      </w:pPr>
                      <w:r w:rsidRPr="00584578">
                        <w:rPr>
                          <w:sz w:val="28"/>
                          <w:szCs w:val="28"/>
                        </w:rPr>
                        <w:t>Mood - Exciting</w:t>
                      </w:r>
                      <w:r w:rsidRPr="00584578">
                        <w:rPr>
                          <w:sz w:val="28"/>
                          <w:szCs w:val="28"/>
                        </w:rPr>
                        <w:br/>
                        <w:t>Complements other components – Black set and floor complement black costumes</w:t>
                      </w:r>
                    </w:p>
                    <w:p w14:paraId="551E3CC9" w14:textId="77777777" w:rsidR="00584578" w:rsidRPr="00584578" w:rsidRDefault="00584578" w:rsidP="001F1E59">
                      <w:pPr>
                        <w:pStyle w:val="ListParagraph"/>
                        <w:numPr>
                          <w:ilvl w:val="0"/>
                          <w:numId w:val="9"/>
                        </w:numPr>
                        <w:rPr>
                          <w:sz w:val="28"/>
                          <w:szCs w:val="28"/>
                        </w:rPr>
                      </w:pPr>
                      <w:r w:rsidRPr="00584578">
                        <w:rPr>
                          <w:sz w:val="28"/>
                          <w:szCs w:val="28"/>
                        </w:rPr>
                        <w:t>Context – Stage creates a sense of a live performance at a carnival</w:t>
                      </w:r>
                    </w:p>
                    <w:p w14:paraId="040ED858" w14:textId="77777777" w:rsidR="00584578" w:rsidRPr="00584578" w:rsidRDefault="00584578" w:rsidP="001F1E59">
                      <w:pPr>
                        <w:pStyle w:val="ListParagraph"/>
                        <w:numPr>
                          <w:ilvl w:val="0"/>
                          <w:numId w:val="9"/>
                        </w:numPr>
                        <w:rPr>
                          <w:sz w:val="28"/>
                          <w:szCs w:val="28"/>
                        </w:rPr>
                      </w:pPr>
                      <w:r w:rsidRPr="00584578">
                        <w:rPr>
                          <w:sz w:val="28"/>
                          <w:szCs w:val="28"/>
                        </w:rPr>
                        <w:t>Creates levels – stage elevates the band and makes them a part of the performance</w:t>
                      </w:r>
                    </w:p>
                    <w:p w14:paraId="0CC28236" w14:textId="77777777" w:rsidR="00584578" w:rsidRPr="00584578" w:rsidRDefault="00584578" w:rsidP="001F1E59">
                      <w:pPr>
                        <w:pStyle w:val="ListParagraph"/>
                        <w:numPr>
                          <w:ilvl w:val="0"/>
                          <w:numId w:val="9"/>
                        </w:numPr>
                        <w:rPr>
                          <w:b/>
                          <w:color w:val="000000" w:themeColor="text1"/>
                          <w:sz w:val="28"/>
                          <w:szCs w:val="28"/>
                          <w:u w:val="single"/>
                        </w:rPr>
                      </w:pPr>
                      <w:r w:rsidRPr="00584578">
                        <w:rPr>
                          <w:sz w:val="28"/>
                          <w:szCs w:val="28"/>
                        </w:rPr>
                        <w:t>Incorporated into action – Skateboards used by dancers to travel across the stage</w:t>
                      </w:r>
                    </w:p>
                    <w:p w14:paraId="3DFE206E" w14:textId="1D09F6EF" w:rsidR="00584578" w:rsidRPr="00584578" w:rsidRDefault="00584578" w:rsidP="001F1E59">
                      <w:pPr>
                        <w:rPr>
                          <w:b/>
                          <w:color w:val="000000" w:themeColor="text1"/>
                          <w:sz w:val="28"/>
                          <w:szCs w:val="28"/>
                          <w:u w:val="single"/>
                        </w:rPr>
                      </w:pPr>
                      <w:r w:rsidRPr="00584578">
                        <w:rPr>
                          <w:b/>
                          <w:color w:val="000000" w:themeColor="text1"/>
                          <w:sz w:val="28"/>
                          <w:szCs w:val="28"/>
                          <w:u w:val="single"/>
                        </w:rPr>
                        <w:t xml:space="preserve">Interpretations </w:t>
                      </w:r>
                    </w:p>
                    <w:p w14:paraId="5B188EDB" w14:textId="77777777" w:rsidR="00584578" w:rsidRPr="00584578" w:rsidRDefault="00584578" w:rsidP="001F1E59">
                      <w:pPr>
                        <w:pStyle w:val="ListParagraph"/>
                        <w:numPr>
                          <w:ilvl w:val="0"/>
                          <w:numId w:val="10"/>
                        </w:numPr>
                        <w:rPr>
                          <w:sz w:val="28"/>
                          <w:szCs w:val="28"/>
                        </w:rPr>
                      </w:pPr>
                      <w:r w:rsidRPr="00584578">
                        <w:rPr>
                          <w:sz w:val="28"/>
                          <w:szCs w:val="28"/>
                        </w:rPr>
                        <w:t>The black tabs and floor create a box type environment that represents an empty street about to be filled with carnival</w:t>
                      </w:r>
                    </w:p>
                    <w:p w14:paraId="582D43B8" w14:textId="77777777" w:rsidR="00584578" w:rsidRPr="00584578" w:rsidRDefault="00584578" w:rsidP="001F1E59">
                      <w:pPr>
                        <w:pStyle w:val="ListParagraph"/>
                        <w:numPr>
                          <w:ilvl w:val="0"/>
                          <w:numId w:val="10"/>
                        </w:numPr>
                        <w:rPr>
                          <w:sz w:val="28"/>
                          <w:szCs w:val="28"/>
                        </w:rPr>
                      </w:pPr>
                      <w:r w:rsidRPr="00584578">
                        <w:rPr>
                          <w:sz w:val="28"/>
                          <w:szCs w:val="28"/>
                        </w:rPr>
                        <w:t>The raised platform at the back represents a stage that performers and musicians are seen on at carnival performances</w:t>
                      </w:r>
                    </w:p>
                    <w:p w14:paraId="5B8BD3B7" w14:textId="77777777" w:rsidR="00584578" w:rsidRPr="00584578" w:rsidRDefault="00584578" w:rsidP="001F1E59">
                      <w:pPr>
                        <w:pStyle w:val="ListParagraph"/>
                        <w:numPr>
                          <w:ilvl w:val="0"/>
                          <w:numId w:val="10"/>
                        </w:numPr>
                        <w:rPr>
                          <w:sz w:val="28"/>
                          <w:szCs w:val="28"/>
                        </w:rPr>
                      </w:pPr>
                      <w:r w:rsidRPr="00584578">
                        <w:rPr>
                          <w:sz w:val="28"/>
                          <w:szCs w:val="28"/>
                        </w:rPr>
                        <w:t>The skateboards represent the floats that move through the streets</w:t>
                      </w:r>
                    </w:p>
                    <w:p w14:paraId="7F76E8E0" w14:textId="77777777" w:rsidR="00584578" w:rsidRPr="00584578" w:rsidRDefault="00584578" w:rsidP="001F1E59">
                      <w:pPr>
                        <w:pStyle w:val="ListParagraph"/>
                        <w:numPr>
                          <w:ilvl w:val="0"/>
                          <w:numId w:val="10"/>
                        </w:numPr>
                        <w:rPr>
                          <w:sz w:val="28"/>
                          <w:szCs w:val="28"/>
                        </w:rPr>
                      </w:pPr>
                      <w:r w:rsidRPr="00584578">
                        <w:rPr>
                          <w:sz w:val="28"/>
                          <w:szCs w:val="28"/>
                        </w:rPr>
                        <w:t>The skateboards also represent a sense of fun, carefree and joyful living</w:t>
                      </w:r>
                    </w:p>
                    <w:p w14:paraId="55C53B83" w14:textId="0FD0D16A" w:rsidR="00584578" w:rsidRPr="00584578" w:rsidRDefault="00584578" w:rsidP="001F1E59">
                      <w:pPr>
                        <w:rPr>
                          <w:b/>
                          <w:sz w:val="28"/>
                          <w:szCs w:val="28"/>
                          <w:u w:val="single"/>
                        </w:rPr>
                      </w:pPr>
                      <w:r w:rsidRPr="00584578">
                        <w:rPr>
                          <w:b/>
                          <w:sz w:val="28"/>
                          <w:szCs w:val="28"/>
                          <w:u w:val="single"/>
                        </w:rPr>
                        <w:t>Moods</w:t>
                      </w:r>
                    </w:p>
                    <w:p w14:paraId="0A890661" w14:textId="0CFF978F" w:rsidR="00584578" w:rsidRPr="00584578" w:rsidRDefault="00584578" w:rsidP="001F1E59">
                      <w:pPr>
                        <w:rPr>
                          <w:b/>
                          <w:sz w:val="28"/>
                          <w:szCs w:val="28"/>
                          <w:u w:val="single"/>
                        </w:rPr>
                      </w:pPr>
                      <w:r w:rsidRPr="00584578">
                        <w:rPr>
                          <w:sz w:val="28"/>
                          <w:szCs w:val="28"/>
                        </w:rPr>
                        <w:t>Happy, vibrant, exciting, unpredictable, carnival, celebratory</w:t>
                      </w:r>
                    </w:p>
                    <w:p w14:paraId="6FAB99E4" w14:textId="77777777" w:rsidR="00584578" w:rsidRPr="00584578" w:rsidRDefault="00584578" w:rsidP="001F1E59">
                      <w:pPr>
                        <w:jc w:val="center"/>
                        <w:rPr>
                          <w:color w:val="000000" w:themeColor="text1"/>
                          <w:sz w:val="28"/>
                          <w:szCs w:val="28"/>
                        </w:rPr>
                      </w:pPr>
                    </w:p>
                    <w:p w14:paraId="484EAD53" w14:textId="77777777" w:rsidR="00584578" w:rsidRDefault="00584578" w:rsidP="001F1E59">
                      <w:pPr>
                        <w:jc w:val="center"/>
                        <w:rPr>
                          <w:color w:val="000000" w:themeColor="text1"/>
                          <w:sz w:val="72"/>
                        </w:rPr>
                      </w:pPr>
                    </w:p>
                    <w:p w14:paraId="0D5C1F06" w14:textId="77777777" w:rsidR="00584578" w:rsidRDefault="00584578" w:rsidP="001F1E59">
                      <w:pPr>
                        <w:jc w:val="center"/>
                        <w:rPr>
                          <w:color w:val="000000" w:themeColor="text1"/>
                          <w:sz w:val="72"/>
                        </w:rPr>
                      </w:pPr>
                    </w:p>
                    <w:p w14:paraId="221EE2CD" w14:textId="77777777" w:rsidR="00584578" w:rsidRDefault="00584578" w:rsidP="001F1E59">
                      <w:pPr>
                        <w:jc w:val="center"/>
                        <w:rPr>
                          <w:color w:val="000000" w:themeColor="text1"/>
                          <w:sz w:val="72"/>
                        </w:rPr>
                      </w:pPr>
                    </w:p>
                    <w:p w14:paraId="15EFA01A" w14:textId="77777777" w:rsidR="00584578" w:rsidRDefault="00584578" w:rsidP="001F1E59">
                      <w:pPr>
                        <w:jc w:val="center"/>
                        <w:rPr>
                          <w:color w:val="000000" w:themeColor="text1"/>
                          <w:sz w:val="72"/>
                        </w:rPr>
                      </w:pPr>
                    </w:p>
                    <w:p w14:paraId="24DDBFD1" w14:textId="77777777" w:rsidR="00584578" w:rsidRDefault="00584578" w:rsidP="001F1E59">
                      <w:pPr>
                        <w:jc w:val="center"/>
                        <w:rPr>
                          <w:color w:val="000000" w:themeColor="text1"/>
                          <w:sz w:val="72"/>
                        </w:rPr>
                      </w:pPr>
                    </w:p>
                    <w:p w14:paraId="6A147B82" w14:textId="77777777" w:rsidR="00584578" w:rsidRDefault="00584578" w:rsidP="001F1E59">
                      <w:pPr>
                        <w:jc w:val="center"/>
                        <w:rPr>
                          <w:color w:val="000000" w:themeColor="text1"/>
                          <w:sz w:val="72"/>
                        </w:rPr>
                      </w:pPr>
                    </w:p>
                    <w:p w14:paraId="2ED3081D" w14:textId="77777777" w:rsidR="00584578" w:rsidRDefault="00584578" w:rsidP="001F1E59">
                      <w:pPr>
                        <w:jc w:val="center"/>
                        <w:rPr>
                          <w:color w:val="000000" w:themeColor="text1"/>
                          <w:sz w:val="72"/>
                        </w:rPr>
                      </w:pPr>
                    </w:p>
                    <w:p w14:paraId="253BC1AE" w14:textId="77777777" w:rsidR="00584578" w:rsidRPr="00A3520C" w:rsidRDefault="00584578" w:rsidP="001F1E59">
                      <w:pPr>
                        <w:jc w:val="center"/>
                        <w:rPr>
                          <w:rFonts w:ascii="Century Gothic" w:hAnsi="Century Gothic"/>
                          <w:color w:val="000000" w:themeColor="text1"/>
                          <w:sz w:val="72"/>
                        </w:rPr>
                      </w:pPr>
                      <w:r w:rsidRPr="00A3520C">
                        <w:rPr>
                          <w:rFonts w:ascii="Century Gothic" w:hAnsi="Century Gothic"/>
                          <w:color w:val="000000" w:themeColor="text1"/>
                          <w:sz w:val="72"/>
                        </w:rPr>
                        <w:t>AQA 1-9</w:t>
                      </w:r>
                    </w:p>
                    <w:p w14:paraId="008201D0" w14:textId="77777777" w:rsidR="00584578" w:rsidRPr="00A3520C" w:rsidRDefault="00584578" w:rsidP="001F1E59">
                      <w:pPr>
                        <w:jc w:val="center"/>
                        <w:rPr>
                          <w:rFonts w:ascii="Century Gothic" w:hAnsi="Century Gothic"/>
                          <w:color w:val="000000" w:themeColor="text1"/>
                          <w:sz w:val="72"/>
                        </w:rPr>
                      </w:pPr>
                    </w:p>
                    <w:p w14:paraId="168C34A0" w14:textId="77777777" w:rsidR="00584578" w:rsidRPr="00A3520C" w:rsidRDefault="00584578" w:rsidP="001F1E59">
                      <w:pPr>
                        <w:jc w:val="center"/>
                        <w:rPr>
                          <w:rFonts w:ascii="Century Gothic" w:hAnsi="Century Gothic"/>
                          <w:color w:val="000000" w:themeColor="text1"/>
                          <w:sz w:val="72"/>
                        </w:rPr>
                      </w:pPr>
                      <w:r w:rsidRPr="00A3520C">
                        <w:rPr>
                          <w:rFonts w:ascii="Century Gothic" w:hAnsi="Century Gothic"/>
                          <w:color w:val="000000" w:themeColor="text1"/>
                          <w:sz w:val="72"/>
                        </w:rPr>
                        <w:t>GCSE Dance</w:t>
                      </w:r>
                    </w:p>
                    <w:p w14:paraId="1BCB8A1D" w14:textId="77777777" w:rsidR="00584578" w:rsidRPr="00A3520C" w:rsidRDefault="00584578" w:rsidP="001F1E59">
                      <w:pPr>
                        <w:jc w:val="center"/>
                        <w:rPr>
                          <w:rFonts w:ascii="Century Gothic" w:hAnsi="Century Gothic"/>
                          <w:color w:val="000000" w:themeColor="text1"/>
                          <w:sz w:val="72"/>
                        </w:rPr>
                      </w:pPr>
                    </w:p>
                    <w:p w14:paraId="6A7E2B0D" w14:textId="77777777" w:rsidR="00584578" w:rsidRPr="00A3520C" w:rsidRDefault="00584578" w:rsidP="001F1E59">
                      <w:pPr>
                        <w:jc w:val="center"/>
                        <w:rPr>
                          <w:rFonts w:ascii="Century Gothic" w:hAnsi="Century Gothic"/>
                          <w:color w:val="000000" w:themeColor="text1"/>
                          <w:sz w:val="72"/>
                        </w:rPr>
                      </w:pPr>
                      <w:r w:rsidRPr="00A3520C">
                        <w:rPr>
                          <w:rFonts w:ascii="Century Gothic" w:hAnsi="Century Gothic"/>
                          <w:color w:val="000000" w:themeColor="text1"/>
                          <w:sz w:val="72"/>
                        </w:rPr>
                        <w:t>Component 2</w:t>
                      </w:r>
                    </w:p>
                    <w:p w14:paraId="05466FE0" w14:textId="77777777" w:rsidR="00584578" w:rsidRPr="00A3520C" w:rsidRDefault="00584578" w:rsidP="001F1E59">
                      <w:pPr>
                        <w:jc w:val="center"/>
                        <w:rPr>
                          <w:rFonts w:ascii="Century Gothic" w:hAnsi="Century Gothic"/>
                          <w:color w:val="000000" w:themeColor="text1"/>
                          <w:sz w:val="72"/>
                        </w:rPr>
                      </w:pPr>
                    </w:p>
                    <w:p w14:paraId="7A3E8D95" w14:textId="77777777" w:rsidR="00584578" w:rsidRPr="00A3520C" w:rsidRDefault="00584578" w:rsidP="001F1E59">
                      <w:pPr>
                        <w:ind w:left="360"/>
                        <w:rPr>
                          <w:rFonts w:ascii="Century Gothic" w:hAnsi="Century Gothic"/>
                          <w:color w:val="000000" w:themeColor="text1"/>
                          <w:sz w:val="52"/>
                        </w:rPr>
                      </w:pPr>
                      <w:r w:rsidRPr="00A3520C">
                        <w:rPr>
                          <w:rFonts w:ascii="Century Gothic" w:hAnsi="Century Gothic"/>
                          <w:color w:val="000000" w:themeColor="text1"/>
                          <w:sz w:val="52"/>
                        </w:rPr>
                        <w:t>1. A Linha Curva</w:t>
                      </w:r>
                    </w:p>
                    <w:p w14:paraId="4CCA8996" w14:textId="77777777" w:rsidR="00584578" w:rsidRPr="00A3520C" w:rsidRDefault="00584578" w:rsidP="001F1E59">
                      <w:pPr>
                        <w:ind w:left="360"/>
                        <w:rPr>
                          <w:rFonts w:ascii="Century Gothic" w:hAnsi="Century Gothic"/>
                          <w:color w:val="000000" w:themeColor="text1"/>
                          <w:sz w:val="52"/>
                        </w:rPr>
                      </w:pPr>
                      <w:r w:rsidRPr="00A3520C">
                        <w:rPr>
                          <w:rFonts w:ascii="Century Gothic" w:hAnsi="Century Gothic"/>
                          <w:color w:val="000000" w:themeColor="text1"/>
                          <w:sz w:val="52"/>
                        </w:rPr>
                        <w:t>2. Infra</w:t>
                      </w:r>
                    </w:p>
                    <w:p w14:paraId="110D0E18" w14:textId="77777777" w:rsidR="00584578" w:rsidRPr="00A3520C" w:rsidRDefault="00584578" w:rsidP="001F1E59">
                      <w:pPr>
                        <w:ind w:left="360"/>
                        <w:rPr>
                          <w:rFonts w:ascii="Century Gothic" w:hAnsi="Century Gothic"/>
                          <w:color w:val="000000" w:themeColor="text1"/>
                          <w:sz w:val="52"/>
                        </w:rPr>
                      </w:pPr>
                      <w:r w:rsidRPr="00A3520C">
                        <w:rPr>
                          <w:rFonts w:ascii="Century Gothic" w:hAnsi="Century Gothic"/>
                          <w:color w:val="000000" w:themeColor="text1"/>
                          <w:sz w:val="52"/>
                        </w:rPr>
                        <w:t>3. Shadows</w:t>
                      </w:r>
                    </w:p>
                    <w:p w14:paraId="3CE276F3" w14:textId="77777777" w:rsidR="00584578" w:rsidRPr="00A3520C" w:rsidRDefault="00584578" w:rsidP="001F1E59">
                      <w:pPr>
                        <w:ind w:left="360"/>
                        <w:rPr>
                          <w:rFonts w:ascii="Century Gothic" w:hAnsi="Century Gothic"/>
                          <w:color w:val="000000" w:themeColor="text1"/>
                          <w:sz w:val="52"/>
                        </w:rPr>
                      </w:pPr>
                      <w:r w:rsidRPr="00A3520C">
                        <w:rPr>
                          <w:rFonts w:ascii="Century Gothic" w:hAnsi="Century Gothic"/>
                          <w:color w:val="000000" w:themeColor="text1"/>
                          <w:sz w:val="52"/>
                        </w:rPr>
                        <w:t>4. Artificial Things</w:t>
                      </w:r>
                    </w:p>
                    <w:p w14:paraId="56FA2603" w14:textId="77777777" w:rsidR="00584578" w:rsidRPr="00A3520C" w:rsidRDefault="00584578" w:rsidP="001F1E59">
                      <w:pPr>
                        <w:ind w:left="360"/>
                        <w:rPr>
                          <w:rFonts w:ascii="Century Gothic" w:hAnsi="Century Gothic"/>
                          <w:color w:val="000000" w:themeColor="text1"/>
                          <w:sz w:val="52"/>
                        </w:rPr>
                      </w:pPr>
                      <w:r w:rsidRPr="00A3520C">
                        <w:rPr>
                          <w:rFonts w:ascii="Century Gothic" w:hAnsi="Century Gothic"/>
                          <w:color w:val="000000" w:themeColor="text1"/>
                          <w:sz w:val="52"/>
                        </w:rPr>
                        <w:t>5. Emancipation of Expressionism</w:t>
                      </w:r>
                    </w:p>
                    <w:p w14:paraId="559123D8" w14:textId="77777777" w:rsidR="00584578" w:rsidRPr="00A3520C" w:rsidRDefault="00584578" w:rsidP="001F1E59">
                      <w:pPr>
                        <w:ind w:left="360"/>
                        <w:rPr>
                          <w:rFonts w:ascii="Century Gothic" w:hAnsi="Century Gothic"/>
                          <w:color w:val="000000" w:themeColor="text1"/>
                          <w:sz w:val="52"/>
                        </w:rPr>
                      </w:pPr>
                      <w:r w:rsidRPr="00A3520C">
                        <w:rPr>
                          <w:rFonts w:ascii="Century Gothic" w:hAnsi="Century Gothic"/>
                          <w:color w:val="000000" w:themeColor="text1"/>
                          <w:sz w:val="52"/>
                        </w:rPr>
                        <w:t>6. Within Her Eyes</w:t>
                      </w:r>
                    </w:p>
                    <w:p w14:paraId="3C18FEBE" w14:textId="77777777" w:rsidR="00584578" w:rsidRPr="00A3520C" w:rsidRDefault="00584578" w:rsidP="001F1E59">
                      <w:pPr>
                        <w:ind w:left="360"/>
                        <w:rPr>
                          <w:rFonts w:ascii="Century Gothic" w:hAnsi="Century Gothic"/>
                          <w:color w:val="000000" w:themeColor="text1"/>
                          <w:sz w:val="52"/>
                        </w:rPr>
                      </w:pPr>
                    </w:p>
                  </w:txbxContent>
                </v:textbox>
                <w10:wrap type="square" anchorx="margin"/>
              </v:shape>
            </w:pict>
          </mc:Fallback>
        </mc:AlternateContent>
      </w:r>
    </w:p>
    <w:p w14:paraId="387DE3EA" w14:textId="29AEB78C" w:rsidR="001F1E59" w:rsidRDefault="001F1E59" w:rsidP="001F1E59">
      <w:r>
        <w:rPr>
          <w:noProof/>
          <w:lang w:eastAsia="en-GB"/>
        </w:rPr>
        <w:lastRenderedPageBreak/>
        <mc:AlternateContent>
          <mc:Choice Requires="wps">
            <w:drawing>
              <wp:anchor distT="0" distB="0" distL="114300" distR="114300" simplePos="0" relativeHeight="251675648" behindDoc="0" locked="0" layoutInCell="1" allowOverlap="1" wp14:anchorId="0F22EE83" wp14:editId="64390781">
                <wp:simplePos x="0" y="0"/>
                <wp:positionH relativeFrom="margin">
                  <wp:align>right</wp:align>
                </wp:positionH>
                <wp:positionV relativeFrom="paragraph">
                  <wp:posOffset>0</wp:posOffset>
                </wp:positionV>
                <wp:extent cx="6686550" cy="9592310"/>
                <wp:effectExtent l="0" t="0" r="19050" b="27940"/>
                <wp:wrapSquare wrapText="bothSides"/>
                <wp:docPr id="14" name="Text Box 14"/>
                <wp:cNvGraphicFramePr/>
                <a:graphic xmlns:a="http://schemas.openxmlformats.org/drawingml/2006/main">
                  <a:graphicData uri="http://schemas.microsoft.com/office/word/2010/wordprocessingShape">
                    <wps:wsp>
                      <wps:cNvSpPr txBox="1"/>
                      <wps:spPr>
                        <a:xfrm>
                          <a:off x="0" y="0"/>
                          <a:ext cx="6686550" cy="9592310"/>
                        </a:xfrm>
                        <a:prstGeom prst="rect">
                          <a:avLst/>
                        </a:prstGeom>
                        <a:solidFill>
                          <a:srgbClr val="FF6699"/>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B3BA67" w14:textId="77777777" w:rsidR="00584578" w:rsidRPr="00584578" w:rsidRDefault="00584578" w:rsidP="001F1E59">
                            <w:pPr>
                              <w:jc w:val="center"/>
                              <w:rPr>
                                <w:color w:val="000000" w:themeColor="text1"/>
                                <w:sz w:val="28"/>
                                <w:szCs w:val="28"/>
                                <w:u w:val="single"/>
                              </w:rPr>
                            </w:pPr>
                            <w:r w:rsidRPr="00584578">
                              <w:rPr>
                                <w:color w:val="000000" w:themeColor="text1"/>
                                <w:sz w:val="28"/>
                                <w:szCs w:val="28"/>
                                <w:u w:val="single"/>
                              </w:rPr>
                              <w:t>A Linha Curva</w:t>
                            </w:r>
                          </w:p>
                          <w:p w14:paraId="2588521A" w14:textId="3B05037A" w:rsidR="00584578" w:rsidRPr="00584578" w:rsidRDefault="00584578" w:rsidP="001F1E59">
                            <w:pPr>
                              <w:jc w:val="center"/>
                              <w:rPr>
                                <w:b/>
                                <w:color w:val="000000" w:themeColor="text1"/>
                                <w:sz w:val="28"/>
                                <w:szCs w:val="28"/>
                                <w:u w:val="single"/>
                              </w:rPr>
                            </w:pPr>
                            <w:r w:rsidRPr="00584578">
                              <w:rPr>
                                <w:b/>
                                <w:color w:val="000000" w:themeColor="text1"/>
                                <w:sz w:val="28"/>
                                <w:szCs w:val="28"/>
                                <w:u w:val="single"/>
                              </w:rPr>
                              <w:t>Aural Setting</w:t>
                            </w:r>
                          </w:p>
                          <w:p w14:paraId="79C27F04" w14:textId="77777777" w:rsidR="00584578" w:rsidRPr="00584578" w:rsidRDefault="00584578" w:rsidP="001F1E59">
                            <w:pPr>
                              <w:rPr>
                                <w:b/>
                                <w:sz w:val="28"/>
                                <w:szCs w:val="28"/>
                                <w:u w:val="single"/>
                              </w:rPr>
                            </w:pPr>
                            <w:r w:rsidRPr="00584578">
                              <w:rPr>
                                <w:b/>
                                <w:sz w:val="28"/>
                                <w:szCs w:val="28"/>
                                <w:u w:val="single"/>
                              </w:rPr>
                              <w:t>Descriptions</w:t>
                            </w:r>
                          </w:p>
                          <w:p w14:paraId="7F04EFB3" w14:textId="77777777" w:rsidR="00584578" w:rsidRPr="00584578" w:rsidRDefault="00584578" w:rsidP="001F1E59">
                            <w:pPr>
                              <w:pStyle w:val="ListParagraph"/>
                              <w:numPr>
                                <w:ilvl w:val="0"/>
                                <w:numId w:val="11"/>
                              </w:numPr>
                              <w:rPr>
                                <w:sz w:val="28"/>
                                <w:szCs w:val="28"/>
                              </w:rPr>
                            </w:pPr>
                            <w:r w:rsidRPr="00584578">
                              <w:rPr>
                                <w:sz w:val="28"/>
                                <w:szCs w:val="28"/>
                              </w:rPr>
                              <w:t>Played live</w:t>
                            </w:r>
                          </w:p>
                          <w:p w14:paraId="7B6CB271" w14:textId="77777777" w:rsidR="00584578" w:rsidRPr="00584578" w:rsidRDefault="00584578" w:rsidP="001F1E59">
                            <w:pPr>
                              <w:pStyle w:val="ListParagraph"/>
                              <w:numPr>
                                <w:ilvl w:val="0"/>
                                <w:numId w:val="11"/>
                              </w:numPr>
                              <w:rPr>
                                <w:sz w:val="28"/>
                                <w:szCs w:val="28"/>
                              </w:rPr>
                            </w:pPr>
                            <w:r w:rsidRPr="00584578">
                              <w:rPr>
                                <w:sz w:val="28"/>
                                <w:szCs w:val="28"/>
                              </w:rPr>
                              <w:t>Samba percussion band</w:t>
                            </w:r>
                          </w:p>
                          <w:p w14:paraId="1406822E" w14:textId="77777777" w:rsidR="00584578" w:rsidRPr="00584578" w:rsidRDefault="00584578" w:rsidP="001F1E59">
                            <w:pPr>
                              <w:pStyle w:val="ListParagraph"/>
                              <w:numPr>
                                <w:ilvl w:val="0"/>
                                <w:numId w:val="11"/>
                              </w:numPr>
                              <w:rPr>
                                <w:sz w:val="28"/>
                                <w:szCs w:val="28"/>
                              </w:rPr>
                            </w:pPr>
                            <w:r w:rsidRPr="00584578">
                              <w:rPr>
                                <w:sz w:val="28"/>
                                <w:szCs w:val="28"/>
                              </w:rPr>
                              <w:t>Repetitive drums</w:t>
                            </w:r>
                          </w:p>
                          <w:p w14:paraId="58BCCC31" w14:textId="77777777" w:rsidR="00584578" w:rsidRPr="00584578" w:rsidRDefault="00584578" w:rsidP="001F1E59">
                            <w:pPr>
                              <w:pStyle w:val="ListParagraph"/>
                              <w:numPr>
                                <w:ilvl w:val="0"/>
                                <w:numId w:val="11"/>
                              </w:numPr>
                              <w:rPr>
                                <w:sz w:val="28"/>
                                <w:szCs w:val="28"/>
                              </w:rPr>
                            </w:pPr>
                            <w:r w:rsidRPr="00584578">
                              <w:rPr>
                                <w:sz w:val="28"/>
                                <w:szCs w:val="28"/>
                              </w:rPr>
                              <w:t>Vocals from dancers at the beginning (male) and the middle (all)</w:t>
                            </w:r>
                          </w:p>
                          <w:p w14:paraId="5DF25774" w14:textId="77777777" w:rsidR="00584578" w:rsidRPr="00584578" w:rsidRDefault="00584578" w:rsidP="001F1E59">
                            <w:pPr>
                              <w:pStyle w:val="ListParagraph"/>
                              <w:numPr>
                                <w:ilvl w:val="0"/>
                                <w:numId w:val="11"/>
                              </w:numPr>
                              <w:rPr>
                                <w:sz w:val="28"/>
                                <w:szCs w:val="28"/>
                              </w:rPr>
                            </w:pPr>
                            <w:r w:rsidRPr="00584578">
                              <w:rPr>
                                <w:sz w:val="28"/>
                                <w:szCs w:val="28"/>
                              </w:rPr>
                              <w:t>Clanging, lower pitched sound in female’s narrative section</w:t>
                            </w:r>
                          </w:p>
                          <w:p w14:paraId="56C9EA5D" w14:textId="77777777" w:rsidR="00584578" w:rsidRPr="00584578" w:rsidRDefault="00584578" w:rsidP="001F1E59">
                            <w:pPr>
                              <w:pStyle w:val="ListParagraph"/>
                              <w:numPr>
                                <w:ilvl w:val="0"/>
                                <w:numId w:val="11"/>
                              </w:numPr>
                              <w:rPr>
                                <w:b/>
                                <w:sz w:val="28"/>
                                <w:szCs w:val="28"/>
                                <w:u w:val="single"/>
                              </w:rPr>
                            </w:pPr>
                            <w:r w:rsidRPr="00584578">
                              <w:rPr>
                                <w:sz w:val="28"/>
                                <w:szCs w:val="28"/>
                              </w:rPr>
                              <w:t>Very loud</w:t>
                            </w:r>
                            <w:r w:rsidRPr="00584578">
                              <w:rPr>
                                <w:b/>
                                <w:sz w:val="28"/>
                                <w:szCs w:val="28"/>
                                <w:u w:val="single"/>
                              </w:rPr>
                              <w:t xml:space="preserve"> </w:t>
                            </w:r>
                          </w:p>
                          <w:p w14:paraId="5535EAA2" w14:textId="1B30E2EE" w:rsidR="00584578" w:rsidRPr="00584578" w:rsidRDefault="00584578" w:rsidP="001F1E59">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497A53D9" w14:textId="77777777" w:rsidR="00584578" w:rsidRPr="00584578" w:rsidRDefault="00584578" w:rsidP="001F1E59">
                            <w:pPr>
                              <w:pStyle w:val="ListParagraph"/>
                              <w:numPr>
                                <w:ilvl w:val="0"/>
                                <w:numId w:val="12"/>
                              </w:numPr>
                              <w:rPr>
                                <w:sz w:val="28"/>
                                <w:szCs w:val="28"/>
                              </w:rPr>
                            </w:pPr>
                            <w:r w:rsidRPr="00584578">
                              <w:rPr>
                                <w:sz w:val="28"/>
                                <w:szCs w:val="28"/>
                              </w:rPr>
                              <w:t>Stimulus – Brazilian culture – Samba bands portray traditional Brazilian style music</w:t>
                            </w:r>
                          </w:p>
                          <w:p w14:paraId="74EF7B41" w14:textId="77777777" w:rsidR="00584578" w:rsidRPr="00584578" w:rsidRDefault="00584578" w:rsidP="001F1E59">
                            <w:pPr>
                              <w:pStyle w:val="ListParagraph"/>
                              <w:numPr>
                                <w:ilvl w:val="0"/>
                                <w:numId w:val="12"/>
                              </w:numPr>
                              <w:rPr>
                                <w:sz w:val="28"/>
                                <w:szCs w:val="28"/>
                              </w:rPr>
                            </w:pPr>
                            <w:r w:rsidRPr="00584578">
                              <w:rPr>
                                <w:sz w:val="28"/>
                                <w:szCs w:val="28"/>
                              </w:rPr>
                              <w:t>Intention – Just have fun – rapid tempo and use of vocals where dancers ‘feel the moment’ creates a sense of fun and excitement.</w:t>
                            </w:r>
                          </w:p>
                          <w:p w14:paraId="22585B22" w14:textId="77777777" w:rsidR="00584578" w:rsidRPr="00584578" w:rsidRDefault="00584578" w:rsidP="001F1E59">
                            <w:pPr>
                              <w:pStyle w:val="ListParagraph"/>
                              <w:numPr>
                                <w:ilvl w:val="0"/>
                                <w:numId w:val="12"/>
                              </w:numPr>
                              <w:rPr>
                                <w:sz w:val="28"/>
                                <w:szCs w:val="28"/>
                              </w:rPr>
                            </w:pPr>
                            <w:r w:rsidRPr="00584578">
                              <w:rPr>
                                <w:sz w:val="28"/>
                                <w:szCs w:val="28"/>
                              </w:rPr>
                              <w:t>Mood – High energy tempo creates a happy and vibrant mood</w:t>
                            </w:r>
                          </w:p>
                          <w:p w14:paraId="32ACFE32" w14:textId="77777777" w:rsidR="00584578" w:rsidRPr="00584578" w:rsidRDefault="00584578" w:rsidP="001F1E59">
                            <w:pPr>
                              <w:pStyle w:val="ListParagraph"/>
                              <w:numPr>
                                <w:ilvl w:val="0"/>
                                <w:numId w:val="12"/>
                              </w:numPr>
                              <w:rPr>
                                <w:sz w:val="28"/>
                                <w:szCs w:val="28"/>
                              </w:rPr>
                            </w:pPr>
                            <w:r w:rsidRPr="00584578">
                              <w:rPr>
                                <w:sz w:val="28"/>
                                <w:szCs w:val="28"/>
                              </w:rPr>
                              <w:t>Complements other components – Use of samba style music complements the carnival coloured lighting and carnival inspired costumes.</w:t>
                            </w:r>
                          </w:p>
                          <w:p w14:paraId="31A08BA6" w14:textId="77777777" w:rsidR="00584578" w:rsidRPr="00584578" w:rsidRDefault="00584578" w:rsidP="001F1E59">
                            <w:pPr>
                              <w:pStyle w:val="ListParagraph"/>
                              <w:numPr>
                                <w:ilvl w:val="0"/>
                                <w:numId w:val="12"/>
                              </w:numPr>
                              <w:rPr>
                                <w:sz w:val="28"/>
                                <w:szCs w:val="28"/>
                              </w:rPr>
                            </w:pPr>
                            <w:r w:rsidRPr="00584578">
                              <w:rPr>
                                <w:sz w:val="28"/>
                                <w:szCs w:val="28"/>
                              </w:rPr>
                              <w:t>Geographical context – Live samba band creates a sense of being immersed in Brazil</w:t>
                            </w:r>
                          </w:p>
                          <w:p w14:paraId="771A1DB8" w14:textId="77777777" w:rsidR="00584578" w:rsidRPr="00584578" w:rsidRDefault="00584578" w:rsidP="001F1E59">
                            <w:pPr>
                              <w:pStyle w:val="ListParagraph"/>
                              <w:numPr>
                                <w:ilvl w:val="0"/>
                                <w:numId w:val="12"/>
                              </w:numPr>
                              <w:rPr>
                                <w:sz w:val="28"/>
                                <w:szCs w:val="28"/>
                              </w:rPr>
                            </w:pPr>
                            <w:r w:rsidRPr="00584578">
                              <w:rPr>
                                <w:sz w:val="28"/>
                                <w:szCs w:val="28"/>
                              </w:rPr>
                              <w:t xml:space="preserve">Climax – Re-introduction of fast samba beats with vocals after narrative section creates a sense of climax </w:t>
                            </w:r>
                          </w:p>
                          <w:p w14:paraId="688B57F1" w14:textId="77777777" w:rsidR="00584578" w:rsidRPr="00584578" w:rsidRDefault="00584578" w:rsidP="001F1E59">
                            <w:pPr>
                              <w:pStyle w:val="ListParagraph"/>
                              <w:numPr>
                                <w:ilvl w:val="0"/>
                                <w:numId w:val="12"/>
                              </w:numPr>
                              <w:rPr>
                                <w:sz w:val="28"/>
                                <w:szCs w:val="28"/>
                              </w:rPr>
                            </w:pPr>
                            <w:r w:rsidRPr="00584578">
                              <w:rPr>
                                <w:sz w:val="28"/>
                                <w:szCs w:val="28"/>
                              </w:rPr>
                              <w:t>Contrast – narrative section in the middle with slower, deeper and longer notes creates a contrast from the rapid drumming of the ensemble sections</w:t>
                            </w:r>
                          </w:p>
                          <w:p w14:paraId="215D8A99" w14:textId="44B9971C" w:rsidR="00584578" w:rsidRPr="00584578" w:rsidRDefault="00584578" w:rsidP="001F1E59">
                            <w:pPr>
                              <w:rPr>
                                <w:b/>
                                <w:color w:val="000000" w:themeColor="text1"/>
                                <w:sz w:val="28"/>
                                <w:szCs w:val="28"/>
                                <w:u w:val="single"/>
                              </w:rPr>
                            </w:pPr>
                            <w:r w:rsidRPr="00584578">
                              <w:rPr>
                                <w:b/>
                                <w:color w:val="000000" w:themeColor="text1"/>
                                <w:sz w:val="28"/>
                                <w:szCs w:val="28"/>
                                <w:u w:val="single"/>
                              </w:rPr>
                              <w:t xml:space="preserve">Interpretations </w:t>
                            </w:r>
                          </w:p>
                          <w:p w14:paraId="6F9F2BB7" w14:textId="77777777" w:rsidR="00584578" w:rsidRPr="00584578" w:rsidRDefault="00584578" w:rsidP="001F1E59">
                            <w:pPr>
                              <w:pStyle w:val="ListParagraph"/>
                              <w:numPr>
                                <w:ilvl w:val="0"/>
                                <w:numId w:val="13"/>
                              </w:numPr>
                              <w:rPr>
                                <w:sz w:val="28"/>
                                <w:szCs w:val="28"/>
                              </w:rPr>
                            </w:pPr>
                            <w:r w:rsidRPr="00584578">
                              <w:rPr>
                                <w:sz w:val="28"/>
                                <w:szCs w:val="28"/>
                              </w:rPr>
                              <w:t>The live performance if the samba band creates a genuine sense of a live carnival performance – creating a ‘one off’ performance.</w:t>
                            </w:r>
                          </w:p>
                          <w:p w14:paraId="485CEDC9" w14:textId="77777777" w:rsidR="00584578" w:rsidRPr="00584578" w:rsidRDefault="00584578" w:rsidP="001F1E59">
                            <w:pPr>
                              <w:pStyle w:val="ListParagraph"/>
                              <w:numPr>
                                <w:ilvl w:val="0"/>
                                <w:numId w:val="13"/>
                              </w:numPr>
                              <w:rPr>
                                <w:sz w:val="28"/>
                                <w:szCs w:val="28"/>
                              </w:rPr>
                            </w:pPr>
                            <w:r w:rsidRPr="00584578">
                              <w:rPr>
                                <w:sz w:val="28"/>
                                <w:szCs w:val="28"/>
                              </w:rPr>
                              <w:t>The samba style aural setting represents the music played at Brazilian celebrations</w:t>
                            </w:r>
                          </w:p>
                          <w:p w14:paraId="301B1DD9" w14:textId="77777777" w:rsidR="00584578" w:rsidRPr="00584578" w:rsidRDefault="00584578" w:rsidP="001F1E59">
                            <w:pPr>
                              <w:pStyle w:val="ListParagraph"/>
                              <w:numPr>
                                <w:ilvl w:val="0"/>
                                <w:numId w:val="13"/>
                              </w:numPr>
                              <w:rPr>
                                <w:sz w:val="28"/>
                                <w:szCs w:val="28"/>
                              </w:rPr>
                            </w:pPr>
                            <w:r w:rsidRPr="00584578">
                              <w:rPr>
                                <w:sz w:val="28"/>
                                <w:szCs w:val="28"/>
                              </w:rPr>
                              <w:t>The repetitive nature of the drumming represents the repetitive music played as it travels through the streets of Brazil</w:t>
                            </w:r>
                          </w:p>
                          <w:p w14:paraId="1B54E1E7" w14:textId="77777777" w:rsidR="00584578" w:rsidRPr="00584578" w:rsidRDefault="00584578" w:rsidP="001F1E59">
                            <w:pPr>
                              <w:pStyle w:val="ListParagraph"/>
                              <w:numPr>
                                <w:ilvl w:val="0"/>
                                <w:numId w:val="13"/>
                              </w:numPr>
                              <w:rPr>
                                <w:sz w:val="28"/>
                                <w:szCs w:val="28"/>
                              </w:rPr>
                            </w:pPr>
                            <w:r w:rsidRPr="00584578">
                              <w:rPr>
                                <w:sz w:val="28"/>
                                <w:szCs w:val="28"/>
                              </w:rPr>
                              <w:t>The vocals from the dancers portray male domination</w:t>
                            </w:r>
                          </w:p>
                          <w:p w14:paraId="04AE9558" w14:textId="77777777" w:rsidR="00584578" w:rsidRPr="00584578" w:rsidRDefault="00584578" w:rsidP="001F1E59">
                            <w:pPr>
                              <w:pStyle w:val="ListParagraph"/>
                              <w:numPr>
                                <w:ilvl w:val="0"/>
                                <w:numId w:val="13"/>
                              </w:numPr>
                              <w:rPr>
                                <w:sz w:val="28"/>
                                <w:szCs w:val="28"/>
                              </w:rPr>
                            </w:pPr>
                            <w:r w:rsidRPr="00584578">
                              <w:rPr>
                                <w:sz w:val="28"/>
                                <w:szCs w:val="28"/>
                              </w:rPr>
                              <w:t>The vocals from all dancers represent the calls and cheers of people in the crowds at celebrations</w:t>
                            </w:r>
                          </w:p>
                          <w:p w14:paraId="03E1685F" w14:textId="38A40259" w:rsidR="00584578" w:rsidRPr="00584578" w:rsidRDefault="00584578" w:rsidP="001F1E59">
                            <w:pPr>
                              <w:rPr>
                                <w:b/>
                                <w:sz w:val="28"/>
                                <w:szCs w:val="28"/>
                                <w:u w:val="single"/>
                              </w:rPr>
                            </w:pPr>
                            <w:r w:rsidRPr="00584578">
                              <w:rPr>
                                <w:b/>
                                <w:sz w:val="28"/>
                                <w:szCs w:val="28"/>
                                <w:u w:val="single"/>
                              </w:rPr>
                              <w:t>Moods</w:t>
                            </w:r>
                          </w:p>
                          <w:p w14:paraId="796DC6AC" w14:textId="77777777" w:rsidR="00584578" w:rsidRPr="00584578" w:rsidRDefault="00584578" w:rsidP="001F1E59">
                            <w:pPr>
                              <w:rPr>
                                <w:b/>
                                <w:sz w:val="28"/>
                                <w:szCs w:val="28"/>
                                <w:u w:val="single"/>
                              </w:rPr>
                            </w:pPr>
                            <w:r w:rsidRPr="00584578">
                              <w:rPr>
                                <w:sz w:val="28"/>
                                <w:szCs w:val="28"/>
                              </w:rPr>
                              <w:t>Happy, vibrant, exciting, unpredictable, carnival, celebratory</w:t>
                            </w:r>
                          </w:p>
                          <w:p w14:paraId="036B9D3D" w14:textId="77777777" w:rsidR="00584578" w:rsidRPr="00584578" w:rsidRDefault="00584578" w:rsidP="001F1E59">
                            <w:pPr>
                              <w:jc w:val="center"/>
                              <w:rPr>
                                <w:color w:val="000000" w:themeColor="text1"/>
                                <w:sz w:val="28"/>
                                <w:szCs w:val="28"/>
                              </w:rPr>
                            </w:pPr>
                          </w:p>
                          <w:p w14:paraId="5CF36431" w14:textId="77777777" w:rsidR="00584578" w:rsidRPr="00A3520C" w:rsidRDefault="00584578" w:rsidP="001F1E59">
                            <w:pPr>
                              <w:ind w:left="360"/>
                              <w:rPr>
                                <w:rFonts w:ascii="Century Gothic" w:hAnsi="Century Gothic"/>
                                <w:color w:val="000000" w:themeColor="text1"/>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2EE83" id="Text Box 14" o:spid="_x0000_s1032" type="#_x0000_t202" style="position:absolute;margin-left:475.3pt;margin-top:0;width:526.5pt;height:755.3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" fillcolor="#f69" strokecolor="black [3213]">
                <v:textbox>
                  <w:txbxContent>
                    <w:p w14:paraId="04B3BA67" w14:textId="77777777" w:rsidR="00584578" w:rsidRPr="00584578" w:rsidRDefault="00584578" w:rsidP="001F1E59">
                      <w:pPr>
                        <w:jc w:val="center"/>
                        <w:rPr>
                          <w:color w:val="000000" w:themeColor="text1"/>
                          <w:sz w:val="28"/>
                          <w:szCs w:val="28"/>
                          <w:u w:val="single"/>
                        </w:rPr>
                      </w:pPr>
                      <w:r w:rsidRPr="00584578">
                        <w:rPr>
                          <w:color w:val="000000" w:themeColor="text1"/>
                          <w:sz w:val="28"/>
                          <w:szCs w:val="28"/>
                          <w:u w:val="single"/>
                        </w:rPr>
                        <w:t>A Linha Curva</w:t>
                      </w:r>
                    </w:p>
                    <w:p w14:paraId="2588521A" w14:textId="3B05037A" w:rsidR="00584578" w:rsidRPr="00584578" w:rsidRDefault="00584578" w:rsidP="001F1E59">
                      <w:pPr>
                        <w:jc w:val="center"/>
                        <w:rPr>
                          <w:b/>
                          <w:color w:val="000000" w:themeColor="text1"/>
                          <w:sz w:val="28"/>
                          <w:szCs w:val="28"/>
                          <w:u w:val="single"/>
                        </w:rPr>
                      </w:pPr>
                      <w:r w:rsidRPr="00584578">
                        <w:rPr>
                          <w:b/>
                          <w:color w:val="000000" w:themeColor="text1"/>
                          <w:sz w:val="28"/>
                          <w:szCs w:val="28"/>
                          <w:u w:val="single"/>
                        </w:rPr>
                        <w:t>Aural Setting</w:t>
                      </w:r>
                    </w:p>
                    <w:p w14:paraId="79C27F04" w14:textId="77777777" w:rsidR="00584578" w:rsidRPr="00584578" w:rsidRDefault="00584578" w:rsidP="001F1E59">
                      <w:pPr>
                        <w:rPr>
                          <w:b/>
                          <w:sz w:val="28"/>
                          <w:szCs w:val="28"/>
                          <w:u w:val="single"/>
                        </w:rPr>
                      </w:pPr>
                      <w:r w:rsidRPr="00584578">
                        <w:rPr>
                          <w:b/>
                          <w:sz w:val="28"/>
                          <w:szCs w:val="28"/>
                          <w:u w:val="single"/>
                        </w:rPr>
                        <w:t>Descriptions</w:t>
                      </w:r>
                    </w:p>
                    <w:p w14:paraId="7F04EFB3" w14:textId="77777777" w:rsidR="00584578" w:rsidRPr="00584578" w:rsidRDefault="00584578" w:rsidP="001F1E59">
                      <w:pPr>
                        <w:pStyle w:val="ListParagraph"/>
                        <w:numPr>
                          <w:ilvl w:val="0"/>
                          <w:numId w:val="11"/>
                        </w:numPr>
                        <w:rPr>
                          <w:sz w:val="28"/>
                          <w:szCs w:val="28"/>
                        </w:rPr>
                      </w:pPr>
                      <w:r w:rsidRPr="00584578">
                        <w:rPr>
                          <w:sz w:val="28"/>
                          <w:szCs w:val="28"/>
                        </w:rPr>
                        <w:t>Played live</w:t>
                      </w:r>
                    </w:p>
                    <w:p w14:paraId="7B6CB271" w14:textId="77777777" w:rsidR="00584578" w:rsidRPr="00584578" w:rsidRDefault="00584578" w:rsidP="001F1E59">
                      <w:pPr>
                        <w:pStyle w:val="ListParagraph"/>
                        <w:numPr>
                          <w:ilvl w:val="0"/>
                          <w:numId w:val="11"/>
                        </w:numPr>
                        <w:rPr>
                          <w:sz w:val="28"/>
                          <w:szCs w:val="28"/>
                        </w:rPr>
                      </w:pPr>
                      <w:r w:rsidRPr="00584578">
                        <w:rPr>
                          <w:sz w:val="28"/>
                          <w:szCs w:val="28"/>
                        </w:rPr>
                        <w:t>Samba percussion band</w:t>
                      </w:r>
                    </w:p>
                    <w:p w14:paraId="1406822E" w14:textId="77777777" w:rsidR="00584578" w:rsidRPr="00584578" w:rsidRDefault="00584578" w:rsidP="001F1E59">
                      <w:pPr>
                        <w:pStyle w:val="ListParagraph"/>
                        <w:numPr>
                          <w:ilvl w:val="0"/>
                          <w:numId w:val="11"/>
                        </w:numPr>
                        <w:rPr>
                          <w:sz w:val="28"/>
                          <w:szCs w:val="28"/>
                        </w:rPr>
                      </w:pPr>
                      <w:r w:rsidRPr="00584578">
                        <w:rPr>
                          <w:sz w:val="28"/>
                          <w:szCs w:val="28"/>
                        </w:rPr>
                        <w:t>Repetitive drums</w:t>
                      </w:r>
                    </w:p>
                    <w:p w14:paraId="58BCCC31" w14:textId="77777777" w:rsidR="00584578" w:rsidRPr="00584578" w:rsidRDefault="00584578" w:rsidP="001F1E59">
                      <w:pPr>
                        <w:pStyle w:val="ListParagraph"/>
                        <w:numPr>
                          <w:ilvl w:val="0"/>
                          <w:numId w:val="11"/>
                        </w:numPr>
                        <w:rPr>
                          <w:sz w:val="28"/>
                          <w:szCs w:val="28"/>
                        </w:rPr>
                      </w:pPr>
                      <w:r w:rsidRPr="00584578">
                        <w:rPr>
                          <w:sz w:val="28"/>
                          <w:szCs w:val="28"/>
                        </w:rPr>
                        <w:t>Vocals from dancers at the beginning (male) and the middle (all)</w:t>
                      </w:r>
                    </w:p>
                    <w:p w14:paraId="5DF25774" w14:textId="77777777" w:rsidR="00584578" w:rsidRPr="00584578" w:rsidRDefault="00584578" w:rsidP="001F1E59">
                      <w:pPr>
                        <w:pStyle w:val="ListParagraph"/>
                        <w:numPr>
                          <w:ilvl w:val="0"/>
                          <w:numId w:val="11"/>
                        </w:numPr>
                        <w:rPr>
                          <w:sz w:val="28"/>
                          <w:szCs w:val="28"/>
                        </w:rPr>
                      </w:pPr>
                      <w:r w:rsidRPr="00584578">
                        <w:rPr>
                          <w:sz w:val="28"/>
                          <w:szCs w:val="28"/>
                        </w:rPr>
                        <w:t>Clanging, lower pitched sound in female’s narrative section</w:t>
                      </w:r>
                    </w:p>
                    <w:p w14:paraId="56C9EA5D" w14:textId="77777777" w:rsidR="00584578" w:rsidRPr="00584578" w:rsidRDefault="00584578" w:rsidP="001F1E59">
                      <w:pPr>
                        <w:pStyle w:val="ListParagraph"/>
                        <w:numPr>
                          <w:ilvl w:val="0"/>
                          <w:numId w:val="11"/>
                        </w:numPr>
                        <w:rPr>
                          <w:b/>
                          <w:sz w:val="28"/>
                          <w:szCs w:val="28"/>
                          <w:u w:val="single"/>
                        </w:rPr>
                      </w:pPr>
                      <w:r w:rsidRPr="00584578">
                        <w:rPr>
                          <w:sz w:val="28"/>
                          <w:szCs w:val="28"/>
                        </w:rPr>
                        <w:t>Very loud</w:t>
                      </w:r>
                      <w:r w:rsidRPr="00584578">
                        <w:rPr>
                          <w:b/>
                          <w:sz w:val="28"/>
                          <w:szCs w:val="28"/>
                          <w:u w:val="single"/>
                        </w:rPr>
                        <w:t xml:space="preserve"> </w:t>
                      </w:r>
                    </w:p>
                    <w:p w14:paraId="5535EAA2" w14:textId="1B30E2EE" w:rsidR="00584578" w:rsidRPr="00584578" w:rsidRDefault="00584578" w:rsidP="001F1E59">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497A53D9" w14:textId="77777777" w:rsidR="00584578" w:rsidRPr="00584578" w:rsidRDefault="00584578" w:rsidP="001F1E59">
                      <w:pPr>
                        <w:pStyle w:val="ListParagraph"/>
                        <w:numPr>
                          <w:ilvl w:val="0"/>
                          <w:numId w:val="12"/>
                        </w:numPr>
                        <w:rPr>
                          <w:sz w:val="28"/>
                          <w:szCs w:val="28"/>
                        </w:rPr>
                      </w:pPr>
                      <w:r w:rsidRPr="00584578">
                        <w:rPr>
                          <w:sz w:val="28"/>
                          <w:szCs w:val="28"/>
                        </w:rPr>
                        <w:t>Stimulus – Brazilian culture – Samba bands portray traditional Brazilian style music</w:t>
                      </w:r>
                    </w:p>
                    <w:p w14:paraId="74EF7B41" w14:textId="77777777" w:rsidR="00584578" w:rsidRPr="00584578" w:rsidRDefault="00584578" w:rsidP="001F1E59">
                      <w:pPr>
                        <w:pStyle w:val="ListParagraph"/>
                        <w:numPr>
                          <w:ilvl w:val="0"/>
                          <w:numId w:val="12"/>
                        </w:numPr>
                        <w:rPr>
                          <w:sz w:val="28"/>
                          <w:szCs w:val="28"/>
                        </w:rPr>
                      </w:pPr>
                      <w:r w:rsidRPr="00584578">
                        <w:rPr>
                          <w:sz w:val="28"/>
                          <w:szCs w:val="28"/>
                        </w:rPr>
                        <w:t>Intention – Just have fun – rapid tempo and use of vocals where dancers ‘feel the moment’ creates a sense of fun and excitement.</w:t>
                      </w:r>
                    </w:p>
                    <w:p w14:paraId="22585B22" w14:textId="77777777" w:rsidR="00584578" w:rsidRPr="00584578" w:rsidRDefault="00584578" w:rsidP="001F1E59">
                      <w:pPr>
                        <w:pStyle w:val="ListParagraph"/>
                        <w:numPr>
                          <w:ilvl w:val="0"/>
                          <w:numId w:val="12"/>
                        </w:numPr>
                        <w:rPr>
                          <w:sz w:val="28"/>
                          <w:szCs w:val="28"/>
                        </w:rPr>
                      </w:pPr>
                      <w:r w:rsidRPr="00584578">
                        <w:rPr>
                          <w:sz w:val="28"/>
                          <w:szCs w:val="28"/>
                        </w:rPr>
                        <w:t>Mood – High energy tempo creates a happy and vibrant mood</w:t>
                      </w:r>
                    </w:p>
                    <w:p w14:paraId="32ACFE32" w14:textId="77777777" w:rsidR="00584578" w:rsidRPr="00584578" w:rsidRDefault="00584578" w:rsidP="001F1E59">
                      <w:pPr>
                        <w:pStyle w:val="ListParagraph"/>
                        <w:numPr>
                          <w:ilvl w:val="0"/>
                          <w:numId w:val="12"/>
                        </w:numPr>
                        <w:rPr>
                          <w:sz w:val="28"/>
                          <w:szCs w:val="28"/>
                        </w:rPr>
                      </w:pPr>
                      <w:r w:rsidRPr="00584578">
                        <w:rPr>
                          <w:sz w:val="28"/>
                          <w:szCs w:val="28"/>
                        </w:rPr>
                        <w:t>Complements other components – Use of samba style music complements the carnival coloured lighting and carnival inspired costumes.</w:t>
                      </w:r>
                    </w:p>
                    <w:p w14:paraId="31A08BA6" w14:textId="77777777" w:rsidR="00584578" w:rsidRPr="00584578" w:rsidRDefault="00584578" w:rsidP="001F1E59">
                      <w:pPr>
                        <w:pStyle w:val="ListParagraph"/>
                        <w:numPr>
                          <w:ilvl w:val="0"/>
                          <w:numId w:val="12"/>
                        </w:numPr>
                        <w:rPr>
                          <w:sz w:val="28"/>
                          <w:szCs w:val="28"/>
                        </w:rPr>
                      </w:pPr>
                      <w:r w:rsidRPr="00584578">
                        <w:rPr>
                          <w:sz w:val="28"/>
                          <w:szCs w:val="28"/>
                        </w:rPr>
                        <w:t>Geographical context – Live samba band creates a sense of being immersed in Brazil</w:t>
                      </w:r>
                    </w:p>
                    <w:p w14:paraId="771A1DB8" w14:textId="77777777" w:rsidR="00584578" w:rsidRPr="00584578" w:rsidRDefault="00584578" w:rsidP="001F1E59">
                      <w:pPr>
                        <w:pStyle w:val="ListParagraph"/>
                        <w:numPr>
                          <w:ilvl w:val="0"/>
                          <w:numId w:val="12"/>
                        </w:numPr>
                        <w:rPr>
                          <w:sz w:val="28"/>
                          <w:szCs w:val="28"/>
                        </w:rPr>
                      </w:pPr>
                      <w:r w:rsidRPr="00584578">
                        <w:rPr>
                          <w:sz w:val="28"/>
                          <w:szCs w:val="28"/>
                        </w:rPr>
                        <w:t xml:space="preserve">Climax – Re-introduction of fast samba beats with vocals after narrative section creates a sense of climax </w:t>
                      </w:r>
                    </w:p>
                    <w:p w14:paraId="688B57F1" w14:textId="77777777" w:rsidR="00584578" w:rsidRPr="00584578" w:rsidRDefault="00584578" w:rsidP="001F1E59">
                      <w:pPr>
                        <w:pStyle w:val="ListParagraph"/>
                        <w:numPr>
                          <w:ilvl w:val="0"/>
                          <w:numId w:val="12"/>
                        </w:numPr>
                        <w:rPr>
                          <w:sz w:val="28"/>
                          <w:szCs w:val="28"/>
                        </w:rPr>
                      </w:pPr>
                      <w:r w:rsidRPr="00584578">
                        <w:rPr>
                          <w:sz w:val="28"/>
                          <w:szCs w:val="28"/>
                        </w:rPr>
                        <w:t>Contrast – narrative section in the middle with slower, deeper and longer notes creates a contrast from the rapid drumming of the ensemble sections</w:t>
                      </w:r>
                    </w:p>
                    <w:p w14:paraId="215D8A99" w14:textId="44B9971C" w:rsidR="00584578" w:rsidRPr="00584578" w:rsidRDefault="00584578" w:rsidP="001F1E59">
                      <w:pPr>
                        <w:rPr>
                          <w:b/>
                          <w:color w:val="000000" w:themeColor="text1"/>
                          <w:sz w:val="28"/>
                          <w:szCs w:val="28"/>
                          <w:u w:val="single"/>
                        </w:rPr>
                      </w:pPr>
                      <w:r w:rsidRPr="00584578">
                        <w:rPr>
                          <w:b/>
                          <w:color w:val="000000" w:themeColor="text1"/>
                          <w:sz w:val="28"/>
                          <w:szCs w:val="28"/>
                          <w:u w:val="single"/>
                        </w:rPr>
                        <w:t xml:space="preserve">Interpretations </w:t>
                      </w:r>
                    </w:p>
                    <w:p w14:paraId="6F9F2BB7" w14:textId="77777777" w:rsidR="00584578" w:rsidRPr="00584578" w:rsidRDefault="00584578" w:rsidP="001F1E59">
                      <w:pPr>
                        <w:pStyle w:val="ListParagraph"/>
                        <w:numPr>
                          <w:ilvl w:val="0"/>
                          <w:numId w:val="13"/>
                        </w:numPr>
                        <w:rPr>
                          <w:sz w:val="28"/>
                          <w:szCs w:val="28"/>
                        </w:rPr>
                      </w:pPr>
                      <w:r w:rsidRPr="00584578">
                        <w:rPr>
                          <w:sz w:val="28"/>
                          <w:szCs w:val="28"/>
                        </w:rPr>
                        <w:t>The live performance if the samba band creates a genuine sense of a live carnival performance – creating a ‘one off’ performance.</w:t>
                      </w:r>
                    </w:p>
                    <w:p w14:paraId="485CEDC9" w14:textId="77777777" w:rsidR="00584578" w:rsidRPr="00584578" w:rsidRDefault="00584578" w:rsidP="001F1E59">
                      <w:pPr>
                        <w:pStyle w:val="ListParagraph"/>
                        <w:numPr>
                          <w:ilvl w:val="0"/>
                          <w:numId w:val="13"/>
                        </w:numPr>
                        <w:rPr>
                          <w:sz w:val="28"/>
                          <w:szCs w:val="28"/>
                        </w:rPr>
                      </w:pPr>
                      <w:r w:rsidRPr="00584578">
                        <w:rPr>
                          <w:sz w:val="28"/>
                          <w:szCs w:val="28"/>
                        </w:rPr>
                        <w:t>The samba style aural setting represents the music played at Brazilian celebrations</w:t>
                      </w:r>
                    </w:p>
                    <w:p w14:paraId="301B1DD9" w14:textId="77777777" w:rsidR="00584578" w:rsidRPr="00584578" w:rsidRDefault="00584578" w:rsidP="001F1E59">
                      <w:pPr>
                        <w:pStyle w:val="ListParagraph"/>
                        <w:numPr>
                          <w:ilvl w:val="0"/>
                          <w:numId w:val="13"/>
                        </w:numPr>
                        <w:rPr>
                          <w:sz w:val="28"/>
                          <w:szCs w:val="28"/>
                        </w:rPr>
                      </w:pPr>
                      <w:r w:rsidRPr="00584578">
                        <w:rPr>
                          <w:sz w:val="28"/>
                          <w:szCs w:val="28"/>
                        </w:rPr>
                        <w:t>The repetitive nature of the drumming represents the repetitive music played as it travels through the streets of Brazil</w:t>
                      </w:r>
                    </w:p>
                    <w:p w14:paraId="1B54E1E7" w14:textId="77777777" w:rsidR="00584578" w:rsidRPr="00584578" w:rsidRDefault="00584578" w:rsidP="001F1E59">
                      <w:pPr>
                        <w:pStyle w:val="ListParagraph"/>
                        <w:numPr>
                          <w:ilvl w:val="0"/>
                          <w:numId w:val="13"/>
                        </w:numPr>
                        <w:rPr>
                          <w:sz w:val="28"/>
                          <w:szCs w:val="28"/>
                        </w:rPr>
                      </w:pPr>
                      <w:r w:rsidRPr="00584578">
                        <w:rPr>
                          <w:sz w:val="28"/>
                          <w:szCs w:val="28"/>
                        </w:rPr>
                        <w:t>The vocals from the dancers portray male domination</w:t>
                      </w:r>
                    </w:p>
                    <w:p w14:paraId="04AE9558" w14:textId="77777777" w:rsidR="00584578" w:rsidRPr="00584578" w:rsidRDefault="00584578" w:rsidP="001F1E59">
                      <w:pPr>
                        <w:pStyle w:val="ListParagraph"/>
                        <w:numPr>
                          <w:ilvl w:val="0"/>
                          <w:numId w:val="13"/>
                        </w:numPr>
                        <w:rPr>
                          <w:sz w:val="28"/>
                          <w:szCs w:val="28"/>
                        </w:rPr>
                      </w:pPr>
                      <w:r w:rsidRPr="00584578">
                        <w:rPr>
                          <w:sz w:val="28"/>
                          <w:szCs w:val="28"/>
                        </w:rPr>
                        <w:t>The vocals from all dancers represent the calls and cheers of people in the crowds at celebrations</w:t>
                      </w:r>
                    </w:p>
                    <w:p w14:paraId="03E1685F" w14:textId="38A40259" w:rsidR="00584578" w:rsidRPr="00584578" w:rsidRDefault="00584578" w:rsidP="001F1E59">
                      <w:pPr>
                        <w:rPr>
                          <w:b/>
                          <w:sz w:val="28"/>
                          <w:szCs w:val="28"/>
                          <w:u w:val="single"/>
                        </w:rPr>
                      </w:pPr>
                      <w:r w:rsidRPr="00584578">
                        <w:rPr>
                          <w:b/>
                          <w:sz w:val="28"/>
                          <w:szCs w:val="28"/>
                          <w:u w:val="single"/>
                        </w:rPr>
                        <w:t>Moods</w:t>
                      </w:r>
                    </w:p>
                    <w:p w14:paraId="796DC6AC" w14:textId="77777777" w:rsidR="00584578" w:rsidRPr="00584578" w:rsidRDefault="00584578" w:rsidP="001F1E59">
                      <w:pPr>
                        <w:rPr>
                          <w:b/>
                          <w:sz w:val="28"/>
                          <w:szCs w:val="28"/>
                          <w:u w:val="single"/>
                        </w:rPr>
                      </w:pPr>
                      <w:r w:rsidRPr="00584578">
                        <w:rPr>
                          <w:sz w:val="28"/>
                          <w:szCs w:val="28"/>
                        </w:rPr>
                        <w:t>Happy, vibrant, exciting, unpredictable, carnival, celebratory</w:t>
                      </w:r>
                    </w:p>
                    <w:p w14:paraId="036B9D3D" w14:textId="77777777" w:rsidR="00584578" w:rsidRPr="00584578" w:rsidRDefault="00584578" w:rsidP="001F1E59">
                      <w:pPr>
                        <w:jc w:val="center"/>
                        <w:rPr>
                          <w:color w:val="000000" w:themeColor="text1"/>
                          <w:sz w:val="28"/>
                          <w:szCs w:val="28"/>
                        </w:rPr>
                      </w:pPr>
                    </w:p>
                    <w:p w14:paraId="5CF36431" w14:textId="77777777" w:rsidR="00584578" w:rsidRPr="00A3520C" w:rsidRDefault="00584578" w:rsidP="001F1E59">
                      <w:pPr>
                        <w:ind w:left="360"/>
                        <w:rPr>
                          <w:rFonts w:ascii="Century Gothic" w:hAnsi="Century Gothic"/>
                          <w:color w:val="000000" w:themeColor="text1"/>
                          <w:sz w:val="52"/>
                        </w:rPr>
                      </w:pPr>
                    </w:p>
                  </w:txbxContent>
                </v:textbox>
                <w10:wrap type="square" anchorx="margin"/>
              </v:shape>
            </w:pict>
          </mc:Fallback>
        </mc:AlternateContent>
      </w:r>
    </w:p>
    <w:p w14:paraId="75B91E92" w14:textId="22CDEA29" w:rsidR="001F1E59" w:rsidRDefault="001F1E59" w:rsidP="00922872">
      <w:pPr>
        <w:tabs>
          <w:tab w:val="left" w:pos="3965"/>
        </w:tabs>
      </w:pPr>
      <w:r>
        <w:rPr>
          <w:noProof/>
          <w:lang w:eastAsia="en-GB"/>
        </w:rPr>
        <w:lastRenderedPageBreak/>
        <mc:AlternateContent>
          <mc:Choice Requires="wps">
            <w:drawing>
              <wp:anchor distT="0" distB="0" distL="114300" distR="114300" simplePos="0" relativeHeight="251679744" behindDoc="0" locked="0" layoutInCell="1" allowOverlap="1" wp14:anchorId="15376F4B" wp14:editId="1EA448AC">
                <wp:simplePos x="0" y="0"/>
                <wp:positionH relativeFrom="margin">
                  <wp:align>right</wp:align>
                </wp:positionH>
                <wp:positionV relativeFrom="paragraph">
                  <wp:posOffset>0</wp:posOffset>
                </wp:positionV>
                <wp:extent cx="6667500" cy="9592310"/>
                <wp:effectExtent l="0" t="0" r="19050" b="27940"/>
                <wp:wrapSquare wrapText="bothSides"/>
                <wp:docPr id="17" name="Text Box 17"/>
                <wp:cNvGraphicFramePr/>
                <a:graphic xmlns:a="http://schemas.openxmlformats.org/drawingml/2006/main">
                  <a:graphicData uri="http://schemas.microsoft.com/office/word/2010/wordprocessingShape">
                    <wps:wsp>
                      <wps:cNvSpPr txBox="1"/>
                      <wps:spPr>
                        <a:xfrm>
                          <a:off x="0" y="0"/>
                          <a:ext cx="6667500" cy="9592310"/>
                        </a:xfrm>
                        <a:prstGeom prst="rect">
                          <a:avLst/>
                        </a:prstGeom>
                        <a:solidFill>
                          <a:schemeClr val="tx1"/>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ED03C8B" w14:textId="77777777" w:rsidR="00584578" w:rsidRPr="00584578" w:rsidRDefault="00584578" w:rsidP="00922872">
                            <w:pPr>
                              <w:jc w:val="center"/>
                              <w:rPr>
                                <w:color w:val="FFC000"/>
                                <w:sz w:val="28"/>
                                <w:szCs w:val="28"/>
                                <w:u w:val="single"/>
                              </w:rPr>
                            </w:pPr>
                            <w:r w:rsidRPr="00584578">
                              <w:rPr>
                                <w:color w:val="FFC000"/>
                                <w:sz w:val="28"/>
                                <w:szCs w:val="28"/>
                                <w:u w:val="single"/>
                              </w:rPr>
                              <w:t>Infra</w:t>
                            </w:r>
                          </w:p>
                          <w:p w14:paraId="05AF7159" w14:textId="77777777" w:rsidR="00584578" w:rsidRPr="00584578" w:rsidRDefault="00584578" w:rsidP="00922872">
                            <w:pPr>
                              <w:jc w:val="center"/>
                              <w:rPr>
                                <w:b/>
                                <w:color w:val="FFC000"/>
                                <w:sz w:val="28"/>
                                <w:szCs w:val="28"/>
                                <w:u w:val="single"/>
                              </w:rPr>
                            </w:pPr>
                            <w:r w:rsidRPr="00584578">
                              <w:rPr>
                                <w:b/>
                                <w:color w:val="FFC000"/>
                                <w:sz w:val="28"/>
                                <w:szCs w:val="28"/>
                                <w:u w:val="single"/>
                              </w:rPr>
                              <w:t xml:space="preserve">Costume </w:t>
                            </w:r>
                          </w:p>
                          <w:p w14:paraId="369C166F" w14:textId="77777777" w:rsidR="00584578" w:rsidRPr="00584578" w:rsidRDefault="00584578" w:rsidP="00922872">
                            <w:pPr>
                              <w:jc w:val="center"/>
                              <w:rPr>
                                <w:color w:val="FFC000"/>
                                <w:sz w:val="28"/>
                                <w:szCs w:val="28"/>
                                <w:u w:val="single"/>
                              </w:rPr>
                            </w:pPr>
                          </w:p>
                          <w:p w14:paraId="1D157585" w14:textId="77777777" w:rsidR="00584578" w:rsidRPr="00584578" w:rsidRDefault="00584578" w:rsidP="00922872">
                            <w:pPr>
                              <w:rPr>
                                <w:color w:val="FFC000"/>
                                <w:sz w:val="28"/>
                                <w:szCs w:val="28"/>
                              </w:rPr>
                            </w:pPr>
                            <w:r w:rsidRPr="00584578">
                              <w:rPr>
                                <w:b/>
                                <w:color w:val="FFC000"/>
                                <w:sz w:val="28"/>
                                <w:szCs w:val="28"/>
                                <w:u w:val="single"/>
                              </w:rPr>
                              <w:t>Descriptions</w:t>
                            </w:r>
                          </w:p>
                          <w:p w14:paraId="5B4A36F2" w14:textId="77777777" w:rsidR="00584578" w:rsidRPr="00584578" w:rsidRDefault="00584578" w:rsidP="00922872">
                            <w:pPr>
                              <w:pStyle w:val="ListParagraph"/>
                              <w:numPr>
                                <w:ilvl w:val="0"/>
                                <w:numId w:val="14"/>
                              </w:numPr>
                              <w:rPr>
                                <w:color w:val="FFC000"/>
                                <w:sz w:val="28"/>
                                <w:szCs w:val="28"/>
                              </w:rPr>
                            </w:pPr>
                            <w:r w:rsidRPr="00584578">
                              <w:rPr>
                                <w:color w:val="FFC000"/>
                                <w:sz w:val="28"/>
                                <w:szCs w:val="28"/>
                              </w:rPr>
                              <w:t>Fitted shorts, vests, t-shirts in flesh, black, grey. One female dancer wears a wrap-around skirt. One male dancer wears long trousers. Females wear pointe shoes.</w:t>
                            </w:r>
                          </w:p>
                          <w:p w14:paraId="492AD4A1" w14:textId="77777777" w:rsidR="00584578" w:rsidRPr="00584578" w:rsidRDefault="00584578" w:rsidP="00922872">
                            <w:pPr>
                              <w:pStyle w:val="ListParagraph"/>
                              <w:numPr>
                                <w:ilvl w:val="0"/>
                                <w:numId w:val="14"/>
                              </w:numPr>
                              <w:rPr>
                                <w:color w:val="FFC000"/>
                                <w:sz w:val="28"/>
                                <w:szCs w:val="28"/>
                              </w:rPr>
                            </w:pPr>
                            <w:r w:rsidRPr="00584578">
                              <w:rPr>
                                <w:color w:val="FFC000"/>
                                <w:sz w:val="28"/>
                                <w:szCs w:val="28"/>
                              </w:rPr>
                              <w:t>Street clothes worn for brief appearance of crowd.</w:t>
                            </w:r>
                          </w:p>
                          <w:p w14:paraId="0B2C01DA" w14:textId="77777777" w:rsidR="00584578" w:rsidRPr="00584578" w:rsidRDefault="00584578" w:rsidP="00922872">
                            <w:pPr>
                              <w:rPr>
                                <w:color w:val="FFC000"/>
                                <w:sz w:val="28"/>
                                <w:szCs w:val="28"/>
                              </w:rPr>
                            </w:pPr>
                            <w:r w:rsidRPr="00584578">
                              <w:rPr>
                                <w:b/>
                                <w:color w:val="FFC000"/>
                                <w:sz w:val="28"/>
                                <w:szCs w:val="28"/>
                                <w:u w:val="single"/>
                              </w:rPr>
                              <w:t>Contributions</w:t>
                            </w:r>
                            <w:r w:rsidRPr="00584578">
                              <w:rPr>
                                <w:color w:val="FFC000"/>
                                <w:sz w:val="28"/>
                                <w:szCs w:val="28"/>
                              </w:rPr>
                              <w:t xml:space="preserve"> </w:t>
                            </w:r>
                          </w:p>
                          <w:p w14:paraId="324FC81C" w14:textId="77777777" w:rsidR="00584578" w:rsidRPr="00584578" w:rsidRDefault="00584578" w:rsidP="00922872">
                            <w:pPr>
                              <w:pStyle w:val="ListParagraph"/>
                              <w:numPr>
                                <w:ilvl w:val="0"/>
                                <w:numId w:val="15"/>
                              </w:numPr>
                              <w:rPr>
                                <w:color w:val="FFC000"/>
                                <w:sz w:val="28"/>
                                <w:szCs w:val="28"/>
                              </w:rPr>
                            </w:pPr>
                            <w:r w:rsidRPr="00584578">
                              <w:rPr>
                                <w:color w:val="FFC000"/>
                                <w:sz w:val="28"/>
                                <w:szCs w:val="28"/>
                              </w:rPr>
                              <w:t>Stimulus – Life beneath a city – monochrome colours used to reflect the dark and depressing nature of those living below the poverty line in a city.</w:t>
                            </w:r>
                          </w:p>
                          <w:p w14:paraId="39BCB1B0" w14:textId="77777777" w:rsidR="00584578" w:rsidRPr="00584578" w:rsidRDefault="00584578" w:rsidP="00922872">
                            <w:pPr>
                              <w:pStyle w:val="ListParagraph"/>
                              <w:numPr>
                                <w:ilvl w:val="0"/>
                                <w:numId w:val="15"/>
                              </w:numPr>
                              <w:rPr>
                                <w:color w:val="FFC000"/>
                                <w:sz w:val="28"/>
                                <w:szCs w:val="28"/>
                              </w:rPr>
                            </w:pPr>
                            <w:r w:rsidRPr="00584578">
                              <w:rPr>
                                <w:color w:val="FFC000"/>
                                <w:sz w:val="28"/>
                                <w:szCs w:val="28"/>
                              </w:rPr>
                              <w:t>Intention – Seeing below the surface – top of the body is covered and bottom exposed is many of the costumes, giving a sense of focus on the legs of the dancers, which could reference ‘below’ or the ‘bottom’.</w:t>
                            </w:r>
                          </w:p>
                          <w:p w14:paraId="16F98CC6" w14:textId="77777777" w:rsidR="00584578" w:rsidRPr="00584578" w:rsidRDefault="00584578" w:rsidP="00922872">
                            <w:pPr>
                              <w:pStyle w:val="ListParagraph"/>
                              <w:numPr>
                                <w:ilvl w:val="0"/>
                                <w:numId w:val="15"/>
                              </w:numPr>
                              <w:rPr>
                                <w:color w:val="FFC000"/>
                                <w:sz w:val="28"/>
                                <w:szCs w:val="28"/>
                              </w:rPr>
                            </w:pPr>
                            <w:r w:rsidRPr="00584578">
                              <w:rPr>
                                <w:color w:val="FFC000"/>
                                <w:sz w:val="28"/>
                                <w:szCs w:val="28"/>
                              </w:rPr>
                              <w:t>Mood – Dull, monochrome colours create a dark and serious mood.</w:t>
                            </w:r>
                          </w:p>
                          <w:p w14:paraId="7E9A479E" w14:textId="77777777" w:rsidR="00584578" w:rsidRPr="00584578" w:rsidRDefault="00584578" w:rsidP="00922872">
                            <w:pPr>
                              <w:pStyle w:val="ListParagraph"/>
                              <w:numPr>
                                <w:ilvl w:val="0"/>
                                <w:numId w:val="15"/>
                              </w:numPr>
                              <w:rPr>
                                <w:color w:val="FFC000"/>
                                <w:sz w:val="28"/>
                                <w:szCs w:val="28"/>
                              </w:rPr>
                            </w:pPr>
                            <w:r w:rsidRPr="00584578">
                              <w:rPr>
                                <w:color w:val="FFC000"/>
                                <w:sz w:val="28"/>
                                <w:szCs w:val="28"/>
                              </w:rPr>
                              <w:t>Complements other components – The use of monochrome coloured costumes complement the use of white lighting.</w:t>
                            </w:r>
                          </w:p>
                          <w:p w14:paraId="7FBA615F" w14:textId="77777777" w:rsidR="00584578" w:rsidRPr="00584578" w:rsidRDefault="00584578" w:rsidP="00922872">
                            <w:pPr>
                              <w:pStyle w:val="ListParagraph"/>
                              <w:numPr>
                                <w:ilvl w:val="0"/>
                                <w:numId w:val="15"/>
                              </w:numPr>
                              <w:rPr>
                                <w:color w:val="FFC000"/>
                                <w:sz w:val="28"/>
                                <w:szCs w:val="28"/>
                              </w:rPr>
                            </w:pPr>
                            <w:r w:rsidRPr="00584578">
                              <w:rPr>
                                <w:color w:val="FFC000"/>
                                <w:sz w:val="28"/>
                                <w:szCs w:val="28"/>
                              </w:rPr>
                              <w:t>Sculpts body – The tight fitting costumes and bare legs sculpt the lines of the dancers’ bodies.</w:t>
                            </w:r>
                          </w:p>
                          <w:p w14:paraId="2C3665C9" w14:textId="77777777" w:rsidR="00584578" w:rsidRPr="00584578" w:rsidRDefault="00584578" w:rsidP="00922872">
                            <w:pPr>
                              <w:pStyle w:val="ListParagraph"/>
                              <w:numPr>
                                <w:ilvl w:val="0"/>
                                <w:numId w:val="15"/>
                              </w:numPr>
                              <w:rPr>
                                <w:color w:val="FFC000"/>
                                <w:sz w:val="28"/>
                                <w:szCs w:val="28"/>
                              </w:rPr>
                            </w:pPr>
                            <w:r w:rsidRPr="00584578">
                              <w:rPr>
                                <w:color w:val="FFC000"/>
                                <w:sz w:val="28"/>
                                <w:szCs w:val="28"/>
                              </w:rPr>
                              <w:t>Uniformity – The use of black shorts for most of the dancers creates a sense of uniformity</w:t>
                            </w:r>
                          </w:p>
                          <w:p w14:paraId="3DEB95A1" w14:textId="77777777" w:rsidR="00584578" w:rsidRPr="00584578" w:rsidRDefault="00584578" w:rsidP="00922872">
                            <w:pPr>
                              <w:pStyle w:val="ListParagraph"/>
                              <w:numPr>
                                <w:ilvl w:val="0"/>
                                <w:numId w:val="15"/>
                              </w:numPr>
                              <w:rPr>
                                <w:color w:val="FFC000"/>
                                <w:sz w:val="28"/>
                                <w:szCs w:val="28"/>
                              </w:rPr>
                            </w:pPr>
                            <w:r w:rsidRPr="00584578">
                              <w:rPr>
                                <w:color w:val="FFC000"/>
                                <w:sz w:val="28"/>
                                <w:szCs w:val="28"/>
                              </w:rPr>
                              <w:t>Gender – one male dancers wears trousers but no top to highlight his masculinity and male gender</w:t>
                            </w:r>
                          </w:p>
                          <w:p w14:paraId="11D81184" w14:textId="77777777" w:rsidR="00584578" w:rsidRPr="00584578" w:rsidRDefault="00584578" w:rsidP="00922872">
                            <w:pPr>
                              <w:rPr>
                                <w:color w:val="FFC000"/>
                                <w:sz w:val="28"/>
                                <w:szCs w:val="28"/>
                              </w:rPr>
                            </w:pPr>
                          </w:p>
                          <w:p w14:paraId="2924A822" w14:textId="77777777" w:rsidR="00584578" w:rsidRPr="00584578" w:rsidRDefault="00584578" w:rsidP="00922872">
                            <w:pPr>
                              <w:rPr>
                                <w:b/>
                                <w:color w:val="FFC000"/>
                                <w:sz w:val="28"/>
                                <w:szCs w:val="28"/>
                                <w:u w:val="single"/>
                              </w:rPr>
                            </w:pPr>
                            <w:r w:rsidRPr="00584578">
                              <w:rPr>
                                <w:b/>
                                <w:color w:val="FFC000"/>
                                <w:sz w:val="28"/>
                                <w:szCs w:val="28"/>
                                <w:u w:val="single"/>
                              </w:rPr>
                              <w:t xml:space="preserve">Interpretations </w:t>
                            </w:r>
                          </w:p>
                          <w:p w14:paraId="7E52D626" w14:textId="77777777" w:rsidR="00584578" w:rsidRPr="00584578" w:rsidRDefault="00584578" w:rsidP="00922872">
                            <w:pPr>
                              <w:pStyle w:val="ListParagraph"/>
                              <w:numPr>
                                <w:ilvl w:val="0"/>
                                <w:numId w:val="16"/>
                              </w:numPr>
                              <w:rPr>
                                <w:color w:val="FFC000"/>
                                <w:sz w:val="28"/>
                                <w:szCs w:val="28"/>
                              </w:rPr>
                            </w:pPr>
                            <w:r w:rsidRPr="00584578">
                              <w:rPr>
                                <w:color w:val="FFC000"/>
                                <w:sz w:val="28"/>
                                <w:szCs w:val="28"/>
                              </w:rPr>
                              <w:t>The simple black, grey and white colours could reflect a black and white picture of a city, which highlights the stimulus of TS Eliot’s quote from the poem Wasteland.</w:t>
                            </w:r>
                          </w:p>
                          <w:p w14:paraId="4AEE59AE" w14:textId="77777777" w:rsidR="00584578" w:rsidRPr="00584578" w:rsidRDefault="00584578" w:rsidP="00922872">
                            <w:pPr>
                              <w:pStyle w:val="ListParagraph"/>
                              <w:numPr>
                                <w:ilvl w:val="0"/>
                                <w:numId w:val="16"/>
                              </w:numPr>
                              <w:rPr>
                                <w:color w:val="FFC000"/>
                                <w:sz w:val="28"/>
                                <w:szCs w:val="28"/>
                              </w:rPr>
                            </w:pPr>
                            <w:r w:rsidRPr="00584578">
                              <w:rPr>
                                <w:color w:val="FFC000"/>
                                <w:sz w:val="28"/>
                                <w:szCs w:val="28"/>
                              </w:rPr>
                              <w:t>The bare legs of all of the dancers except one male draws the eyes to the legs, which are the bottom of the body, representing ‘life below the surface’ whereby the waist is the surface.</w:t>
                            </w:r>
                          </w:p>
                          <w:p w14:paraId="34F33503" w14:textId="77777777" w:rsidR="00584578" w:rsidRPr="00584578" w:rsidRDefault="00584578" w:rsidP="00922872">
                            <w:pPr>
                              <w:pStyle w:val="ListParagraph"/>
                              <w:numPr>
                                <w:ilvl w:val="0"/>
                                <w:numId w:val="16"/>
                              </w:numPr>
                              <w:rPr>
                                <w:color w:val="FFC000"/>
                                <w:sz w:val="28"/>
                                <w:szCs w:val="28"/>
                              </w:rPr>
                            </w:pPr>
                            <w:r w:rsidRPr="00584578">
                              <w:rPr>
                                <w:color w:val="FFC000"/>
                                <w:sz w:val="28"/>
                                <w:szCs w:val="28"/>
                              </w:rPr>
                              <w:t>The pedestrian style clothing worn by the crowds represent the everyday people living and working in a city.</w:t>
                            </w:r>
                          </w:p>
                          <w:p w14:paraId="714594E5" w14:textId="77777777" w:rsidR="00584578" w:rsidRPr="00584578" w:rsidRDefault="00584578" w:rsidP="00922872">
                            <w:pPr>
                              <w:rPr>
                                <w:b/>
                                <w:color w:val="FFC000"/>
                                <w:sz w:val="28"/>
                                <w:szCs w:val="28"/>
                                <w:u w:val="single"/>
                              </w:rPr>
                            </w:pPr>
                            <w:r w:rsidRPr="00584578">
                              <w:rPr>
                                <w:b/>
                                <w:color w:val="FFC000"/>
                                <w:sz w:val="28"/>
                                <w:szCs w:val="28"/>
                                <w:u w:val="single"/>
                              </w:rPr>
                              <w:t>Moods</w:t>
                            </w:r>
                          </w:p>
                          <w:p w14:paraId="156E091C" w14:textId="77777777" w:rsidR="00584578" w:rsidRPr="00584578" w:rsidRDefault="00584578" w:rsidP="00922872">
                            <w:pPr>
                              <w:pStyle w:val="ListParagraph"/>
                              <w:numPr>
                                <w:ilvl w:val="0"/>
                                <w:numId w:val="17"/>
                              </w:numPr>
                              <w:rPr>
                                <w:b/>
                                <w:color w:val="FFC000"/>
                                <w:sz w:val="28"/>
                                <w:szCs w:val="28"/>
                                <w:u w:val="single"/>
                              </w:rPr>
                            </w:pPr>
                            <w:r w:rsidRPr="00584578">
                              <w:rPr>
                                <w:color w:val="FFC000"/>
                                <w:sz w:val="28"/>
                                <w:szCs w:val="28"/>
                              </w:rPr>
                              <w:t>Serious, intense, animated, tense, sad</w:t>
                            </w:r>
                          </w:p>
                          <w:p w14:paraId="3FC118CD" w14:textId="77777777" w:rsidR="00584578" w:rsidRPr="00584578" w:rsidRDefault="00584578" w:rsidP="001F1E59">
                            <w:pPr>
                              <w:ind w:left="360"/>
                              <w:rPr>
                                <w:rFonts w:ascii="Century Gothic" w:hAnsi="Century Gothic"/>
                                <w:color w:val="FFC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76F4B" id="Text Box 17" o:spid="_x0000_s1033" type="#_x0000_t202" style="position:absolute;margin-left:473.8pt;margin-top:0;width:525pt;height:755.3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" fillcolor="black [3213]" strokecolor="black [3213]">
                <v:textbox>
                  <w:txbxContent>
                    <w:p w14:paraId="2ED03C8B" w14:textId="77777777" w:rsidR="00584578" w:rsidRPr="00584578" w:rsidRDefault="00584578" w:rsidP="00922872">
                      <w:pPr>
                        <w:jc w:val="center"/>
                        <w:rPr>
                          <w:color w:val="FFC000"/>
                          <w:sz w:val="28"/>
                          <w:szCs w:val="28"/>
                          <w:u w:val="single"/>
                        </w:rPr>
                      </w:pPr>
                      <w:r w:rsidRPr="00584578">
                        <w:rPr>
                          <w:color w:val="FFC000"/>
                          <w:sz w:val="28"/>
                          <w:szCs w:val="28"/>
                          <w:u w:val="single"/>
                        </w:rPr>
                        <w:t>Infra</w:t>
                      </w:r>
                    </w:p>
                    <w:p w14:paraId="05AF7159" w14:textId="77777777" w:rsidR="00584578" w:rsidRPr="00584578" w:rsidRDefault="00584578" w:rsidP="00922872">
                      <w:pPr>
                        <w:jc w:val="center"/>
                        <w:rPr>
                          <w:b/>
                          <w:color w:val="FFC000"/>
                          <w:sz w:val="28"/>
                          <w:szCs w:val="28"/>
                          <w:u w:val="single"/>
                        </w:rPr>
                      </w:pPr>
                      <w:r w:rsidRPr="00584578">
                        <w:rPr>
                          <w:b/>
                          <w:color w:val="FFC000"/>
                          <w:sz w:val="28"/>
                          <w:szCs w:val="28"/>
                          <w:u w:val="single"/>
                        </w:rPr>
                        <w:t xml:space="preserve">Costume </w:t>
                      </w:r>
                    </w:p>
                    <w:p w14:paraId="369C166F" w14:textId="77777777" w:rsidR="00584578" w:rsidRPr="00584578" w:rsidRDefault="00584578" w:rsidP="00922872">
                      <w:pPr>
                        <w:jc w:val="center"/>
                        <w:rPr>
                          <w:color w:val="FFC000"/>
                          <w:sz w:val="28"/>
                          <w:szCs w:val="28"/>
                          <w:u w:val="single"/>
                        </w:rPr>
                      </w:pPr>
                    </w:p>
                    <w:p w14:paraId="1D157585" w14:textId="77777777" w:rsidR="00584578" w:rsidRPr="00584578" w:rsidRDefault="00584578" w:rsidP="00922872">
                      <w:pPr>
                        <w:rPr>
                          <w:color w:val="FFC000"/>
                          <w:sz w:val="28"/>
                          <w:szCs w:val="28"/>
                        </w:rPr>
                      </w:pPr>
                      <w:r w:rsidRPr="00584578">
                        <w:rPr>
                          <w:b/>
                          <w:color w:val="FFC000"/>
                          <w:sz w:val="28"/>
                          <w:szCs w:val="28"/>
                          <w:u w:val="single"/>
                        </w:rPr>
                        <w:t>Descriptions</w:t>
                      </w:r>
                    </w:p>
                    <w:p w14:paraId="5B4A36F2" w14:textId="77777777" w:rsidR="00584578" w:rsidRPr="00584578" w:rsidRDefault="00584578" w:rsidP="00922872">
                      <w:pPr>
                        <w:pStyle w:val="ListParagraph"/>
                        <w:numPr>
                          <w:ilvl w:val="0"/>
                          <w:numId w:val="14"/>
                        </w:numPr>
                        <w:rPr>
                          <w:color w:val="FFC000"/>
                          <w:sz w:val="28"/>
                          <w:szCs w:val="28"/>
                        </w:rPr>
                      </w:pPr>
                      <w:r w:rsidRPr="00584578">
                        <w:rPr>
                          <w:color w:val="FFC000"/>
                          <w:sz w:val="28"/>
                          <w:szCs w:val="28"/>
                        </w:rPr>
                        <w:t>Fitted shorts, vests, t-shirts in flesh, black, grey. One female dancer wears a wrap-around skirt. One male dancer wears long trousers. Females wear pointe shoes.</w:t>
                      </w:r>
                    </w:p>
                    <w:p w14:paraId="492AD4A1" w14:textId="77777777" w:rsidR="00584578" w:rsidRPr="00584578" w:rsidRDefault="00584578" w:rsidP="00922872">
                      <w:pPr>
                        <w:pStyle w:val="ListParagraph"/>
                        <w:numPr>
                          <w:ilvl w:val="0"/>
                          <w:numId w:val="14"/>
                        </w:numPr>
                        <w:rPr>
                          <w:color w:val="FFC000"/>
                          <w:sz w:val="28"/>
                          <w:szCs w:val="28"/>
                        </w:rPr>
                      </w:pPr>
                      <w:r w:rsidRPr="00584578">
                        <w:rPr>
                          <w:color w:val="FFC000"/>
                          <w:sz w:val="28"/>
                          <w:szCs w:val="28"/>
                        </w:rPr>
                        <w:t>Street clothes worn for brief appearance of crowd.</w:t>
                      </w:r>
                    </w:p>
                    <w:p w14:paraId="0B2C01DA" w14:textId="77777777" w:rsidR="00584578" w:rsidRPr="00584578" w:rsidRDefault="00584578" w:rsidP="00922872">
                      <w:pPr>
                        <w:rPr>
                          <w:color w:val="FFC000"/>
                          <w:sz w:val="28"/>
                          <w:szCs w:val="28"/>
                        </w:rPr>
                      </w:pPr>
                      <w:r w:rsidRPr="00584578">
                        <w:rPr>
                          <w:b/>
                          <w:color w:val="FFC000"/>
                          <w:sz w:val="28"/>
                          <w:szCs w:val="28"/>
                          <w:u w:val="single"/>
                        </w:rPr>
                        <w:t>Contributions</w:t>
                      </w:r>
                      <w:r w:rsidRPr="00584578">
                        <w:rPr>
                          <w:color w:val="FFC000"/>
                          <w:sz w:val="28"/>
                          <w:szCs w:val="28"/>
                        </w:rPr>
                        <w:t xml:space="preserve"> </w:t>
                      </w:r>
                    </w:p>
                    <w:p w14:paraId="324FC81C" w14:textId="77777777" w:rsidR="00584578" w:rsidRPr="00584578" w:rsidRDefault="00584578" w:rsidP="00922872">
                      <w:pPr>
                        <w:pStyle w:val="ListParagraph"/>
                        <w:numPr>
                          <w:ilvl w:val="0"/>
                          <w:numId w:val="15"/>
                        </w:numPr>
                        <w:rPr>
                          <w:color w:val="FFC000"/>
                          <w:sz w:val="28"/>
                          <w:szCs w:val="28"/>
                        </w:rPr>
                      </w:pPr>
                      <w:r w:rsidRPr="00584578">
                        <w:rPr>
                          <w:color w:val="FFC000"/>
                          <w:sz w:val="28"/>
                          <w:szCs w:val="28"/>
                        </w:rPr>
                        <w:t>Stimulus – Life beneath a city – monochrome colours used to reflect the dark and depressing nature of those living below the poverty line in a city.</w:t>
                      </w:r>
                    </w:p>
                    <w:p w14:paraId="39BCB1B0" w14:textId="77777777" w:rsidR="00584578" w:rsidRPr="00584578" w:rsidRDefault="00584578" w:rsidP="00922872">
                      <w:pPr>
                        <w:pStyle w:val="ListParagraph"/>
                        <w:numPr>
                          <w:ilvl w:val="0"/>
                          <w:numId w:val="15"/>
                        </w:numPr>
                        <w:rPr>
                          <w:color w:val="FFC000"/>
                          <w:sz w:val="28"/>
                          <w:szCs w:val="28"/>
                        </w:rPr>
                      </w:pPr>
                      <w:r w:rsidRPr="00584578">
                        <w:rPr>
                          <w:color w:val="FFC000"/>
                          <w:sz w:val="28"/>
                          <w:szCs w:val="28"/>
                        </w:rPr>
                        <w:t>Intention – Seeing below the surface – top of the body is covered and bottom exposed is many of the costumes, giving a sense of focus on the legs of the dancers, which could reference ‘below’ or the ‘bottom’.</w:t>
                      </w:r>
                    </w:p>
                    <w:p w14:paraId="16F98CC6" w14:textId="77777777" w:rsidR="00584578" w:rsidRPr="00584578" w:rsidRDefault="00584578" w:rsidP="00922872">
                      <w:pPr>
                        <w:pStyle w:val="ListParagraph"/>
                        <w:numPr>
                          <w:ilvl w:val="0"/>
                          <w:numId w:val="15"/>
                        </w:numPr>
                        <w:rPr>
                          <w:color w:val="FFC000"/>
                          <w:sz w:val="28"/>
                          <w:szCs w:val="28"/>
                        </w:rPr>
                      </w:pPr>
                      <w:r w:rsidRPr="00584578">
                        <w:rPr>
                          <w:color w:val="FFC000"/>
                          <w:sz w:val="28"/>
                          <w:szCs w:val="28"/>
                        </w:rPr>
                        <w:t>Mood – Dull, monochrome colours create a dark and serious mood.</w:t>
                      </w:r>
                    </w:p>
                    <w:p w14:paraId="7E9A479E" w14:textId="77777777" w:rsidR="00584578" w:rsidRPr="00584578" w:rsidRDefault="00584578" w:rsidP="00922872">
                      <w:pPr>
                        <w:pStyle w:val="ListParagraph"/>
                        <w:numPr>
                          <w:ilvl w:val="0"/>
                          <w:numId w:val="15"/>
                        </w:numPr>
                        <w:rPr>
                          <w:color w:val="FFC000"/>
                          <w:sz w:val="28"/>
                          <w:szCs w:val="28"/>
                        </w:rPr>
                      </w:pPr>
                      <w:r w:rsidRPr="00584578">
                        <w:rPr>
                          <w:color w:val="FFC000"/>
                          <w:sz w:val="28"/>
                          <w:szCs w:val="28"/>
                        </w:rPr>
                        <w:t>Complements other components – The use of monochrome coloured costumes complement the use of white lighting.</w:t>
                      </w:r>
                    </w:p>
                    <w:p w14:paraId="7FBA615F" w14:textId="77777777" w:rsidR="00584578" w:rsidRPr="00584578" w:rsidRDefault="00584578" w:rsidP="00922872">
                      <w:pPr>
                        <w:pStyle w:val="ListParagraph"/>
                        <w:numPr>
                          <w:ilvl w:val="0"/>
                          <w:numId w:val="15"/>
                        </w:numPr>
                        <w:rPr>
                          <w:color w:val="FFC000"/>
                          <w:sz w:val="28"/>
                          <w:szCs w:val="28"/>
                        </w:rPr>
                      </w:pPr>
                      <w:r w:rsidRPr="00584578">
                        <w:rPr>
                          <w:color w:val="FFC000"/>
                          <w:sz w:val="28"/>
                          <w:szCs w:val="28"/>
                        </w:rPr>
                        <w:t>Sculpts body – The tight fitting costumes and bare legs sculpt the lines of the dancers’ bodies.</w:t>
                      </w:r>
                    </w:p>
                    <w:p w14:paraId="2C3665C9" w14:textId="77777777" w:rsidR="00584578" w:rsidRPr="00584578" w:rsidRDefault="00584578" w:rsidP="00922872">
                      <w:pPr>
                        <w:pStyle w:val="ListParagraph"/>
                        <w:numPr>
                          <w:ilvl w:val="0"/>
                          <w:numId w:val="15"/>
                        </w:numPr>
                        <w:rPr>
                          <w:color w:val="FFC000"/>
                          <w:sz w:val="28"/>
                          <w:szCs w:val="28"/>
                        </w:rPr>
                      </w:pPr>
                      <w:r w:rsidRPr="00584578">
                        <w:rPr>
                          <w:color w:val="FFC000"/>
                          <w:sz w:val="28"/>
                          <w:szCs w:val="28"/>
                        </w:rPr>
                        <w:t>Uniformity – The use of black shorts for most of the dancers creates a sense of uniformity</w:t>
                      </w:r>
                    </w:p>
                    <w:p w14:paraId="3DEB95A1" w14:textId="77777777" w:rsidR="00584578" w:rsidRPr="00584578" w:rsidRDefault="00584578" w:rsidP="00922872">
                      <w:pPr>
                        <w:pStyle w:val="ListParagraph"/>
                        <w:numPr>
                          <w:ilvl w:val="0"/>
                          <w:numId w:val="15"/>
                        </w:numPr>
                        <w:rPr>
                          <w:color w:val="FFC000"/>
                          <w:sz w:val="28"/>
                          <w:szCs w:val="28"/>
                        </w:rPr>
                      </w:pPr>
                      <w:r w:rsidRPr="00584578">
                        <w:rPr>
                          <w:color w:val="FFC000"/>
                          <w:sz w:val="28"/>
                          <w:szCs w:val="28"/>
                        </w:rPr>
                        <w:t>Gender – one male dancers wears trousers but no top to highlight his masculinity and male gender</w:t>
                      </w:r>
                    </w:p>
                    <w:p w14:paraId="11D81184" w14:textId="77777777" w:rsidR="00584578" w:rsidRPr="00584578" w:rsidRDefault="00584578" w:rsidP="00922872">
                      <w:pPr>
                        <w:rPr>
                          <w:color w:val="FFC000"/>
                          <w:sz w:val="28"/>
                          <w:szCs w:val="28"/>
                        </w:rPr>
                      </w:pPr>
                    </w:p>
                    <w:p w14:paraId="2924A822" w14:textId="77777777" w:rsidR="00584578" w:rsidRPr="00584578" w:rsidRDefault="00584578" w:rsidP="00922872">
                      <w:pPr>
                        <w:rPr>
                          <w:b/>
                          <w:color w:val="FFC000"/>
                          <w:sz w:val="28"/>
                          <w:szCs w:val="28"/>
                          <w:u w:val="single"/>
                        </w:rPr>
                      </w:pPr>
                      <w:r w:rsidRPr="00584578">
                        <w:rPr>
                          <w:b/>
                          <w:color w:val="FFC000"/>
                          <w:sz w:val="28"/>
                          <w:szCs w:val="28"/>
                          <w:u w:val="single"/>
                        </w:rPr>
                        <w:t xml:space="preserve">Interpretations </w:t>
                      </w:r>
                    </w:p>
                    <w:p w14:paraId="7E52D626" w14:textId="77777777" w:rsidR="00584578" w:rsidRPr="00584578" w:rsidRDefault="00584578" w:rsidP="00922872">
                      <w:pPr>
                        <w:pStyle w:val="ListParagraph"/>
                        <w:numPr>
                          <w:ilvl w:val="0"/>
                          <w:numId w:val="16"/>
                        </w:numPr>
                        <w:rPr>
                          <w:color w:val="FFC000"/>
                          <w:sz w:val="28"/>
                          <w:szCs w:val="28"/>
                        </w:rPr>
                      </w:pPr>
                      <w:r w:rsidRPr="00584578">
                        <w:rPr>
                          <w:color w:val="FFC000"/>
                          <w:sz w:val="28"/>
                          <w:szCs w:val="28"/>
                        </w:rPr>
                        <w:t>The simple black, grey and white colours could reflect a black and white picture of a city, which highlights the stimulus of TS Eliot’s quote from the poem Wasteland.</w:t>
                      </w:r>
                    </w:p>
                    <w:p w14:paraId="4AEE59AE" w14:textId="77777777" w:rsidR="00584578" w:rsidRPr="00584578" w:rsidRDefault="00584578" w:rsidP="00922872">
                      <w:pPr>
                        <w:pStyle w:val="ListParagraph"/>
                        <w:numPr>
                          <w:ilvl w:val="0"/>
                          <w:numId w:val="16"/>
                        </w:numPr>
                        <w:rPr>
                          <w:color w:val="FFC000"/>
                          <w:sz w:val="28"/>
                          <w:szCs w:val="28"/>
                        </w:rPr>
                      </w:pPr>
                      <w:r w:rsidRPr="00584578">
                        <w:rPr>
                          <w:color w:val="FFC000"/>
                          <w:sz w:val="28"/>
                          <w:szCs w:val="28"/>
                        </w:rPr>
                        <w:t>The bare legs of all of the dancers except one male draws the eyes to the legs, which are the bottom of the body, representing ‘life below the surface’ whereby the waist is the surface.</w:t>
                      </w:r>
                    </w:p>
                    <w:p w14:paraId="34F33503" w14:textId="77777777" w:rsidR="00584578" w:rsidRPr="00584578" w:rsidRDefault="00584578" w:rsidP="00922872">
                      <w:pPr>
                        <w:pStyle w:val="ListParagraph"/>
                        <w:numPr>
                          <w:ilvl w:val="0"/>
                          <w:numId w:val="16"/>
                        </w:numPr>
                        <w:rPr>
                          <w:color w:val="FFC000"/>
                          <w:sz w:val="28"/>
                          <w:szCs w:val="28"/>
                        </w:rPr>
                      </w:pPr>
                      <w:r w:rsidRPr="00584578">
                        <w:rPr>
                          <w:color w:val="FFC000"/>
                          <w:sz w:val="28"/>
                          <w:szCs w:val="28"/>
                        </w:rPr>
                        <w:t>The pedestrian style clothing worn by the crowds represent the everyday people living and working in a city.</w:t>
                      </w:r>
                    </w:p>
                    <w:p w14:paraId="714594E5" w14:textId="77777777" w:rsidR="00584578" w:rsidRPr="00584578" w:rsidRDefault="00584578" w:rsidP="00922872">
                      <w:pPr>
                        <w:rPr>
                          <w:b/>
                          <w:color w:val="FFC000"/>
                          <w:sz w:val="28"/>
                          <w:szCs w:val="28"/>
                          <w:u w:val="single"/>
                        </w:rPr>
                      </w:pPr>
                      <w:r w:rsidRPr="00584578">
                        <w:rPr>
                          <w:b/>
                          <w:color w:val="FFC000"/>
                          <w:sz w:val="28"/>
                          <w:szCs w:val="28"/>
                          <w:u w:val="single"/>
                        </w:rPr>
                        <w:t>Moods</w:t>
                      </w:r>
                    </w:p>
                    <w:p w14:paraId="156E091C" w14:textId="77777777" w:rsidR="00584578" w:rsidRPr="00584578" w:rsidRDefault="00584578" w:rsidP="00922872">
                      <w:pPr>
                        <w:pStyle w:val="ListParagraph"/>
                        <w:numPr>
                          <w:ilvl w:val="0"/>
                          <w:numId w:val="17"/>
                        </w:numPr>
                        <w:rPr>
                          <w:b/>
                          <w:color w:val="FFC000"/>
                          <w:sz w:val="28"/>
                          <w:szCs w:val="28"/>
                          <w:u w:val="single"/>
                        </w:rPr>
                      </w:pPr>
                      <w:r w:rsidRPr="00584578">
                        <w:rPr>
                          <w:color w:val="FFC000"/>
                          <w:sz w:val="28"/>
                          <w:szCs w:val="28"/>
                        </w:rPr>
                        <w:t>Serious, intense, animated, tense, sad</w:t>
                      </w:r>
                    </w:p>
                    <w:p w14:paraId="3FC118CD" w14:textId="77777777" w:rsidR="00584578" w:rsidRPr="00584578" w:rsidRDefault="00584578" w:rsidP="001F1E59">
                      <w:pPr>
                        <w:ind w:left="360"/>
                        <w:rPr>
                          <w:rFonts w:ascii="Century Gothic" w:hAnsi="Century Gothic"/>
                          <w:color w:val="FFC000"/>
                          <w:sz w:val="28"/>
                          <w:szCs w:val="28"/>
                        </w:rPr>
                      </w:pPr>
                    </w:p>
                  </w:txbxContent>
                </v:textbox>
                <w10:wrap type="square" anchorx="margin"/>
              </v:shape>
            </w:pict>
          </mc:Fallback>
        </mc:AlternateContent>
      </w:r>
      <w:r w:rsidR="00922872">
        <w:tab/>
      </w:r>
    </w:p>
    <w:p w14:paraId="53C9B22C" w14:textId="6D758F3D" w:rsidR="001F1E59" w:rsidRDefault="001F1E59" w:rsidP="001F1E59">
      <w:r>
        <w:rPr>
          <w:noProof/>
          <w:lang w:eastAsia="en-GB"/>
        </w:rPr>
        <w:lastRenderedPageBreak/>
        <mc:AlternateContent>
          <mc:Choice Requires="wps">
            <w:drawing>
              <wp:anchor distT="0" distB="0" distL="114300" distR="114300" simplePos="0" relativeHeight="251683840" behindDoc="0" locked="0" layoutInCell="1" allowOverlap="1" wp14:anchorId="29BAD7B2" wp14:editId="608E6CA5">
                <wp:simplePos x="0" y="0"/>
                <wp:positionH relativeFrom="column">
                  <wp:posOffset>-57150</wp:posOffset>
                </wp:positionH>
                <wp:positionV relativeFrom="paragraph">
                  <wp:posOffset>0</wp:posOffset>
                </wp:positionV>
                <wp:extent cx="6648450" cy="9592310"/>
                <wp:effectExtent l="0" t="0" r="19050" b="27940"/>
                <wp:wrapSquare wrapText="bothSides"/>
                <wp:docPr id="20" name="Text Box 20"/>
                <wp:cNvGraphicFramePr/>
                <a:graphic xmlns:a="http://schemas.openxmlformats.org/drawingml/2006/main">
                  <a:graphicData uri="http://schemas.microsoft.com/office/word/2010/wordprocessingShape">
                    <wps:wsp>
                      <wps:cNvSpPr txBox="1"/>
                      <wps:spPr>
                        <a:xfrm>
                          <a:off x="0" y="0"/>
                          <a:ext cx="6648450" cy="9592310"/>
                        </a:xfrm>
                        <a:prstGeom prst="rect">
                          <a:avLst/>
                        </a:prstGeom>
                        <a:solidFill>
                          <a:schemeClr val="tx1"/>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id="16">
                        <w:txbxContent>
                          <w:p w14:paraId="2272BF0B" w14:textId="77777777" w:rsidR="00584578" w:rsidRPr="00584578" w:rsidRDefault="00584578" w:rsidP="00922872">
                            <w:pPr>
                              <w:jc w:val="center"/>
                              <w:rPr>
                                <w:color w:val="FFC000"/>
                                <w:sz w:val="28"/>
                                <w:szCs w:val="28"/>
                                <w:u w:val="single"/>
                              </w:rPr>
                            </w:pPr>
                            <w:r w:rsidRPr="00584578">
                              <w:rPr>
                                <w:color w:val="FFC000"/>
                                <w:sz w:val="28"/>
                                <w:szCs w:val="28"/>
                                <w:u w:val="single"/>
                              </w:rPr>
                              <w:t>Infra</w:t>
                            </w:r>
                          </w:p>
                          <w:p w14:paraId="2717C398" w14:textId="2FC78AF2" w:rsidR="00584578" w:rsidRPr="00584578" w:rsidRDefault="00584578" w:rsidP="00922872">
                            <w:pPr>
                              <w:jc w:val="center"/>
                              <w:rPr>
                                <w:b/>
                                <w:color w:val="FFC000"/>
                                <w:sz w:val="28"/>
                                <w:szCs w:val="28"/>
                                <w:u w:val="single"/>
                              </w:rPr>
                            </w:pPr>
                            <w:r w:rsidRPr="00584578">
                              <w:rPr>
                                <w:b/>
                                <w:color w:val="FFC000"/>
                                <w:sz w:val="28"/>
                                <w:szCs w:val="28"/>
                                <w:u w:val="single"/>
                              </w:rPr>
                              <w:t xml:space="preserve">Lighting </w:t>
                            </w:r>
                          </w:p>
                          <w:p w14:paraId="55B75358" w14:textId="77777777" w:rsidR="00584578" w:rsidRPr="00584578" w:rsidRDefault="00584578" w:rsidP="00922872">
                            <w:pPr>
                              <w:jc w:val="center"/>
                              <w:rPr>
                                <w:color w:val="FFC000"/>
                                <w:sz w:val="28"/>
                                <w:szCs w:val="28"/>
                                <w:u w:val="single"/>
                              </w:rPr>
                            </w:pPr>
                          </w:p>
                          <w:p w14:paraId="7505287D" w14:textId="77777777" w:rsidR="00584578" w:rsidRPr="00584578" w:rsidRDefault="00584578" w:rsidP="00922872">
                            <w:pPr>
                              <w:rPr>
                                <w:color w:val="FFC000"/>
                                <w:sz w:val="28"/>
                                <w:szCs w:val="28"/>
                              </w:rPr>
                            </w:pPr>
                            <w:r w:rsidRPr="00584578">
                              <w:rPr>
                                <w:b/>
                                <w:color w:val="FFC000"/>
                                <w:sz w:val="28"/>
                                <w:szCs w:val="28"/>
                                <w:u w:val="single"/>
                              </w:rPr>
                              <w:t>Descriptions</w:t>
                            </w:r>
                          </w:p>
                          <w:p w14:paraId="6D1AE0B9"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White side lights light the floor</w:t>
                            </w:r>
                          </w:p>
                          <w:p w14:paraId="3B2C0B19"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Green side lights light the floor</w:t>
                            </w:r>
                          </w:p>
                          <w:p w14:paraId="23B29B85"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6 white rectangles on the floor</w:t>
                            </w:r>
                          </w:p>
                          <w:p w14:paraId="16050434"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Orange side lights light floor</w:t>
                            </w:r>
                          </w:p>
                          <w:p w14:paraId="597EEBEC"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Warmer white side light lights the floor</w:t>
                            </w:r>
                          </w:p>
                          <w:p w14:paraId="752D9CF0"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Blue shafts light the edge of the stage</w:t>
                            </w:r>
                          </w:p>
                          <w:p w14:paraId="71EAAC14"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 xml:space="preserve">Lights used to only light the dancers bodies </w:t>
                            </w:r>
                          </w:p>
                          <w:p w14:paraId="553685A7"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Dark intensity throughout</w:t>
                            </w:r>
                          </w:p>
                          <w:p w14:paraId="2DF20102" w14:textId="27B22DD6" w:rsidR="00584578" w:rsidRPr="00584578" w:rsidRDefault="00584578" w:rsidP="00922872">
                            <w:pPr>
                              <w:rPr>
                                <w:color w:val="FFC000"/>
                                <w:sz w:val="28"/>
                                <w:szCs w:val="28"/>
                              </w:rPr>
                            </w:pPr>
                            <w:r w:rsidRPr="00584578">
                              <w:rPr>
                                <w:b/>
                                <w:color w:val="FFC000"/>
                                <w:sz w:val="28"/>
                                <w:szCs w:val="28"/>
                                <w:u w:val="single"/>
                              </w:rPr>
                              <w:t>Contributions</w:t>
                            </w:r>
                            <w:r w:rsidRPr="00584578">
                              <w:rPr>
                                <w:color w:val="FFC000"/>
                                <w:sz w:val="28"/>
                                <w:szCs w:val="28"/>
                              </w:rPr>
                              <w:t xml:space="preserve"> </w:t>
                            </w:r>
                          </w:p>
                          <w:p w14:paraId="0AD68DD8" w14:textId="77777777" w:rsidR="00584578" w:rsidRPr="00584578" w:rsidRDefault="00584578" w:rsidP="00922872">
                            <w:pPr>
                              <w:pStyle w:val="ListParagraph"/>
                              <w:numPr>
                                <w:ilvl w:val="0"/>
                                <w:numId w:val="19"/>
                              </w:numPr>
                              <w:rPr>
                                <w:color w:val="FFC000"/>
                                <w:sz w:val="28"/>
                                <w:szCs w:val="28"/>
                              </w:rPr>
                            </w:pPr>
                            <w:r w:rsidRPr="00584578">
                              <w:rPr>
                                <w:color w:val="FFC000"/>
                                <w:sz w:val="28"/>
                                <w:szCs w:val="28"/>
                              </w:rPr>
                              <w:t>Stimulus – Beneath the surface – lights light the floor only suggesting ‘below’ or ‘low’</w:t>
                            </w:r>
                          </w:p>
                          <w:p w14:paraId="56189E30" w14:textId="640C568E" w:rsidR="00584578" w:rsidRPr="00584578" w:rsidRDefault="00584578" w:rsidP="00922872">
                            <w:pPr>
                              <w:pStyle w:val="ListParagraph"/>
                              <w:numPr>
                                <w:ilvl w:val="0"/>
                                <w:numId w:val="19"/>
                              </w:numPr>
                              <w:rPr>
                                <w:color w:val="FFC000"/>
                                <w:sz w:val="28"/>
                                <w:szCs w:val="28"/>
                              </w:rPr>
                            </w:pPr>
                            <w:r w:rsidRPr="00584578">
                              <w:rPr>
                                <w:color w:val="FFC000"/>
                                <w:sz w:val="28"/>
                                <w:szCs w:val="28"/>
                              </w:rPr>
                              <w:t>Intention – Human interactions – lighting used to light the duets dancing and no other space, so that whole focus is on the interactions between the dancers</w:t>
                            </w:r>
                          </w:p>
                          <w:p w14:paraId="60002BEF" w14:textId="77777777" w:rsidR="00584578" w:rsidRPr="00584578" w:rsidRDefault="00584578" w:rsidP="00922872">
                            <w:pPr>
                              <w:pStyle w:val="ListParagraph"/>
                              <w:numPr>
                                <w:ilvl w:val="0"/>
                                <w:numId w:val="19"/>
                              </w:numPr>
                              <w:rPr>
                                <w:color w:val="FFC000"/>
                                <w:sz w:val="28"/>
                                <w:szCs w:val="28"/>
                              </w:rPr>
                            </w:pPr>
                            <w:r w:rsidRPr="00584578">
                              <w:rPr>
                                <w:color w:val="FFC000"/>
                                <w:sz w:val="28"/>
                                <w:szCs w:val="28"/>
                              </w:rPr>
                              <w:t>Mood – Intense – use of dark lighting creates an intense mood</w:t>
                            </w:r>
                          </w:p>
                          <w:p w14:paraId="5246FC4B" w14:textId="01A251C2" w:rsidR="00584578" w:rsidRPr="00584578" w:rsidRDefault="00584578" w:rsidP="00922872">
                            <w:pPr>
                              <w:pStyle w:val="ListParagraph"/>
                              <w:numPr>
                                <w:ilvl w:val="0"/>
                                <w:numId w:val="19"/>
                              </w:numPr>
                              <w:rPr>
                                <w:color w:val="FFC000"/>
                                <w:sz w:val="28"/>
                                <w:szCs w:val="28"/>
                              </w:rPr>
                            </w:pPr>
                            <w:r w:rsidRPr="00584578">
                              <w:rPr>
                                <w:color w:val="FFC000"/>
                                <w:sz w:val="28"/>
                                <w:szCs w:val="28"/>
                              </w:rPr>
                              <w:t>Complements other components – use of white lights to light dancer’s bodies complement the monochrome costumes.</w:t>
                            </w:r>
                          </w:p>
                          <w:p w14:paraId="0849ABB5" w14:textId="77777777" w:rsidR="00584578" w:rsidRPr="00584578" w:rsidRDefault="00584578" w:rsidP="00922872">
                            <w:pPr>
                              <w:pStyle w:val="ListParagraph"/>
                              <w:numPr>
                                <w:ilvl w:val="0"/>
                                <w:numId w:val="19"/>
                              </w:numPr>
                              <w:rPr>
                                <w:color w:val="FFC000"/>
                                <w:sz w:val="28"/>
                                <w:szCs w:val="28"/>
                              </w:rPr>
                            </w:pPr>
                            <w:r w:rsidRPr="00584578">
                              <w:rPr>
                                <w:color w:val="FFC000"/>
                                <w:sz w:val="28"/>
                                <w:szCs w:val="28"/>
                              </w:rPr>
                              <w:t>Sculpts bodies – white light sculpts the bodies of the dancers</w:t>
                            </w:r>
                          </w:p>
                          <w:p w14:paraId="0D4CE5CC" w14:textId="77777777" w:rsidR="00584578" w:rsidRPr="00584578" w:rsidRDefault="00584578" w:rsidP="00922872">
                            <w:pPr>
                              <w:pStyle w:val="ListParagraph"/>
                              <w:numPr>
                                <w:ilvl w:val="0"/>
                                <w:numId w:val="19"/>
                              </w:numPr>
                              <w:rPr>
                                <w:color w:val="FFC000"/>
                                <w:sz w:val="28"/>
                                <w:szCs w:val="28"/>
                              </w:rPr>
                            </w:pPr>
                            <w:r w:rsidRPr="00584578">
                              <w:rPr>
                                <w:color w:val="FFC000"/>
                                <w:sz w:val="28"/>
                                <w:szCs w:val="28"/>
                              </w:rPr>
                              <w:t>Highlights dancer – dancers are specifically lit to highlight them amongst a black stage</w:t>
                            </w:r>
                          </w:p>
                          <w:p w14:paraId="4285189A" w14:textId="5A186892" w:rsidR="00584578" w:rsidRPr="00584578" w:rsidRDefault="00584578" w:rsidP="00922872">
                            <w:pPr>
                              <w:pStyle w:val="ListParagraph"/>
                              <w:numPr>
                                <w:ilvl w:val="0"/>
                                <w:numId w:val="19"/>
                              </w:numPr>
                              <w:rPr>
                                <w:color w:val="FFC000"/>
                                <w:sz w:val="28"/>
                                <w:szCs w:val="28"/>
                              </w:rPr>
                            </w:pPr>
                            <w:r w:rsidRPr="00584578">
                              <w:rPr>
                                <w:color w:val="FFC000"/>
                                <w:sz w:val="28"/>
                                <w:szCs w:val="28"/>
                              </w:rPr>
                              <w:t>Highlights dance space – white rectangles dictate dance space.</w:t>
                            </w:r>
                          </w:p>
                          <w:p w14:paraId="070DAC02" w14:textId="77777777" w:rsidR="00584578" w:rsidRPr="00584578" w:rsidRDefault="00584578" w:rsidP="00922872">
                            <w:pPr>
                              <w:rPr>
                                <w:b/>
                                <w:color w:val="FFC000"/>
                                <w:sz w:val="28"/>
                                <w:szCs w:val="28"/>
                                <w:u w:val="single"/>
                              </w:rPr>
                            </w:pPr>
                            <w:r w:rsidRPr="00584578">
                              <w:rPr>
                                <w:b/>
                                <w:color w:val="FFC000"/>
                                <w:sz w:val="28"/>
                                <w:szCs w:val="28"/>
                                <w:u w:val="single"/>
                              </w:rPr>
                              <w:t xml:space="preserve">Interpretations </w:t>
                            </w:r>
                          </w:p>
                          <w:p w14:paraId="40B95981" w14:textId="77777777" w:rsidR="00584578" w:rsidRPr="00584578" w:rsidRDefault="00584578" w:rsidP="00922872">
                            <w:pPr>
                              <w:pStyle w:val="ListParagraph"/>
                              <w:numPr>
                                <w:ilvl w:val="0"/>
                                <w:numId w:val="20"/>
                              </w:numPr>
                              <w:rPr>
                                <w:color w:val="FFC000"/>
                                <w:sz w:val="28"/>
                                <w:szCs w:val="28"/>
                              </w:rPr>
                            </w:pPr>
                            <w:r w:rsidRPr="00584578">
                              <w:rPr>
                                <w:color w:val="FFC000"/>
                                <w:sz w:val="28"/>
                                <w:szCs w:val="28"/>
                              </w:rPr>
                              <w:t>The lighting being focused on the floor signifies the word ‘below’.</w:t>
                            </w:r>
                          </w:p>
                          <w:p w14:paraId="21AB7731" w14:textId="77777777" w:rsidR="00584578" w:rsidRPr="00584578" w:rsidRDefault="00584578" w:rsidP="00922872">
                            <w:pPr>
                              <w:pStyle w:val="ListParagraph"/>
                              <w:numPr>
                                <w:ilvl w:val="0"/>
                                <w:numId w:val="20"/>
                              </w:numPr>
                              <w:rPr>
                                <w:color w:val="FFC000"/>
                                <w:sz w:val="28"/>
                                <w:szCs w:val="28"/>
                              </w:rPr>
                            </w:pPr>
                            <w:r w:rsidRPr="00584578">
                              <w:rPr>
                                <w:color w:val="FFC000"/>
                                <w:sz w:val="28"/>
                                <w:szCs w:val="28"/>
                              </w:rPr>
                              <w:t>The lighting coming from below the LED screen suggests it is all going on ‘below the surface’.</w:t>
                            </w:r>
                          </w:p>
                          <w:p w14:paraId="4A0857A9" w14:textId="77777777" w:rsidR="00584578" w:rsidRPr="00584578" w:rsidRDefault="00584578" w:rsidP="00922872">
                            <w:pPr>
                              <w:pStyle w:val="ListParagraph"/>
                              <w:numPr>
                                <w:ilvl w:val="0"/>
                                <w:numId w:val="20"/>
                              </w:numPr>
                              <w:rPr>
                                <w:color w:val="FFC000"/>
                                <w:sz w:val="28"/>
                                <w:szCs w:val="28"/>
                              </w:rPr>
                            </w:pPr>
                            <w:r w:rsidRPr="00584578">
                              <w:rPr>
                                <w:color w:val="FFC000"/>
                                <w:sz w:val="28"/>
                                <w:szCs w:val="28"/>
                              </w:rPr>
                              <w:t>The change of colours suggests moving through time and a change in section.</w:t>
                            </w:r>
                          </w:p>
                          <w:p w14:paraId="3D17C576" w14:textId="77777777" w:rsidR="00584578" w:rsidRPr="00584578" w:rsidRDefault="00584578" w:rsidP="00922872">
                            <w:pPr>
                              <w:pStyle w:val="ListParagraph"/>
                              <w:numPr>
                                <w:ilvl w:val="0"/>
                                <w:numId w:val="20"/>
                              </w:numPr>
                              <w:rPr>
                                <w:color w:val="FFC000"/>
                                <w:sz w:val="28"/>
                                <w:szCs w:val="28"/>
                              </w:rPr>
                            </w:pPr>
                            <w:r w:rsidRPr="00584578">
                              <w:rPr>
                                <w:color w:val="FFC000"/>
                                <w:sz w:val="28"/>
                                <w:szCs w:val="28"/>
                              </w:rPr>
                              <w:t>The lighting only highlighting the dancers in a completely black space emphasises the idea of isolation.</w:t>
                            </w:r>
                          </w:p>
                          <w:p w14:paraId="7CEBC206" w14:textId="77777777" w:rsidR="00584578" w:rsidRPr="00584578" w:rsidRDefault="00584578" w:rsidP="00922872">
                            <w:pPr>
                              <w:pStyle w:val="ListParagraph"/>
                              <w:numPr>
                                <w:ilvl w:val="0"/>
                                <w:numId w:val="20"/>
                              </w:numPr>
                              <w:rPr>
                                <w:color w:val="FFC000"/>
                                <w:sz w:val="28"/>
                                <w:szCs w:val="28"/>
                              </w:rPr>
                            </w:pPr>
                            <w:r w:rsidRPr="00584578">
                              <w:rPr>
                                <w:color w:val="FFC000"/>
                                <w:sz w:val="28"/>
                                <w:szCs w:val="28"/>
                              </w:rPr>
                              <w:t>The lighting only highlighting the dancers in a completely black space also emphasises the interactions of the dancers, enhancing them and making them a focal point.</w:t>
                            </w:r>
                          </w:p>
                          <w:p w14:paraId="7BF25A6B" w14:textId="7B7F6D44" w:rsidR="00584578" w:rsidRPr="00584578" w:rsidRDefault="00584578" w:rsidP="00922872">
                            <w:pPr>
                              <w:rPr>
                                <w:b/>
                                <w:color w:val="FFC000"/>
                                <w:sz w:val="28"/>
                                <w:szCs w:val="28"/>
                                <w:u w:val="single"/>
                              </w:rPr>
                            </w:pPr>
                            <w:r w:rsidRPr="00584578">
                              <w:rPr>
                                <w:b/>
                                <w:color w:val="FFC000"/>
                                <w:sz w:val="28"/>
                                <w:szCs w:val="28"/>
                                <w:u w:val="single"/>
                              </w:rPr>
                              <w:t>Moods</w:t>
                            </w:r>
                          </w:p>
                          <w:p w14:paraId="40F87A2D" w14:textId="752350B6" w:rsidR="00584578" w:rsidRPr="00584578" w:rsidRDefault="00584578" w:rsidP="00922872">
                            <w:pPr>
                              <w:jc w:val="center"/>
                              <w:rPr>
                                <w:color w:val="FFC000"/>
                                <w:sz w:val="28"/>
                                <w:szCs w:val="28"/>
                              </w:rPr>
                            </w:pPr>
                            <w:r w:rsidRPr="00584578">
                              <w:rPr>
                                <w:color w:val="FFC000"/>
                                <w:sz w:val="28"/>
                                <w:szCs w:val="28"/>
                              </w:rPr>
                              <w:t>Serious, intense, animated, tense, sad</w:t>
                            </w:r>
                            <w:r w:rsidRPr="00584578">
                              <w:rPr>
                                <w:noProof/>
                                <w:color w:val="FFC000"/>
                                <w:sz w:val="28"/>
                                <w:szCs w:val="28"/>
                                <w:lang w:eastAsia="en-GB"/>
                              </w:rPr>
                              <w:drawing>
                                <wp:inline distT="0" distB="0" distL="0" distR="0" wp14:anchorId="66DC4C6D" wp14:editId="2863647C">
                                  <wp:extent cx="1496291" cy="664419"/>
                                  <wp:effectExtent l="19050" t="19050" r="27940" b="21590"/>
                                  <wp:docPr id="29" name="Picture 29" descr="Image result for infra wayne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fra wayne ligh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2089" cy="684755"/>
                                          </a:xfrm>
                                          <a:prstGeom prst="rect">
                                            <a:avLst/>
                                          </a:prstGeom>
                                          <a:noFill/>
                                          <a:ln>
                                            <a:solidFill>
                                              <a:schemeClr val="bg1"/>
                                            </a:solidFill>
                                          </a:ln>
                                        </pic:spPr>
                                      </pic:pic>
                                    </a:graphicData>
                                  </a:graphic>
                                </wp:inline>
                              </w:drawing>
                            </w:r>
                          </w:p>
                          <w:p w14:paraId="6EAB77E6" w14:textId="3BE97EAC" w:rsidR="00584578" w:rsidRPr="00584578" w:rsidRDefault="00584578" w:rsidP="00922872">
                            <w:pPr>
                              <w:ind w:left="360"/>
                              <w:rPr>
                                <w:rFonts w:ascii="Century Gothic" w:hAnsi="Century Gothic"/>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AD7B2" id="Text Box 20" o:spid="_x0000_s1034" type="#_x0000_t202" style="position:absolute;margin-left:-4.5pt;margin-top:0;width:523.5pt;height:75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" fillcolor="black [3213]" strokecolor="black [3213]">
                <v:textbox style="mso-next-textbox:#Text Box 21">
                  <w:txbxContent>
                    <w:p w14:paraId="2272BF0B" w14:textId="77777777" w:rsidR="00584578" w:rsidRPr="00584578" w:rsidRDefault="00584578" w:rsidP="00922872">
                      <w:pPr>
                        <w:jc w:val="center"/>
                        <w:rPr>
                          <w:color w:val="FFC000"/>
                          <w:sz w:val="28"/>
                          <w:szCs w:val="28"/>
                          <w:u w:val="single"/>
                        </w:rPr>
                      </w:pPr>
                      <w:r w:rsidRPr="00584578">
                        <w:rPr>
                          <w:color w:val="FFC000"/>
                          <w:sz w:val="28"/>
                          <w:szCs w:val="28"/>
                          <w:u w:val="single"/>
                        </w:rPr>
                        <w:t>Infra</w:t>
                      </w:r>
                    </w:p>
                    <w:p w14:paraId="2717C398" w14:textId="2FC78AF2" w:rsidR="00584578" w:rsidRPr="00584578" w:rsidRDefault="00584578" w:rsidP="00922872">
                      <w:pPr>
                        <w:jc w:val="center"/>
                        <w:rPr>
                          <w:b/>
                          <w:color w:val="FFC000"/>
                          <w:sz w:val="28"/>
                          <w:szCs w:val="28"/>
                          <w:u w:val="single"/>
                        </w:rPr>
                      </w:pPr>
                      <w:r w:rsidRPr="00584578">
                        <w:rPr>
                          <w:b/>
                          <w:color w:val="FFC000"/>
                          <w:sz w:val="28"/>
                          <w:szCs w:val="28"/>
                          <w:u w:val="single"/>
                        </w:rPr>
                        <w:t xml:space="preserve">Lighting </w:t>
                      </w:r>
                    </w:p>
                    <w:p w14:paraId="55B75358" w14:textId="77777777" w:rsidR="00584578" w:rsidRPr="00584578" w:rsidRDefault="00584578" w:rsidP="00922872">
                      <w:pPr>
                        <w:jc w:val="center"/>
                        <w:rPr>
                          <w:color w:val="FFC000"/>
                          <w:sz w:val="28"/>
                          <w:szCs w:val="28"/>
                          <w:u w:val="single"/>
                        </w:rPr>
                      </w:pPr>
                    </w:p>
                    <w:p w14:paraId="7505287D" w14:textId="77777777" w:rsidR="00584578" w:rsidRPr="00584578" w:rsidRDefault="00584578" w:rsidP="00922872">
                      <w:pPr>
                        <w:rPr>
                          <w:color w:val="FFC000"/>
                          <w:sz w:val="28"/>
                          <w:szCs w:val="28"/>
                        </w:rPr>
                      </w:pPr>
                      <w:r w:rsidRPr="00584578">
                        <w:rPr>
                          <w:b/>
                          <w:color w:val="FFC000"/>
                          <w:sz w:val="28"/>
                          <w:szCs w:val="28"/>
                          <w:u w:val="single"/>
                        </w:rPr>
                        <w:t>Descriptions</w:t>
                      </w:r>
                    </w:p>
                    <w:p w14:paraId="6D1AE0B9"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White side lights light the floor</w:t>
                      </w:r>
                    </w:p>
                    <w:p w14:paraId="3B2C0B19"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Green side lights light the floor</w:t>
                      </w:r>
                    </w:p>
                    <w:p w14:paraId="23B29B85"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6 white rectangles on the floor</w:t>
                      </w:r>
                    </w:p>
                    <w:p w14:paraId="16050434"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Orange side lights light floor</w:t>
                      </w:r>
                    </w:p>
                    <w:p w14:paraId="597EEBEC"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Warmer white side light lights the floor</w:t>
                      </w:r>
                    </w:p>
                    <w:p w14:paraId="752D9CF0"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Blue shafts light the edge of the stage</w:t>
                      </w:r>
                    </w:p>
                    <w:p w14:paraId="71EAAC14"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 xml:space="preserve">Lights used to only light the dancers bodies </w:t>
                      </w:r>
                    </w:p>
                    <w:p w14:paraId="553685A7" w14:textId="77777777" w:rsidR="00584578" w:rsidRPr="00584578" w:rsidRDefault="00584578" w:rsidP="00922872">
                      <w:pPr>
                        <w:pStyle w:val="ListParagraph"/>
                        <w:numPr>
                          <w:ilvl w:val="0"/>
                          <w:numId w:val="18"/>
                        </w:numPr>
                        <w:rPr>
                          <w:color w:val="FFC000"/>
                          <w:sz w:val="28"/>
                          <w:szCs w:val="28"/>
                        </w:rPr>
                      </w:pPr>
                      <w:r w:rsidRPr="00584578">
                        <w:rPr>
                          <w:color w:val="FFC000"/>
                          <w:sz w:val="28"/>
                          <w:szCs w:val="28"/>
                        </w:rPr>
                        <w:t>Dark intensity throughout</w:t>
                      </w:r>
                    </w:p>
                    <w:p w14:paraId="2DF20102" w14:textId="27B22DD6" w:rsidR="00584578" w:rsidRPr="00584578" w:rsidRDefault="00584578" w:rsidP="00922872">
                      <w:pPr>
                        <w:rPr>
                          <w:color w:val="FFC000"/>
                          <w:sz w:val="28"/>
                          <w:szCs w:val="28"/>
                        </w:rPr>
                      </w:pPr>
                      <w:r w:rsidRPr="00584578">
                        <w:rPr>
                          <w:b/>
                          <w:color w:val="FFC000"/>
                          <w:sz w:val="28"/>
                          <w:szCs w:val="28"/>
                          <w:u w:val="single"/>
                        </w:rPr>
                        <w:t>Contributions</w:t>
                      </w:r>
                      <w:r w:rsidRPr="00584578">
                        <w:rPr>
                          <w:color w:val="FFC000"/>
                          <w:sz w:val="28"/>
                          <w:szCs w:val="28"/>
                        </w:rPr>
                        <w:t xml:space="preserve"> </w:t>
                      </w:r>
                    </w:p>
                    <w:p w14:paraId="0AD68DD8" w14:textId="77777777" w:rsidR="00584578" w:rsidRPr="00584578" w:rsidRDefault="00584578" w:rsidP="00922872">
                      <w:pPr>
                        <w:pStyle w:val="ListParagraph"/>
                        <w:numPr>
                          <w:ilvl w:val="0"/>
                          <w:numId w:val="19"/>
                        </w:numPr>
                        <w:rPr>
                          <w:color w:val="FFC000"/>
                          <w:sz w:val="28"/>
                          <w:szCs w:val="28"/>
                        </w:rPr>
                      </w:pPr>
                      <w:r w:rsidRPr="00584578">
                        <w:rPr>
                          <w:color w:val="FFC000"/>
                          <w:sz w:val="28"/>
                          <w:szCs w:val="28"/>
                        </w:rPr>
                        <w:t>Stimulus – Beneath the surface – lights light the floor only suggesting ‘below’ or ‘low’</w:t>
                      </w:r>
                    </w:p>
                    <w:p w14:paraId="56189E30" w14:textId="640C568E" w:rsidR="00584578" w:rsidRPr="00584578" w:rsidRDefault="00584578" w:rsidP="00922872">
                      <w:pPr>
                        <w:pStyle w:val="ListParagraph"/>
                        <w:numPr>
                          <w:ilvl w:val="0"/>
                          <w:numId w:val="19"/>
                        </w:numPr>
                        <w:rPr>
                          <w:color w:val="FFC000"/>
                          <w:sz w:val="28"/>
                          <w:szCs w:val="28"/>
                        </w:rPr>
                      </w:pPr>
                      <w:r w:rsidRPr="00584578">
                        <w:rPr>
                          <w:color w:val="FFC000"/>
                          <w:sz w:val="28"/>
                          <w:szCs w:val="28"/>
                        </w:rPr>
                        <w:t>Intention – Human interactions – lighting used to light the duets dancing and no other space, so that whole focus is on the interactions between the dancers</w:t>
                      </w:r>
                    </w:p>
                    <w:p w14:paraId="60002BEF" w14:textId="77777777" w:rsidR="00584578" w:rsidRPr="00584578" w:rsidRDefault="00584578" w:rsidP="00922872">
                      <w:pPr>
                        <w:pStyle w:val="ListParagraph"/>
                        <w:numPr>
                          <w:ilvl w:val="0"/>
                          <w:numId w:val="19"/>
                        </w:numPr>
                        <w:rPr>
                          <w:color w:val="FFC000"/>
                          <w:sz w:val="28"/>
                          <w:szCs w:val="28"/>
                        </w:rPr>
                      </w:pPr>
                      <w:r w:rsidRPr="00584578">
                        <w:rPr>
                          <w:color w:val="FFC000"/>
                          <w:sz w:val="28"/>
                          <w:szCs w:val="28"/>
                        </w:rPr>
                        <w:t>Mood – Intense – use of dark lighting creates an intense mood</w:t>
                      </w:r>
                    </w:p>
                    <w:p w14:paraId="5246FC4B" w14:textId="01A251C2" w:rsidR="00584578" w:rsidRPr="00584578" w:rsidRDefault="00584578" w:rsidP="00922872">
                      <w:pPr>
                        <w:pStyle w:val="ListParagraph"/>
                        <w:numPr>
                          <w:ilvl w:val="0"/>
                          <w:numId w:val="19"/>
                        </w:numPr>
                        <w:rPr>
                          <w:color w:val="FFC000"/>
                          <w:sz w:val="28"/>
                          <w:szCs w:val="28"/>
                        </w:rPr>
                      </w:pPr>
                      <w:r w:rsidRPr="00584578">
                        <w:rPr>
                          <w:color w:val="FFC000"/>
                          <w:sz w:val="28"/>
                          <w:szCs w:val="28"/>
                        </w:rPr>
                        <w:t>Complements other components – use of white lights to light dancer’s bodies complement the monochrome costumes.</w:t>
                      </w:r>
                    </w:p>
                    <w:p w14:paraId="0849ABB5" w14:textId="77777777" w:rsidR="00584578" w:rsidRPr="00584578" w:rsidRDefault="00584578" w:rsidP="00922872">
                      <w:pPr>
                        <w:pStyle w:val="ListParagraph"/>
                        <w:numPr>
                          <w:ilvl w:val="0"/>
                          <w:numId w:val="19"/>
                        </w:numPr>
                        <w:rPr>
                          <w:color w:val="FFC000"/>
                          <w:sz w:val="28"/>
                          <w:szCs w:val="28"/>
                        </w:rPr>
                      </w:pPr>
                      <w:r w:rsidRPr="00584578">
                        <w:rPr>
                          <w:color w:val="FFC000"/>
                          <w:sz w:val="28"/>
                          <w:szCs w:val="28"/>
                        </w:rPr>
                        <w:t>Sculpts bodies – white light sculpts the bodies of the dancers</w:t>
                      </w:r>
                    </w:p>
                    <w:p w14:paraId="0D4CE5CC" w14:textId="77777777" w:rsidR="00584578" w:rsidRPr="00584578" w:rsidRDefault="00584578" w:rsidP="00922872">
                      <w:pPr>
                        <w:pStyle w:val="ListParagraph"/>
                        <w:numPr>
                          <w:ilvl w:val="0"/>
                          <w:numId w:val="19"/>
                        </w:numPr>
                        <w:rPr>
                          <w:color w:val="FFC000"/>
                          <w:sz w:val="28"/>
                          <w:szCs w:val="28"/>
                        </w:rPr>
                      </w:pPr>
                      <w:r w:rsidRPr="00584578">
                        <w:rPr>
                          <w:color w:val="FFC000"/>
                          <w:sz w:val="28"/>
                          <w:szCs w:val="28"/>
                        </w:rPr>
                        <w:t>Highlights dancer – dancers are specifically lit to highlight them amongst a black stage</w:t>
                      </w:r>
                    </w:p>
                    <w:p w14:paraId="4285189A" w14:textId="5A186892" w:rsidR="00584578" w:rsidRPr="00584578" w:rsidRDefault="00584578" w:rsidP="00922872">
                      <w:pPr>
                        <w:pStyle w:val="ListParagraph"/>
                        <w:numPr>
                          <w:ilvl w:val="0"/>
                          <w:numId w:val="19"/>
                        </w:numPr>
                        <w:rPr>
                          <w:color w:val="FFC000"/>
                          <w:sz w:val="28"/>
                          <w:szCs w:val="28"/>
                        </w:rPr>
                      </w:pPr>
                      <w:r w:rsidRPr="00584578">
                        <w:rPr>
                          <w:color w:val="FFC000"/>
                          <w:sz w:val="28"/>
                          <w:szCs w:val="28"/>
                        </w:rPr>
                        <w:t>Highlights dance space – white rectangles dictate dance space.</w:t>
                      </w:r>
                    </w:p>
                    <w:p w14:paraId="070DAC02" w14:textId="77777777" w:rsidR="00584578" w:rsidRPr="00584578" w:rsidRDefault="00584578" w:rsidP="00922872">
                      <w:pPr>
                        <w:rPr>
                          <w:b/>
                          <w:color w:val="FFC000"/>
                          <w:sz w:val="28"/>
                          <w:szCs w:val="28"/>
                          <w:u w:val="single"/>
                        </w:rPr>
                      </w:pPr>
                      <w:r w:rsidRPr="00584578">
                        <w:rPr>
                          <w:b/>
                          <w:color w:val="FFC000"/>
                          <w:sz w:val="28"/>
                          <w:szCs w:val="28"/>
                          <w:u w:val="single"/>
                        </w:rPr>
                        <w:t xml:space="preserve">Interpretations </w:t>
                      </w:r>
                    </w:p>
                    <w:p w14:paraId="40B95981" w14:textId="77777777" w:rsidR="00584578" w:rsidRPr="00584578" w:rsidRDefault="00584578" w:rsidP="00922872">
                      <w:pPr>
                        <w:pStyle w:val="ListParagraph"/>
                        <w:numPr>
                          <w:ilvl w:val="0"/>
                          <w:numId w:val="20"/>
                        </w:numPr>
                        <w:rPr>
                          <w:color w:val="FFC000"/>
                          <w:sz w:val="28"/>
                          <w:szCs w:val="28"/>
                        </w:rPr>
                      </w:pPr>
                      <w:r w:rsidRPr="00584578">
                        <w:rPr>
                          <w:color w:val="FFC000"/>
                          <w:sz w:val="28"/>
                          <w:szCs w:val="28"/>
                        </w:rPr>
                        <w:t>The lighting being focused on the floor signifies the word ‘below’.</w:t>
                      </w:r>
                    </w:p>
                    <w:p w14:paraId="21AB7731" w14:textId="77777777" w:rsidR="00584578" w:rsidRPr="00584578" w:rsidRDefault="00584578" w:rsidP="00922872">
                      <w:pPr>
                        <w:pStyle w:val="ListParagraph"/>
                        <w:numPr>
                          <w:ilvl w:val="0"/>
                          <w:numId w:val="20"/>
                        </w:numPr>
                        <w:rPr>
                          <w:color w:val="FFC000"/>
                          <w:sz w:val="28"/>
                          <w:szCs w:val="28"/>
                        </w:rPr>
                      </w:pPr>
                      <w:r w:rsidRPr="00584578">
                        <w:rPr>
                          <w:color w:val="FFC000"/>
                          <w:sz w:val="28"/>
                          <w:szCs w:val="28"/>
                        </w:rPr>
                        <w:t>The lighting coming from below the LED screen suggests it is all going on ‘below the surface’.</w:t>
                      </w:r>
                    </w:p>
                    <w:p w14:paraId="4A0857A9" w14:textId="77777777" w:rsidR="00584578" w:rsidRPr="00584578" w:rsidRDefault="00584578" w:rsidP="00922872">
                      <w:pPr>
                        <w:pStyle w:val="ListParagraph"/>
                        <w:numPr>
                          <w:ilvl w:val="0"/>
                          <w:numId w:val="20"/>
                        </w:numPr>
                        <w:rPr>
                          <w:color w:val="FFC000"/>
                          <w:sz w:val="28"/>
                          <w:szCs w:val="28"/>
                        </w:rPr>
                      </w:pPr>
                      <w:r w:rsidRPr="00584578">
                        <w:rPr>
                          <w:color w:val="FFC000"/>
                          <w:sz w:val="28"/>
                          <w:szCs w:val="28"/>
                        </w:rPr>
                        <w:t>The change of colours suggests moving through time and a change in section.</w:t>
                      </w:r>
                    </w:p>
                    <w:p w14:paraId="3D17C576" w14:textId="77777777" w:rsidR="00584578" w:rsidRPr="00584578" w:rsidRDefault="00584578" w:rsidP="00922872">
                      <w:pPr>
                        <w:pStyle w:val="ListParagraph"/>
                        <w:numPr>
                          <w:ilvl w:val="0"/>
                          <w:numId w:val="20"/>
                        </w:numPr>
                        <w:rPr>
                          <w:color w:val="FFC000"/>
                          <w:sz w:val="28"/>
                          <w:szCs w:val="28"/>
                        </w:rPr>
                      </w:pPr>
                      <w:r w:rsidRPr="00584578">
                        <w:rPr>
                          <w:color w:val="FFC000"/>
                          <w:sz w:val="28"/>
                          <w:szCs w:val="28"/>
                        </w:rPr>
                        <w:t>The lighting only highlighting the dancers in a completely black space emphasises the idea of isolation.</w:t>
                      </w:r>
                    </w:p>
                    <w:p w14:paraId="7CEBC206" w14:textId="77777777" w:rsidR="00584578" w:rsidRPr="00584578" w:rsidRDefault="00584578" w:rsidP="00922872">
                      <w:pPr>
                        <w:pStyle w:val="ListParagraph"/>
                        <w:numPr>
                          <w:ilvl w:val="0"/>
                          <w:numId w:val="20"/>
                        </w:numPr>
                        <w:rPr>
                          <w:color w:val="FFC000"/>
                          <w:sz w:val="28"/>
                          <w:szCs w:val="28"/>
                        </w:rPr>
                      </w:pPr>
                      <w:r w:rsidRPr="00584578">
                        <w:rPr>
                          <w:color w:val="FFC000"/>
                          <w:sz w:val="28"/>
                          <w:szCs w:val="28"/>
                        </w:rPr>
                        <w:t>The lighting only highlighting the dancers in a completely black space also emphasises the interactions of the dancers, enhancing them and making them a focal point.</w:t>
                      </w:r>
                    </w:p>
                    <w:p w14:paraId="7BF25A6B" w14:textId="7B7F6D44" w:rsidR="00584578" w:rsidRPr="00584578" w:rsidRDefault="00584578" w:rsidP="00922872">
                      <w:pPr>
                        <w:rPr>
                          <w:b/>
                          <w:color w:val="FFC000"/>
                          <w:sz w:val="28"/>
                          <w:szCs w:val="28"/>
                          <w:u w:val="single"/>
                        </w:rPr>
                      </w:pPr>
                      <w:r w:rsidRPr="00584578">
                        <w:rPr>
                          <w:b/>
                          <w:color w:val="FFC000"/>
                          <w:sz w:val="28"/>
                          <w:szCs w:val="28"/>
                          <w:u w:val="single"/>
                        </w:rPr>
                        <w:t>Moods</w:t>
                      </w:r>
                    </w:p>
                    <w:p w14:paraId="40F87A2D" w14:textId="752350B6" w:rsidR="00584578" w:rsidRPr="00584578" w:rsidRDefault="00584578" w:rsidP="00922872">
                      <w:pPr>
                        <w:jc w:val="center"/>
                        <w:rPr>
                          <w:color w:val="FFC000"/>
                          <w:sz w:val="28"/>
                          <w:szCs w:val="28"/>
                        </w:rPr>
                      </w:pPr>
                      <w:r w:rsidRPr="00584578">
                        <w:rPr>
                          <w:color w:val="FFC000"/>
                          <w:sz w:val="28"/>
                          <w:szCs w:val="28"/>
                        </w:rPr>
                        <w:t>Serious, intense, animated, tense, sad</w:t>
                      </w:r>
                      <w:r w:rsidRPr="00584578">
                        <w:rPr>
                          <w:noProof/>
                          <w:color w:val="FFC000"/>
                          <w:sz w:val="28"/>
                          <w:szCs w:val="28"/>
                          <w:lang w:eastAsia="en-GB"/>
                        </w:rPr>
                        <w:drawing>
                          <wp:inline distT="0" distB="0" distL="0" distR="0" wp14:anchorId="66DC4C6D" wp14:editId="2863647C">
                            <wp:extent cx="1496291" cy="664419"/>
                            <wp:effectExtent l="19050" t="19050" r="27940" b="21590"/>
                            <wp:docPr id="29" name="Picture 29" descr="Image result for infra wayne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fra wayne ligh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2089" cy="684755"/>
                                    </a:xfrm>
                                    <a:prstGeom prst="rect">
                                      <a:avLst/>
                                    </a:prstGeom>
                                    <a:noFill/>
                                    <a:ln>
                                      <a:solidFill>
                                        <a:schemeClr val="bg1"/>
                                      </a:solidFill>
                                    </a:ln>
                                  </pic:spPr>
                                </pic:pic>
                              </a:graphicData>
                            </a:graphic>
                          </wp:inline>
                        </w:drawing>
                      </w:r>
                    </w:p>
                    <w:p w14:paraId="6EAB77E6" w14:textId="3BE97EAC" w:rsidR="00584578" w:rsidRPr="00584578" w:rsidRDefault="00584578" w:rsidP="00922872">
                      <w:pPr>
                        <w:ind w:left="360"/>
                        <w:rPr>
                          <w:rFonts w:ascii="Century Gothic" w:hAnsi="Century Gothic"/>
                          <w:color w:val="000000" w:themeColor="text1"/>
                          <w:sz w:val="28"/>
                          <w:szCs w:val="28"/>
                        </w:rPr>
                      </w:pPr>
                    </w:p>
                  </w:txbxContent>
                </v:textbox>
                <w10:wrap type="square"/>
              </v:shape>
            </w:pict>
          </mc:Fallback>
        </mc:AlternateContent>
      </w:r>
      <w:r>
        <w:rPr>
          <w:noProof/>
          <w:lang w:eastAsia="en-GB"/>
        </w:rPr>
        <mc:AlternateContent>
          <mc:Choice Requires="wps">
            <w:drawing>
              <wp:anchor distT="0" distB="0" distL="114300" distR="114300" simplePos="0" relativeHeight="251684864" behindDoc="0" locked="0" layoutInCell="1" allowOverlap="1" wp14:anchorId="6E728139" wp14:editId="39D44A63">
                <wp:simplePos x="0" y="0"/>
                <wp:positionH relativeFrom="column">
                  <wp:posOffset>2604135</wp:posOffset>
                </wp:positionH>
                <wp:positionV relativeFrom="paragraph">
                  <wp:posOffset>7660640</wp:posOffset>
                </wp:positionV>
                <wp:extent cx="914400"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6"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728139" id="Text Box 21" o:spid="_x0000_s1042" type="#_x0000_t202" style="position:absolute;margin-left:205.05pt;margin-top:603.2pt;width:1in;height:1in;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" filled="f" stroked="f">
                <v:textbox>
                  <w:txbxContent/>
                </v:textbox>
                <w10:wrap type="square"/>
              </v:shape>
            </w:pict>
          </mc:Fallback>
        </mc:AlternateContent>
      </w:r>
    </w:p>
    <w:p w14:paraId="71C8F99D" w14:textId="2DEA8C18" w:rsidR="002F1B49" w:rsidRDefault="00035469" w:rsidP="0091409F">
      <w:r w:rsidRPr="00035469">
        <w:rPr>
          <w:noProof/>
          <w:lang w:eastAsia="en-GB"/>
        </w:rPr>
        <w:lastRenderedPageBreak/>
        <mc:AlternateContent>
          <mc:Choice Requires="wps">
            <w:drawing>
              <wp:anchor distT="0" distB="0" distL="114300" distR="114300" simplePos="0" relativeHeight="251726848" behindDoc="0" locked="0" layoutInCell="1" allowOverlap="1" wp14:anchorId="63E97073" wp14:editId="2FFEC07E">
                <wp:simplePos x="0" y="0"/>
                <wp:positionH relativeFrom="margin">
                  <wp:align>left</wp:align>
                </wp:positionH>
                <wp:positionV relativeFrom="paragraph">
                  <wp:posOffset>152400</wp:posOffset>
                </wp:positionV>
                <wp:extent cx="6591300" cy="9594215"/>
                <wp:effectExtent l="0" t="0" r="19050" b="26035"/>
                <wp:wrapSquare wrapText="bothSides"/>
                <wp:docPr id="4144" name="Text Box 4144"/>
                <wp:cNvGraphicFramePr/>
                <a:graphic xmlns:a="http://schemas.openxmlformats.org/drawingml/2006/main">
                  <a:graphicData uri="http://schemas.microsoft.com/office/word/2010/wordprocessingShape">
                    <wps:wsp>
                      <wps:cNvSpPr txBox="1"/>
                      <wps:spPr>
                        <a:xfrm>
                          <a:off x="0" y="0"/>
                          <a:ext cx="6591300" cy="9594215"/>
                        </a:xfrm>
                        <a:prstGeom prst="rect">
                          <a:avLst/>
                        </a:prstGeom>
                        <a:solidFill>
                          <a:schemeClr val="tx1"/>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C724660" w14:textId="77777777" w:rsidR="00584578" w:rsidRPr="00584578" w:rsidRDefault="00584578" w:rsidP="00035469">
                            <w:pPr>
                              <w:jc w:val="center"/>
                              <w:rPr>
                                <w:color w:val="FFC000"/>
                                <w:sz w:val="28"/>
                                <w:szCs w:val="28"/>
                                <w:u w:val="single"/>
                              </w:rPr>
                            </w:pPr>
                            <w:r w:rsidRPr="00584578">
                              <w:rPr>
                                <w:color w:val="FFC000"/>
                                <w:sz w:val="28"/>
                                <w:szCs w:val="28"/>
                                <w:u w:val="single"/>
                              </w:rPr>
                              <w:t>Infra</w:t>
                            </w:r>
                          </w:p>
                          <w:p w14:paraId="0702B2CF" w14:textId="77777777" w:rsidR="00584578" w:rsidRPr="00584578" w:rsidRDefault="00584578" w:rsidP="00035469">
                            <w:pPr>
                              <w:jc w:val="center"/>
                              <w:rPr>
                                <w:b/>
                                <w:color w:val="FFC000"/>
                                <w:sz w:val="28"/>
                                <w:szCs w:val="28"/>
                                <w:u w:val="single"/>
                              </w:rPr>
                            </w:pPr>
                            <w:r w:rsidRPr="00584578">
                              <w:rPr>
                                <w:b/>
                                <w:color w:val="FFC000"/>
                                <w:sz w:val="28"/>
                                <w:szCs w:val="28"/>
                                <w:u w:val="single"/>
                              </w:rPr>
                              <w:t xml:space="preserve">Set &amp; Props </w:t>
                            </w:r>
                          </w:p>
                          <w:p w14:paraId="0D927230" w14:textId="77777777" w:rsidR="00584578" w:rsidRPr="00584578" w:rsidRDefault="00584578" w:rsidP="00035469">
                            <w:pPr>
                              <w:jc w:val="center"/>
                              <w:rPr>
                                <w:b/>
                                <w:color w:val="FFC000"/>
                                <w:sz w:val="28"/>
                                <w:szCs w:val="28"/>
                                <w:u w:val="single"/>
                              </w:rPr>
                            </w:pPr>
                          </w:p>
                          <w:p w14:paraId="46335DC0" w14:textId="77777777" w:rsidR="00584578" w:rsidRPr="00584578" w:rsidRDefault="00584578" w:rsidP="00035469">
                            <w:pPr>
                              <w:jc w:val="center"/>
                              <w:rPr>
                                <w:b/>
                                <w:color w:val="FFC000"/>
                                <w:sz w:val="28"/>
                                <w:szCs w:val="28"/>
                                <w:u w:val="single"/>
                              </w:rPr>
                            </w:pPr>
                            <w:r w:rsidRPr="00584578">
                              <w:rPr>
                                <w:noProof/>
                                <w:color w:val="FFC000"/>
                                <w:sz w:val="28"/>
                                <w:szCs w:val="28"/>
                                <w:lang w:eastAsia="en-GB"/>
                              </w:rPr>
                              <w:drawing>
                                <wp:inline distT="0" distB="0" distL="0" distR="0" wp14:anchorId="7FD13964" wp14:editId="1893B308">
                                  <wp:extent cx="2785730" cy="1123950"/>
                                  <wp:effectExtent l="19050" t="19050" r="15240" b="1905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0800" cy="1130030"/>
                                          </a:xfrm>
                                          <a:prstGeom prst="rect">
                                            <a:avLst/>
                                          </a:prstGeom>
                                          <a:ln>
                                            <a:solidFill>
                                              <a:schemeClr val="bg1"/>
                                            </a:solidFill>
                                          </a:ln>
                                        </pic:spPr>
                                      </pic:pic>
                                    </a:graphicData>
                                  </a:graphic>
                                </wp:inline>
                              </w:drawing>
                            </w:r>
                          </w:p>
                          <w:p w14:paraId="3BA05F13" w14:textId="77777777" w:rsidR="00584578" w:rsidRPr="00584578" w:rsidRDefault="00584578" w:rsidP="00035469">
                            <w:pPr>
                              <w:jc w:val="center"/>
                              <w:rPr>
                                <w:b/>
                                <w:color w:val="FFC000"/>
                                <w:sz w:val="28"/>
                                <w:szCs w:val="28"/>
                                <w:u w:val="single"/>
                              </w:rPr>
                            </w:pPr>
                          </w:p>
                          <w:p w14:paraId="126C2AF4" w14:textId="77777777" w:rsidR="00584578" w:rsidRPr="00584578" w:rsidRDefault="00584578" w:rsidP="00035469">
                            <w:pPr>
                              <w:jc w:val="center"/>
                              <w:rPr>
                                <w:color w:val="FFC000"/>
                                <w:sz w:val="28"/>
                                <w:szCs w:val="28"/>
                                <w:u w:val="single"/>
                              </w:rPr>
                            </w:pPr>
                            <w:r w:rsidRPr="00584578">
                              <w:rPr>
                                <w:b/>
                                <w:color w:val="FFC000"/>
                                <w:sz w:val="28"/>
                                <w:szCs w:val="28"/>
                                <w:u w:val="single"/>
                              </w:rPr>
                              <w:t>Performance Environment</w:t>
                            </w:r>
                          </w:p>
                          <w:p w14:paraId="5AB89E51" w14:textId="77777777" w:rsidR="00584578" w:rsidRPr="00584578" w:rsidRDefault="00584578" w:rsidP="00035469">
                            <w:pPr>
                              <w:jc w:val="center"/>
                              <w:rPr>
                                <w:color w:val="FFC000"/>
                                <w:sz w:val="28"/>
                                <w:szCs w:val="28"/>
                              </w:rPr>
                            </w:pPr>
                            <w:r w:rsidRPr="00584578">
                              <w:rPr>
                                <w:color w:val="FFC000"/>
                                <w:sz w:val="28"/>
                                <w:szCs w:val="28"/>
                              </w:rPr>
                              <w:t>End Stage</w:t>
                            </w:r>
                          </w:p>
                          <w:p w14:paraId="779E74CC" w14:textId="77777777" w:rsidR="00584578" w:rsidRPr="00584578" w:rsidRDefault="00584578" w:rsidP="00035469">
                            <w:pPr>
                              <w:jc w:val="center"/>
                              <w:rPr>
                                <w:b/>
                                <w:color w:val="FFC000"/>
                                <w:sz w:val="28"/>
                                <w:szCs w:val="28"/>
                                <w:u w:val="single"/>
                              </w:rPr>
                            </w:pPr>
                          </w:p>
                          <w:p w14:paraId="14F39B1E" w14:textId="77777777" w:rsidR="00584578" w:rsidRPr="00584578" w:rsidRDefault="00584578" w:rsidP="00035469">
                            <w:pPr>
                              <w:rPr>
                                <w:color w:val="FFC000"/>
                                <w:sz w:val="28"/>
                                <w:szCs w:val="28"/>
                              </w:rPr>
                            </w:pPr>
                            <w:r w:rsidRPr="00584578">
                              <w:rPr>
                                <w:b/>
                                <w:color w:val="FFC000"/>
                                <w:sz w:val="28"/>
                                <w:szCs w:val="28"/>
                                <w:u w:val="single"/>
                              </w:rPr>
                              <w:t>Descriptions</w:t>
                            </w:r>
                          </w:p>
                          <w:p w14:paraId="60927BAE" w14:textId="77777777" w:rsidR="00584578" w:rsidRPr="00584578" w:rsidRDefault="00584578" w:rsidP="00035469">
                            <w:pPr>
                              <w:pStyle w:val="ListParagraph"/>
                              <w:numPr>
                                <w:ilvl w:val="0"/>
                                <w:numId w:val="1"/>
                              </w:numPr>
                              <w:rPr>
                                <w:color w:val="FFC000"/>
                                <w:sz w:val="28"/>
                                <w:szCs w:val="28"/>
                              </w:rPr>
                            </w:pPr>
                            <w:r w:rsidRPr="00584578">
                              <w:rPr>
                                <w:color w:val="FFC000"/>
                                <w:sz w:val="28"/>
                                <w:szCs w:val="28"/>
                              </w:rPr>
                              <w:t>Black stage and floor</w:t>
                            </w:r>
                          </w:p>
                          <w:p w14:paraId="6E9F9B60" w14:textId="77777777" w:rsidR="00584578" w:rsidRPr="00584578" w:rsidRDefault="00584578" w:rsidP="00035469">
                            <w:pPr>
                              <w:pStyle w:val="ListParagraph"/>
                              <w:numPr>
                                <w:ilvl w:val="0"/>
                                <w:numId w:val="1"/>
                              </w:numPr>
                              <w:rPr>
                                <w:color w:val="FFC000"/>
                                <w:sz w:val="28"/>
                                <w:szCs w:val="28"/>
                              </w:rPr>
                            </w:pPr>
                            <w:r w:rsidRPr="00584578">
                              <w:rPr>
                                <w:color w:val="FFC000"/>
                                <w:sz w:val="28"/>
                                <w:szCs w:val="28"/>
                              </w:rPr>
                              <w:t xml:space="preserve">18M LED screen showing animated figures walking across </w:t>
                            </w:r>
                          </w:p>
                          <w:p w14:paraId="7C18918E" w14:textId="77777777" w:rsidR="00584578" w:rsidRPr="00584578" w:rsidRDefault="00584578" w:rsidP="00035469">
                            <w:pPr>
                              <w:rPr>
                                <w:color w:val="FFC000"/>
                                <w:sz w:val="28"/>
                                <w:szCs w:val="28"/>
                              </w:rPr>
                            </w:pPr>
                            <w:r w:rsidRPr="00584578">
                              <w:rPr>
                                <w:b/>
                                <w:color w:val="FFC000"/>
                                <w:sz w:val="28"/>
                                <w:szCs w:val="28"/>
                                <w:u w:val="single"/>
                              </w:rPr>
                              <w:t>Contributions</w:t>
                            </w:r>
                            <w:r w:rsidRPr="00584578">
                              <w:rPr>
                                <w:color w:val="FFC000"/>
                                <w:sz w:val="28"/>
                                <w:szCs w:val="28"/>
                              </w:rPr>
                              <w:t xml:space="preserve"> </w:t>
                            </w:r>
                          </w:p>
                          <w:p w14:paraId="5594F324" w14:textId="77777777" w:rsidR="00584578" w:rsidRPr="00584578" w:rsidRDefault="00584578" w:rsidP="00035469">
                            <w:pPr>
                              <w:pStyle w:val="ListParagraph"/>
                              <w:numPr>
                                <w:ilvl w:val="0"/>
                                <w:numId w:val="2"/>
                              </w:numPr>
                              <w:rPr>
                                <w:color w:val="FFC000"/>
                                <w:sz w:val="28"/>
                                <w:szCs w:val="28"/>
                              </w:rPr>
                            </w:pPr>
                            <w:r w:rsidRPr="00584578">
                              <w:rPr>
                                <w:color w:val="FFC000"/>
                                <w:sz w:val="28"/>
                                <w:szCs w:val="28"/>
                              </w:rPr>
                              <w:t>Stimulus – Life beneath the surface – dancers literally performing below the surface of the LED screen.</w:t>
                            </w:r>
                          </w:p>
                          <w:p w14:paraId="4E407DF9" w14:textId="77777777" w:rsidR="00584578" w:rsidRPr="00584578" w:rsidRDefault="00584578" w:rsidP="00035469">
                            <w:pPr>
                              <w:pStyle w:val="ListParagraph"/>
                              <w:numPr>
                                <w:ilvl w:val="0"/>
                                <w:numId w:val="2"/>
                              </w:numPr>
                              <w:rPr>
                                <w:color w:val="FFC000"/>
                                <w:sz w:val="28"/>
                                <w:szCs w:val="28"/>
                              </w:rPr>
                            </w:pPr>
                            <w:r w:rsidRPr="00584578">
                              <w:rPr>
                                <w:color w:val="FFC000"/>
                                <w:sz w:val="28"/>
                                <w:szCs w:val="28"/>
                              </w:rPr>
                              <w:t>Intention – Human interactions – lack of set underneath the screen enhances the focus on the dancers and their interactions with one another</w:t>
                            </w:r>
                          </w:p>
                          <w:p w14:paraId="1B2DA7C1" w14:textId="77777777" w:rsidR="00584578" w:rsidRPr="00584578" w:rsidRDefault="00584578" w:rsidP="00035469">
                            <w:pPr>
                              <w:pStyle w:val="ListParagraph"/>
                              <w:numPr>
                                <w:ilvl w:val="0"/>
                                <w:numId w:val="2"/>
                              </w:numPr>
                              <w:rPr>
                                <w:color w:val="FFC000"/>
                                <w:sz w:val="28"/>
                                <w:szCs w:val="28"/>
                              </w:rPr>
                            </w:pPr>
                            <w:r w:rsidRPr="00584578">
                              <w:rPr>
                                <w:color w:val="FFC000"/>
                                <w:sz w:val="28"/>
                                <w:szCs w:val="28"/>
                              </w:rPr>
                              <w:t>Mood – darkness with light only focusing on dancers’ bodies creates a serious mood</w:t>
                            </w:r>
                          </w:p>
                          <w:p w14:paraId="418958FA" w14:textId="77777777" w:rsidR="00584578" w:rsidRPr="00584578" w:rsidRDefault="00584578" w:rsidP="00035469">
                            <w:pPr>
                              <w:pStyle w:val="ListParagraph"/>
                              <w:numPr>
                                <w:ilvl w:val="0"/>
                                <w:numId w:val="2"/>
                              </w:numPr>
                              <w:rPr>
                                <w:color w:val="FFC000"/>
                                <w:sz w:val="28"/>
                                <w:szCs w:val="28"/>
                              </w:rPr>
                            </w:pPr>
                            <w:r w:rsidRPr="00584578">
                              <w:rPr>
                                <w:color w:val="FFC000"/>
                                <w:sz w:val="28"/>
                                <w:szCs w:val="28"/>
                              </w:rPr>
                              <w:t>Complements other components – black set and white lights on the LED screen complement the monochrome costumes</w:t>
                            </w:r>
                          </w:p>
                          <w:p w14:paraId="4D273BB2" w14:textId="77777777" w:rsidR="00584578" w:rsidRPr="00584578" w:rsidRDefault="00584578" w:rsidP="00035469">
                            <w:pPr>
                              <w:pStyle w:val="ListParagraph"/>
                              <w:numPr>
                                <w:ilvl w:val="0"/>
                                <w:numId w:val="2"/>
                              </w:numPr>
                              <w:rPr>
                                <w:color w:val="FFC000"/>
                                <w:sz w:val="28"/>
                                <w:szCs w:val="28"/>
                              </w:rPr>
                            </w:pPr>
                            <w:r w:rsidRPr="00584578">
                              <w:rPr>
                                <w:color w:val="FFC000"/>
                                <w:sz w:val="28"/>
                                <w:szCs w:val="28"/>
                              </w:rPr>
                              <w:t>Geographical context – the LED screen has animations of everyday people walking across, suggesting a city location.</w:t>
                            </w:r>
                          </w:p>
                          <w:p w14:paraId="752A0370" w14:textId="77777777" w:rsidR="00584578" w:rsidRPr="00584578" w:rsidRDefault="00584578" w:rsidP="00035469">
                            <w:pPr>
                              <w:pStyle w:val="ListParagraph"/>
                              <w:numPr>
                                <w:ilvl w:val="0"/>
                                <w:numId w:val="2"/>
                              </w:numPr>
                              <w:rPr>
                                <w:color w:val="FFC000"/>
                                <w:sz w:val="28"/>
                                <w:szCs w:val="28"/>
                              </w:rPr>
                            </w:pPr>
                            <w:r w:rsidRPr="00584578">
                              <w:rPr>
                                <w:color w:val="FFC000"/>
                                <w:sz w:val="28"/>
                                <w:szCs w:val="28"/>
                              </w:rPr>
                              <w:t>Context – as they are underneath the screen, the location could be dwellers who live in basements or homeless people who live under bridges.</w:t>
                            </w:r>
                          </w:p>
                          <w:p w14:paraId="67D2CF7A" w14:textId="77777777" w:rsidR="00584578" w:rsidRPr="00584578" w:rsidRDefault="00584578" w:rsidP="00035469">
                            <w:pPr>
                              <w:rPr>
                                <w:b/>
                                <w:color w:val="FFC000"/>
                                <w:sz w:val="28"/>
                                <w:szCs w:val="28"/>
                                <w:u w:val="single"/>
                              </w:rPr>
                            </w:pPr>
                            <w:r w:rsidRPr="00584578">
                              <w:rPr>
                                <w:b/>
                                <w:color w:val="FFC000"/>
                                <w:sz w:val="28"/>
                                <w:szCs w:val="28"/>
                                <w:u w:val="single"/>
                              </w:rPr>
                              <w:t xml:space="preserve">Interpretations </w:t>
                            </w:r>
                          </w:p>
                          <w:p w14:paraId="1D6E7BD3" w14:textId="77777777" w:rsidR="00584578" w:rsidRPr="00584578" w:rsidRDefault="00584578" w:rsidP="00035469">
                            <w:pPr>
                              <w:pStyle w:val="ListParagraph"/>
                              <w:numPr>
                                <w:ilvl w:val="0"/>
                                <w:numId w:val="3"/>
                              </w:numPr>
                              <w:rPr>
                                <w:color w:val="FFC000"/>
                                <w:sz w:val="28"/>
                                <w:szCs w:val="28"/>
                              </w:rPr>
                            </w:pPr>
                            <w:r w:rsidRPr="00584578">
                              <w:rPr>
                                <w:color w:val="FFC000"/>
                                <w:sz w:val="28"/>
                                <w:szCs w:val="28"/>
                              </w:rPr>
                              <w:t>Figures walking across the screen represent everyday people</w:t>
                            </w:r>
                          </w:p>
                          <w:p w14:paraId="329114D6" w14:textId="77777777" w:rsidR="00584578" w:rsidRPr="00584578" w:rsidRDefault="00584578" w:rsidP="00035469">
                            <w:pPr>
                              <w:pStyle w:val="ListParagraph"/>
                              <w:numPr>
                                <w:ilvl w:val="0"/>
                                <w:numId w:val="3"/>
                              </w:numPr>
                              <w:rPr>
                                <w:color w:val="FFC000"/>
                                <w:sz w:val="28"/>
                                <w:szCs w:val="28"/>
                              </w:rPr>
                            </w:pPr>
                            <w:r w:rsidRPr="00584578">
                              <w:rPr>
                                <w:color w:val="FFC000"/>
                                <w:sz w:val="28"/>
                                <w:szCs w:val="28"/>
                              </w:rPr>
                              <w:t>Walking figures are dressed in business attire suggesting they are corporate working people who may ignore or belittle those living beneath or alongside them</w:t>
                            </w:r>
                          </w:p>
                          <w:p w14:paraId="02D91EA7" w14:textId="77777777" w:rsidR="00584578" w:rsidRPr="00584578" w:rsidRDefault="00584578" w:rsidP="00035469">
                            <w:pPr>
                              <w:pStyle w:val="ListParagraph"/>
                              <w:numPr>
                                <w:ilvl w:val="0"/>
                                <w:numId w:val="3"/>
                              </w:numPr>
                              <w:rPr>
                                <w:color w:val="FFC000"/>
                                <w:sz w:val="28"/>
                                <w:szCs w:val="28"/>
                              </w:rPr>
                            </w:pPr>
                            <w:r w:rsidRPr="00584578">
                              <w:rPr>
                                <w:color w:val="FFC000"/>
                                <w:sz w:val="28"/>
                                <w:szCs w:val="28"/>
                              </w:rPr>
                              <w:t>The use of a totally black stage represents the darker side of city life.</w:t>
                            </w:r>
                          </w:p>
                          <w:p w14:paraId="5E799607" w14:textId="77777777" w:rsidR="00584578" w:rsidRPr="00584578" w:rsidRDefault="00584578" w:rsidP="00035469">
                            <w:pPr>
                              <w:rPr>
                                <w:b/>
                                <w:color w:val="FFC000"/>
                                <w:sz w:val="28"/>
                                <w:szCs w:val="28"/>
                                <w:u w:val="single"/>
                              </w:rPr>
                            </w:pPr>
                            <w:r w:rsidRPr="00584578">
                              <w:rPr>
                                <w:b/>
                                <w:color w:val="FFC000"/>
                                <w:sz w:val="28"/>
                                <w:szCs w:val="28"/>
                                <w:u w:val="single"/>
                              </w:rPr>
                              <w:t>Moods</w:t>
                            </w:r>
                          </w:p>
                          <w:p w14:paraId="797D6E92" w14:textId="77777777" w:rsidR="00584578" w:rsidRPr="00584578" w:rsidRDefault="00584578" w:rsidP="00035469">
                            <w:pPr>
                              <w:jc w:val="center"/>
                              <w:rPr>
                                <w:color w:val="FFC000"/>
                                <w:sz w:val="28"/>
                                <w:szCs w:val="28"/>
                              </w:rPr>
                            </w:pPr>
                            <w:r w:rsidRPr="00584578">
                              <w:rPr>
                                <w:color w:val="FFC000"/>
                                <w:sz w:val="28"/>
                                <w:szCs w:val="28"/>
                              </w:rPr>
                              <w:t>Serious, intense, animated, tense, sad</w:t>
                            </w:r>
                          </w:p>
                          <w:p w14:paraId="5C07DAB0" w14:textId="77777777" w:rsidR="00584578" w:rsidRPr="00584578" w:rsidRDefault="00584578" w:rsidP="00035469">
                            <w:pPr>
                              <w:ind w:left="360"/>
                              <w:rPr>
                                <w:rFonts w:ascii="Century Gothic" w:hAnsi="Century Gothic"/>
                                <w:color w:val="FFC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97073" id="Text Box 4144" o:spid="_x0000_s1036" type="#_x0000_t202" style="position:absolute;margin-left:0;margin-top:12pt;width:519pt;height:755.4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" fillcolor="black [3213]" strokecolor="black [3213]">
                <v:textbox>
                  <w:txbxContent>
                    <w:p w14:paraId="3C724660" w14:textId="77777777" w:rsidR="00584578" w:rsidRPr="00584578" w:rsidRDefault="00584578" w:rsidP="00035469">
                      <w:pPr>
                        <w:jc w:val="center"/>
                        <w:rPr>
                          <w:color w:val="FFC000"/>
                          <w:sz w:val="28"/>
                          <w:szCs w:val="28"/>
                          <w:u w:val="single"/>
                        </w:rPr>
                      </w:pPr>
                      <w:r w:rsidRPr="00584578">
                        <w:rPr>
                          <w:color w:val="FFC000"/>
                          <w:sz w:val="28"/>
                          <w:szCs w:val="28"/>
                          <w:u w:val="single"/>
                        </w:rPr>
                        <w:t>Infra</w:t>
                      </w:r>
                    </w:p>
                    <w:p w14:paraId="0702B2CF" w14:textId="77777777" w:rsidR="00584578" w:rsidRPr="00584578" w:rsidRDefault="00584578" w:rsidP="00035469">
                      <w:pPr>
                        <w:jc w:val="center"/>
                        <w:rPr>
                          <w:b/>
                          <w:color w:val="FFC000"/>
                          <w:sz w:val="28"/>
                          <w:szCs w:val="28"/>
                          <w:u w:val="single"/>
                        </w:rPr>
                      </w:pPr>
                      <w:r w:rsidRPr="00584578">
                        <w:rPr>
                          <w:b/>
                          <w:color w:val="FFC000"/>
                          <w:sz w:val="28"/>
                          <w:szCs w:val="28"/>
                          <w:u w:val="single"/>
                        </w:rPr>
                        <w:t xml:space="preserve">Set &amp; Props </w:t>
                      </w:r>
                    </w:p>
                    <w:p w14:paraId="0D927230" w14:textId="77777777" w:rsidR="00584578" w:rsidRPr="00584578" w:rsidRDefault="00584578" w:rsidP="00035469">
                      <w:pPr>
                        <w:jc w:val="center"/>
                        <w:rPr>
                          <w:b/>
                          <w:color w:val="FFC000"/>
                          <w:sz w:val="28"/>
                          <w:szCs w:val="28"/>
                          <w:u w:val="single"/>
                        </w:rPr>
                      </w:pPr>
                    </w:p>
                    <w:p w14:paraId="46335DC0" w14:textId="77777777" w:rsidR="00584578" w:rsidRPr="00584578" w:rsidRDefault="00584578" w:rsidP="00035469">
                      <w:pPr>
                        <w:jc w:val="center"/>
                        <w:rPr>
                          <w:b/>
                          <w:color w:val="FFC000"/>
                          <w:sz w:val="28"/>
                          <w:szCs w:val="28"/>
                          <w:u w:val="single"/>
                        </w:rPr>
                      </w:pPr>
                      <w:r w:rsidRPr="00584578">
                        <w:rPr>
                          <w:noProof/>
                          <w:color w:val="FFC000"/>
                          <w:sz w:val="28"/>
                          <w:szCs w:val="28"/>
                          <w:lang w:eastAsia="en-GB"/>
                        </w:rPr>
                        <w:drawing>
                          <wp:inline distT="0" distB="0" distL="0" distR="0" wp14:anchorId="7FD13964" wp14:editId="1893B308">
                            <wp:extent cx="2785730" cy="1123950"/>
                            <wp:effectExtent l="19050" t="19050" r="15240" b="1905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0800" cy="1130030"/>
                                    </a:xfrm>
                                    <a:prstGeom prst="rect">
                                      <a:avLst/>
                                    </a:prstGeom>
                                    <a:ln>
                                      <a:solidFill>
                                        <a:schemeClr val="bg1"/>
                                      </a:solidFill>
                                    </a:ln>
                                  </pic:spPr>
                                </pic:pic>
                              </a:graphicData>
                            </a:graphic>
                          </wp:inline>
                        </w:drawing>
                      </w:r>
                    </w:p>
                    <w:p w14:paraId="3BA05F13" w14:textId="77777777" w:rsidR="00584578" w:rsidRPr="00584578" w:rsidRDefault="00584578" w:rsidP="00035469">
                      <w:pPr>
                        <w:jc w:val="center"/>
                        <w:rPr>
                          <w:b/>
                          <w:color w:val="FFC000"/>
                          <w:sz w:val="28"/>
                          <w:szCs w:val="28"/>
                          <w:u w:val="single"/>
                        </w:rPr>
                      </w:pPr>
                    </w:p>
                    <w:p w14:paraId="126C2AF4" w14:textId="77777777" w:rsidR="00584578" w:rsidRPr="00584578" w:rsidRDefault="00584578" w:rsidP="00035469">
                      <w:pPr>
                        <w:jc w:val="center"/>
                        <w:rPr>
                          <w:color w:val="FFC000"/>
                          <w:sz w:val="28"/>
                          <w:szCs w:val="28"/>
                          <w:u w:val="single"/>
                        </w:rPr>
                      </w:pPr>
                      <w:r w:rsidRPr="00584578">
                        <w:rPr>
                          <w:b/>
                          <w:color w:val="FFC000"/>
                          <w:sz w:val="28"/>
                          <w:szCs w:val="28"/>
                          <w:u w:val="single"/>
                        </w:rPr>
                        <w:t>Performance Environment</w:t>
                      </w:r>
                    </w:p>
                    <w:p w14:paraId="5AB89E51" w14:textId="77777777" w:rsidR="00584578" w:rsidRPr="00584578" w:rsidRDefault="00584578" w:rsidP="00035469">
                      <w:pPr>
                        <w:jc w:val="center"/>
                        <w:rPr>
                          <w:color w:val="FFC000"/>
                          <w:sz w:val="28"/>
                          <w:szCs w:val="28"/>
                        </w:rPr>
                      </w:pPr>
                      <w:r w:rsidRPr="00584578">
                        <w:rPr>
                          <w:color w:val="FFC000"/>
                          <w:sz w:val="28"/>
                          <w:szCs w:val="28"/>
                        </w:rPr>
                        <w:t>End Stage</w:t>
                      </w:r>
                    </w:p>
                    <w:p w14:paraId="779E74CC" w14:textId="77777777" w:rsidR="00584578" w:rsidRPr="00584578" w:rsidRDefault="00584578" w:rsidP="00035469">
                      <w:pPr>
                        <w:jc w:val="center"/>
                        <w:rPr>
                          <w:b/>
                          <w:color w:val="FFC000"/>
                          <w:sz w:val="28"/>
                          <w:szCs w:val="28"/>
                          <w:u w:val="single"/>
                        </w:rPr>
                      </w:pPr>
                    </w:p>
                    <w:p w14:paraId="14F39B1E" w14:textId="77777777" w:rsidR="00584578" w:rsidRPr="00584578" w:rsidRDefault="00584578" w:rsidP="00035469">
                      <w:pPr>
                        <w:rPr>
                          <w:color w:val="FFC000"/>
                          <w:sz w:val="28"/>
                          <w:szCs w:val="28"/>
                        </w:rPr>
                      </w:pPr>
                      <w:r w:rsidRPr="00584578">
                        <w:rPr>
                          <w:b/>
                          <w:color w:val="FFC000"/>
                          <w:sz w:val="28"/>
                          <w:szCs w:val="28"/>
                          <w:u w:val="single"/>
                        </w:rPr>
                        <w:t>Descriptions</w:t>
                      </w:r>
                    </w:p>
                    <w:p w14:paraId="60927BAE" w14:textId="77777777" w:rsidR="00584578" w:rsidRPr="00584578" w:rsidRDefault="00584578" w:rsidP="00035469">
                      <w:pPr>
                        <w:pStyle w:val="ListParagraph"/>
                        <w:numPr>
                          <w:ilvl w:val="0"/>
                          <w:numId w:val="1"/>
                        </w:numPr>
                        <w:rPr>
                          <w:color w:val="FFC000"/>
                          <w:sz w:val="28"/>
                          <w:szCs w:val="28"/>
                        </w:rPr>
                      </w:pPr>
                      <w:r w:rsidRPr="00584578">
                        <w:rPr>
                          <w:color w:val="FFC000"/>
                          <w:sz w:val="28"/>
                          <w:szCs w:val="28"/>
                        </w:rPr>
                        <w:t>Black stage and floor</w:t>
                      </w:r>
                    </w:p>
                    <w:p w14:paraId="6E9F9B60" w14:textId="77777777" w:rsidR="00584578" w:rsidRPr="00584578" w:rsidRDefault="00584578" w:rsidP="00035469">
                      <w:pPr>
                        <w:pStyle w:val="ListParagraph"/>
                        <w:numPr>
                          <w:ilvl w:val="0"/>
                          <w:numId w:val="1"/>
                        </w:numPr>
                        <w:rPr>
                          <w:color w:val="FFC000"/>
                          <w:sz w:val="28"/>
                          <w:szCs w:val="28"/>
                        </w:rPr>
                      </w:pPr>
                      <w:r w:rsidRPr="00584578">
                        <w:rPr>
                          <w:color w:val="FFC000"/>
                          <w:sz w:val="28"/>
                          <w:szCs w:val="28"/>
                        </w:rPr>
                        <w:t xml:space="preserve">18M LED screen showing animated figures walking across </w:t>
                      </w:r>
                    </w:p>
                    <w:p w14:paraId="7C18918E" w14:textId="77777777" w:rsidR="00584578" w:rsidRPr="00584578" w:rsidRDefault="00584578" w:rsidP="00035469">
                      <w:pPr>
                        <w:rPr>
                          <w:color w:val="FFC000"/>
                          <w:sz w:val="28"/>
                          <w:szCs w:val="28"/>
                        </w:rPr>
                      </w:pPr>
                      <w:r w:rsidRPr="00584578">
                        <w:rPr>
                          <w:b/>
                          <w:color w:val="FFC000"/>
                          <w:sz w:val="28"/>
                          <w:szCs w:val="28"/>
                          <w:u w:val="single"/>
                        </w:rPr>
                        <w:t>Contributions</w:t>
                      </w:r>
                      <w:r w:rsidRPr="00584578">
                        <w:rPr>
                          <w:color w:val="FFC000"/>
                          <w:sz w:val="28"/>
                          <w:szCs w:val="28"/>
                        </w:rPr>
                        <w:t xml:space="preserve"> </w:t>
                      </w:r>
                    </w:p>
                    <w:p w14:paraId="5594F324" w14:textId="77777777" w:rsidR="00584578" w:rsidRPr="00584578" w:rsidRDefault="00584578" w:rsidP="00035469">
                      <w:pPr>
                        <w:pStyle w:val="ListParagraph"/>
                        <w:numPr>
                          <w:ilvl w:val="0"/>
                          <w:numId w:val="2"/>
                        </w:numPr>
                        <w:rPr>
                          <w:color w:val="FFC000"/>
                          <w:sz w:val="28"/>
                          <w:szCs w:val="28"/>
                        </w:rPr>
                      </w:pPr>
                      <w:r w:rsidRPr="00584578">
                        <w:rPr>
                          <w:color w:val="FFC000"/>
                          <w:sz w:val="28"/>
                          <w:szCs w:val="28"/>
                        </w:rPr>
                        <w:t>Stimulus – Life beneath the surface – dancers literally performing below the surface of the LED screen.</w:t>
                      </w:r>
                    </w:p>
                    <w:p w14:paraId="4E407DF9" w14:textId="77777777" w:rsidR="00584578" w:rsidRPr="00584578" w:rsidRDefault="00584578" w:rsidP="00035469">
                      <w:pPr>
                        <w:pStyle w:val="ListParagraph"/>
                        <w:numPr>
                          <w:ilvl w:val="0"/>
                          <w:numId w:val="2"/>
                        </w:numPr>
                        <w:rPr>
                          <w:color w:val="FFC000"/>
                          <w:sz w:val="28"/>
                          <w:szCs w:val="28"/>
                        </w:rPr>
                      </w:pPr>
                      <w:r w:rsidRPr="00584578">
                        <w:rPr>
                          <w:color w:val="FFC000"/>
                          <w:sz w:val="28"/>
                          <w:szCs w:val="28"/>
                        </w:rPr>
                        <w:t>Intention – Human interactions – lack of set underneath the screen enhances the focus on the dancers and their interactions with one another</w:t>
                      </w:r>
                    </w:p>
                    <w:p w14:paraId="1B2DA7C1" w14:textId="77777777" w:rsidR="00584578" w:rsidRPr="00584578" w:rsidRDefault="00584578" w:rsidP="00035469">
                      <w:pPr>
                        <w:pStyle w:val="ListParagraph"/>
                        <w:numPr>
                          <w:ilvl w:val="0"/>
                          <w:numId w:val="2"/>
                        </w:numPr>
                        <w:rPr>
                          <w:color w:val="FFC000"/>
                          <w:sz w:val="28"/>
                          <w:szCs w:val="28"/>
                        </w:rPr>
                      </w:pPr>
                      <w:r w:rsidRPr="00584578">
                        <w:rPr>
                          <w:color w:val="FFC000"/>
                          <w:sz w:val="28"/>
                          <w:szCs w:val="28"/>
                        </w:rPr>
                        <w:t>Mood – darkness with light only focusing on dancers’ bodies creates a serious mood</w:t>
                      </w:r>
                    </w:p>
                    <w:p w14:paraId="418958FA" w14:textId="77777777" w:rsidR="00584578" w:rsidRPr="00584578" w:rsidRDefault="00584578" w:rsidP="00035469">
                      <w:pPr>
                        <w:pStyle w:val="ListParagraph"/>
                        <w:numPr>
                          <w:ilvl w:val="0"/>
                          <w:numId w:val="2"/>
                        </w:numPr>
                        <w:rPr>
                          <w:color w:val="FFC000"/>
                          <w:sz w:val="28"/>
                          <w:szCs w:val="28"/>
                        </w:rPr>
                      </w:pPr>
                      <w:r w:rsidRPr="00584578">
                        <w:rPr>
                          <w:color w:val="FFC000"/>
                          <w:sz w:val="28"/>
                          <w:szCs w:val="28"/>
                        </w:rPr>
                        <w:t>Complements other components – black set and white lights on the LED screen complement the monochrome costumes</w:t>
                      </w:r>
                    </w:p>
                    <w:p w14:paraId="4D273BB2" w14:textId="77777777" w:rsidR="00584578" w:rsidRPr="00584578" w:rsidRDefault="00584578" w:rsidP="00035469">
                      <w:pPr>
                        <w:pStyle w:val="ListParagraph"/>
                        <w:numPr>
                          <w:ilvl w:val="0"/>
                          <w:numId w:val="2"/>
                        </w:numPr>
                        <w:rPr>
                          <w:color w:val="FFC000"/>
                          <w:sz w:val="28"/>
                          <w:szCs w:val="28"/>
                        </w:rPr>
                      </w:pPr>
                      <w:r w:rsidRPr="00584578">
                        <w:rPr>
                          <w:color w:val="FFC000"/>
                          <w:sz w:val="28"/>
                          <w:szCs w:val="28"/>
                        </w:rPr>
                        <w:t>Geographical context – the LED screen has animations of everyday people walking across, suggesting a city location.</w:t>
                      </w:r>
                    </w:p>
                    <w:p w14:paraId="752A0370" w14:textId="77777777" w:rsidR="00584578" w:rsidRPr="00584578" w:rsidRDefault="00584578" w:rsidP="00035469">
                      <w:pPr>
                        <w:pStyle w:val="ListParagraph"/>
                        <w:numPr>
                          <w:ilvl w:val="0"/>
                          <w:numId w:val="2"/>
                        </w:numPr>
                        <w:rPr>
                          <w:color w:val="FFC000"/>
                          <w:sz w:val="28"/>
                          <w:szCs w:val="28"/>
                        </w:rPr>
                      </w:pPr>
                      <w:r w:rsidRPr="00584578">
                        <w:rPr>
                          <w:color w:val="FFC000"/>
                          <w:sz w:val="28"/>
                          <w:szCs w:val="28"/>
                        </w:rPr>
                        <w:t>Context – as they are underneath the screen, the location could be dwellers who live in basements or homeless people who live under bridges.</w:t>
                      </w:r>
                    </w:p>
                    <w:p w14:paraId="67D2CF7A" w14:textId="77777777" w:rsidR="00584578" w:rsidRPr="00584578" w:rsidRDefault="00584578" w:rsidP="00035469">
                      <w:pPr>
                        <w:rPr>
                          <w:b/>
                          <w:color w:val="FFC000"/>
                          <w:sz w:val="28"/>
                          <w:szCs w:val="28"/>
                          <w:u w:val="single"/>
                        </w:rPr>
                      </w:pPr>
                      <w:r w:rsidRPr="00584578">
                        <w:rPr>
                          <w:b/>
                          <w:color w:val="FFC000"/>
                          <w:sz w:val="28"/>
                          <w:szCs w:val="28"/>
                          <w:u w:val="single"/>
                        </w:rPr>
                        <w:t xml:space="preserve">Interpretations </w:t>
                      </w:r>
                    </w:p>
                    <w:p w14:paraId="1D6E7BD3" w14:textId="77777777" w:rsidR="00584578" w:rsidRPr="00584578" w:rsidRDefault="00584578" w:rsidP="00035469">
                      <w:pPr>
                        <w:pStyle w:val="ListParagraph"/>
                        <w:numPr>
                          <w:ilvl w:val="0"/>
                          <w:numId w:val="3"/>
                        </w:numPr>
                        <w:rPr>
                          <w:color w:val="FFC000"/>
                          <w:sz w:val="28"/>
                          <w:szCs w:val="28"/>
                        </w:rPr>
                      </w:pPr>
                      <w:r w:rsidRPr="00584578">
                        <w:rPr>
                          <w:color w:val="FFC000"/>
                          <w:sz w:val="28"/>
                          <w:szCs w:val="28"/>
                        </w:rPr>
                        <w:t>Figures walking across the screen represent everyday people</w:t>
                      </w:r>
                    </w:p>
                    <w:p w14:paraId="329114D6" w14:textId="77777777" w:rsidR="00584578" w:rsidRPr="00584578" w:rsidRDefault="00584578" w:rsidP="00035469">
                      <w:pPr>
                        <w:pStyle w:val="ListParagraph"/>
                        <w:numPr>
                          <w:ilvl w:val="0"/>
                          <w:numId w:val="3"/>
                        </w:numPr>
                        <w:rPr>
                          <w:color w:val="FFC000"/>
                          <w:sz w:val="28"/>
                          <w:szCs w:val="28"/>
                        </w:rPr>
                      </w:pPr>
                      <w:r w:rsidRPr="00584578">
                        <w:rPr>
                          <w:color w:val="FFC000"/>
                          <w:sz w:val="28"/>
                          <w:szCs w:val="28"/>
                        </w:rPr>
                        <w:t>Walking figures are dressed in business attire suggesting they are corporate working people who may ignore or belittle those living beneath or alongside them</w:t>
                      </w:r>
                    </w:p>
                    <w:p w14:paraId="02D91EA7" w14:textId="77777777" w:rsidR="00584578" w:rsidRPr="00584578" w:rsidRDefault="00584578" w:rsidP="00035469">
                      <w:pPr>
                        <w:pStyle w:val="ListParagraph"/>
                        <w:numPr>
                          <w:ilvl w:val="0"/>
                          <w:numId w:val="3"/>
                        </w:numPr>
                        <w:rPr>
                          <w:color w:val="FFC000"/>
                          <w:sz w:val="28"/>
                          <w:szCs w:val="28"/>
                        </w:rPr>
                      </w:pPr>
                      <w:r w:rsidRPr="00584578">
                        <w:rPr>
                          <w:color w:val="FFC000"/>
                          <w:sz w:val="28"/>
                          <w:szCs w:val="28"/>
                        </w:rPr>
                        <w:t>The use of a totally black stage represents the darker side of city life.</w:t>
                      </w:r>
                    </w:p>
                    <w:p w14:paraId="5E799607" w14:textId="77777777" w:rsidR="00584578" w:rsidRPr="00584578" w:rsidRDefault="00584578" w:rsidP="00035469">
                      <w:pPr>
                        <w:rPr>
                          <w:b/>
                          <w:color w:val="FFC000"/>
                          <w:sz w:val="28"/>
                          <w:szCs w:val="28"/>
                          <w:u w:val="single"/>
                        </w:rPr>
                      </w:pPr>
                      <w:r w:rsidRPr="00584578">
                        <w:rPr>
                          <w:b/>
                          <w:color w:val="FFC000"/>
                          <w:sz w:val="28"/>
                          <w:szCs w:val="28"/>
                          <w:u w:val="single"/>
                        </w:rPr>
                        <w:t>Moods</w:t>
                      </w:r>
                    </w:p>
                    <w:p w14:paraId="797D6E92" w14:textId="77777777" w:rsidR="00584578" w:rsidRPr="00584578" w:rsidRDefault="00584578" w:rsidP="00035469">
                      <w:pPr>
                        <w:jc w:val="center"/>
                        <w:rPr>
                          <w:color w:val="FFC000"/>
                          <w:sz w:val="28"/>
                          <w:szCs w:val="28"/>
                        </w:rPr>
                      </w:pPr>
                      <w:r w:rsidRPr="00584578">
                        <w:rPr>
                          <w:color w:val="FFC000"/>
                          <w:sz w:val="28"/>
                          <w:szCs w:val="28"/>
                        </w:rPr>
                        <w:t>Serious, intense, animated, tense, sad</w:t>
                      </w:r>
                    </w:p>
                    <w:p w14:paraId="5C07DAB0" w14:textId="77777777" w:rsidR="00584578" w:rsidRPr="00584578" w:rsidRDefault="00584578" w:rsidP="00035469">
                      <w:pPr>
                        <w:ind w:left="360"/>
                        <w:rPr>
                          <w:rFonts w:ascii="Century Gothic" w:hAnsi="Century Gothic"/>
                          <w:color w:val="FFC000"/>
                          <w:sz w:val="28"/>
                          <w:szCs w:val="28"/>
                        </w:rPr>
                      </w:pPr>
                    </w:p>
                  </w:txbxContent>
                </v:textbox>
                <w10:wrap type="square" anchorx="margin"/>
              </v:shape>
            </w:pict>
          </mc:Fallback>
        </mc:AlternateContent>
      </w:r>
    </w:p>
    <w:p w14:paraId="14A3452F" w14:textId="194ADDC1" w:rsidR="0091409F" w:rsidRDefault="0091409F" w:rsidP="0091409F">
      <w:r w:rsidRPr="0091409F">
        <w:rPr>
          <w:noProof/>
          <w:lang w:eastAsia="en-GB"/>
        </w:rPr>
        <w:lastRenderedPageBreak/>
        <mc:AlternateContent>
          <mc:Choice Requires="wps">
            <w:drawing>
              <wp:anchor distT="0" distB="0" distL="114300" distR="114300" simplePos="0" relativeHeight="251687936" behindDoc="0" locked="0" layoutInCell="1" allowOverlap="1" wp14:anchorId="53E6BF5D" wp14:editId="2AAC7025">
                <wp:simplePos x="0" y="0"/>
                <wp:positionH relativeFrom="margin">
                  <wp:align>right</wp:align>
                </wp:positionH>
                <wp:positionV relativeFrom="paragraph">
                  <wp:posOffset>19050</wp:posOffset>
                </wp:positionV>
                <wp:extent cx="6648450" cy="9594215"/>
                <wp:effectExtent l="0" t="0" r="19050" b="26035"/>
                <wp:wrapSquare wrapText="bothSides"/>
                <wp:docPr id="31" name="Text Box 31"/>
                <wp:cNvGraphicFramePr/>
                <a:graphic xmlns:a="http://schemas.openxmlformats.org/drawingml/2006/main">
                  <a:graphicData uri="http://schemas.microsoft.com/office/word/2010/wordprocessingShape">
                    <wps:wsp>
                      <wps:cNvSpPr txBox="1"/>
                      <wps:spPr>
                        <a:xfrm>
                          <a:off x="0" y="0"/>
                          <a:ext cx="6648450" cy="9594215"/>
                        </a:xfrm>
                        <a:prstGeom prst="rect">
                          <a:avLst/>
                        </a:prstGeom>
                        <a:solidFill>
                          <a:schemeClr val="tx1"/>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1151FA1" w14:textId="77777777" w:rsidR="00584578" w:rsidRPr="00584578" w:rsidRDefault="00584578" w:rsidP="0091409F">
                            <w:pPr>
                              <w:jc w:val="center"/>
                              <w:rPr>
                                <w:color w:val="FFC000"/>
                                <w:sz w:val="28"/>
                                <w:szCs w:val="28"/>
                                <w:u w:val="single"/>
                              </w:rPr>
                            </w:pPr>
                            <w:r w:rsidRPr="00584578">
                              <w:rPr>
                                <w:color w:val="FFC000"/>
                                <w:sz w:val="28"/>
                                <w:szCs w:val="28"/>
                                <w:u w:val="single"/>
                              </w:rPr>
                              <w:t>Infra</w:t>
                            </w:r>
                          </w:p>
                          <w:p w14:paraId="4BF44F55" w14:textId="330DC4E4" w:rsidR="00584578" w:rsidRPr="00584578" w:rsidRDefault="00584578" w:rsidP="002F1715">
                            <w:pPr>
                              <w:jc w:val="center"/>
                              <w:rPr>
                                <w:b/>
                                <w:color w:val="FFC000"/>
                                <w:sz w:val="28"/>
                                <w:szCs w:val="28"/>
                                <w:u w:val="single"/>
                              </w:rPr>
                            </w:pPr>
                            <w:r w:rsidRPr="00584578">
                              <w:rPr>
                                <w:b/>
                                <w:color w:val="FFC000"/>
                                <w:sz w:val="28"/>
                                <w:szCs w:val="28"/>
                                <w:u w:val="single"/>
                              </w:rPr>
                              <w:t>Aural Setting</w:t>
                            </w:r>
                          </w:p>
                          <w:p w14:paraId="32472A95" w14:textId="77777777" w:rsidR="00584578" w:rsidRPr="00584578" w:rsidRDefault="00584578" w:rsidP="002F1715">
                            <w:pPr>
                              <w:jc w:val="center"/>
                              <w:rPr>
                                <w:b/>
                                <w:color w:val="FFC000"/>
                                <w:sz w:val="28"/>
                                <w:szCs w:val="28"/>
                                <w:u w:val="single"/>
                              </w:rPr>
                            </w:pPr>
                          </w:p>
                          <w:p w14:paraId="76945C5F" w14:textId="77777777" w:rsidR="00584578" w:rsidRPr="00584578" w:rsidRDefault="00584578" w:rsidP="0091409F">
                            <w:pPr>
                              <w:rPr>
                                <w:b/>
                                <w:color w:val="FFC000"/>
                                <w:sz w:val="28"/>
                                <w:szCs w:val="28"/>
                                <w:u w:val="single"/>
                              </w:rPr>
                            </w:pPr>
                            <w:r w:rsidRPr="00584578">
                              <w:rPr>
                                <w:b/>
                                <w:color w:val="FFC000"/>
                                <w:sz w:val="28"/>
                                <w:szCs w:val="28"/>
                                <w:u w:val="single"/>
                              </w:rPr>
                              <w:t>Descriptions</w:t>
                            </w:r>
                          </w:p>
                          <w:p w14:paraId="5C79718A" w14:textId="3A059C64" w:rsidR="00584578" w:rsidRPr="00584578" w:rsidRDefault="00584578" w:rsidP="002F1715">
                            <w:pPr>
                              <w:pStyle w:val="ListParagraph"/>
                              <w:numPr>
                                <w:ilvl w:val="0"/>
                                <w:numId w:val="43"/>
                              </w:numPr>
                              <w:rPr>
                                <w:color w:val="FFC000"/>
                                <w:sz w:val="28"/>
                                <w:szCs w:val="28"/>
                              </w:rPr>
                            </w:pPr>
                            <w:r w:rsidRPr="00584578">
                              <w:rPr>
                                <w:color w:val="FFC000"/>
                                <w:sz w:val="28"/>
                                <w:szCs w:val="28"/>
                              </w:rPr>
                              <w:t>String instruments, electronic sounds and everyday sounds such as train whistles</w:t>
                            </w:r>
                          </w:p>
                          <w:p w14:paraId="188F4E8E" w14:textId="77777777" w:rsidR="00584578" w:rsidRPr="00584578" w:rsidRDefault="00584578" w:rsidP="0091409F">
                            <w:pPr>
                              <w:rPr>
                                <w:color w:val="FFC000"/>
                                <w:sz w:val="28"/>
                                <w:szCs w:val="28"/>
                              </w:rPr>
                            </w:pPr>
                            <w:r w:rsidRPr="00584578">
                              <w:rPr>
                                <w:b/>
                                <w:color w:val="FFC000"/>
                                <w:sz w:val="28"/>
                                <w:szCs w:val="28"/>
                                <w:u w:val="single"/>
                              </w:rPr>
                              <w:t>Contributions</w:t>
                            </w:r>
                            <w:r w:rsidRPr="00584578">
                              <w:rPr>
                                <w:color w:val="FFC000"/>
                                <w:sz w:val="28"/>
                                <w:szCs w:val="28"/>
                              </w:rPr>
                              <w:t xml:space="preserve"> </w:t>
                            </w:r>
                          </w:p>
                          <w:p w14:paraId="2BC16724" w14:textId="77777777" w:rsidR="00584578" w:rsidRPr="00584578" w:rsidRDefault="00584578" w:rsidP="002F1715">
                            <w:pPr>
                              <w:pStyle w:val="ListParagraph"/>
                              <w:numPr>
                                <w:ilvl w:val="0"/>
                                <w:numId w:val="43"/>
                              </w:numPr>
                              <w:rPr>
                                <w:color w:val="FFC000"/>
                                <w:sz w:val="28"/>
                                <w:szCs w:val="28"/>
                              </w:rPr>
                            </w:pPr>
                            <w:r w:rsidRPr="00584578">
                              <w:rPr>
                                <w:color w:val="FFC000"/>
                                <w:sz w:val="28"/>
                                <w:szCs w:val="28"/>
                              </w:rPr>
                              <w:t>Stimulus –.The use of everyday sound such as a train whistle highlights the stimulus of ‘life below the surface of a city’ as this is a typical everyday sound you would hear when living or working in a city.</w:t>
                            </w:r>
                          </w:p>
                          <w:p w14:paraId="359EA738" w14:textId="77777777" w:rsidR="00584578" w:rsidRPr="00584578" w:rsidRDefault="00584578" w:rsidP="002F1715">
                            <w:pPr>
                              <w:pStyle w:val="ListParagraph"/>
                              <w:numPr>
                                <w:ilvl w:val="0"/>
                                <w:numId w:val="43"/>
                              </w:numPr>
                              <w:rPr>
                                <w:color w:val="FFC000"/>
                                <w:sz w:val="28"/>
                                <w:szCs w:val="28"/>
                              </w:rPr>
                            </w:pPr>
                            <w:r w:rsidRPr="00584578">
                              <w:rPr>
                                <w:color w:val="FFC000"/>
                                <w:sz w:val="28"/>
                                <w:szCs w:val="28"/>
                              </w:rPr>
                              <w:t xml:space="preserve">Intention – The use of sound effects such as the sound of a train passing highlights the intention of ‘life below the surface’ as it sounds the sound is similar to if you were stood under a rail bridge listening to trains passing over. </w:t>
                            </w:r>
                          </w:p>
                          <w:p w14:paraId="2281F2B3" w14:textId="77777777" w:rsidR="00584578" w:rsidRPr="00584578" w:rsidRDefault="00584578" w:rsidP="002F1715">
                            <w:pPr>
                              <w:pStyle w:val="ListParagraph"/>
                              <w:numPr>
                                <w:ilvl w:val="0"/>
                                <w:numId w:val="43"/>
                              </w:numPr>
                              <w:rPr>
                                <w:color w:val="FFC000"/>
                                <w:sz w:val="28"/>
                                <w:szCs w:val="28"/>
                              </w:rPr>
                            </w:pPr>
                            <w:r w:rsidRPr="00584578">
                              <w:rPr>
                                <w:color w:val="FFC000"/>
                                <w:sz w:val="28"/>
                                <w:szCs w:val="28"/>
                              </w:rPr>
                              <w:t>Mood – the use of string instruments creates a sombre and sad mood.</w:t>
                            </w:r>
                          </w:p>
                          <w:p w14:paraId="6E489152" w14:textId="77777777" w:rsidR="00584578" w:rsidRPr="00584578" w:rsidRDefault="00584578" w:rsidP="002F1715">
                            <w:pPr>
                              <w:pStyle w:val="ListParagraph"/>
                              <w:numPr>
                                <w:ilvl w:val="0"/>
                                <w:numId w:val="43"/>
                              </w:numPr>
                              <w:rPr>
                                <w:color w:val="FFC000"/>
                                <w:sz w:val="28"/>
                                <w:szCs w:val="28"/>
                              </w:rPr>
                            </w:pPr>
                            <w:r w:rsidRPr="00584578">
                              <w:rPr>
                                <w:color w:val="FFC000"/>
                                <w:sz w:val="28"/>
                                <w:szCs w:val="28"/>
                              </w:rPr>
                              <w:t>Complements other components – the use of classical strong instruments complements the classical ballet style of the piece</w:t>
                            </w:r>
                          </w:p>
                          <w:p w14:paraId="2EF5BB58" w14:textId="77777777" w:rsidR="00584578" w:rsidRPr="00584578" w:rsidRDefault="00584578" w:rsidP="002F1715">
                            <w:pPr>
                              <w:pStyle w:val="ListParagraph"/>
                              <w:numPr>
                                <w:ilvl w:val="0"/>
                                <w:numId w:val="43"/>
                              </w:numPr>
                              <w:rPr>
                                <w:color w:val="FFC000"/>
                                <w:sz w:val="28"/>
                                <w:szCs w:val="28"/>
                              </w:rPr>
                            </w:pPr>
                            <w:r w:rsidRPr="00584578">
                              <w:rPr>
                                <w:color w:val="FFC000"/>
                                <w:sz w:val="28"/>
                                <w:szCs w:val="28"/>
                              </w:rPr>
                              <w:t>Structure – the aural setting works with the lighting to support each section of the work, informing the audience of the structure of the piece.</w:t>
                            </w:r>
                          </w:p>
                          <w:p w14:paraId="48008781" w14:textId="2420F711" w:rsidR="00584578" w:rsidRPr="00584578" w:rsidRDefault="00584578" w:rsidP="002F1715">
                            <w:pPr>
                              <w:rPr>
                                <w:b/>
                                <w:color w:val="FFC000"/>
                                <w:sz w:val="28"/>
                                <w:szCs w:val="28"/>
                                <w:u w:val="single"/>
                              </w:rPr>
                            </w:pPr>
                            <w:r w:rsidRPr="00584578">
                              <w:rPr>
                                <w:b/>
                                <w:color w:val="FFC000"/>
                                <w:sz w:val="28"/>
                                <w:szCs w:val="28"/>
                                <w:u w:val="single"/>
                              </w:rPr>
                              <w:t xml:space="preserve">Interpretations </w:t>
                            </w:r>
                          </w:p>
                          <w:p w14:paraId="7A8ACDFB" w14:textId="77777777" w:rsidR="00584578" w:rsidRPr="00584578" w:rsidRDefault="00584578" w:rsidP="002F1715">
                            <w:pPr>
                              <w:pStyle w:val="ListParagraph"/>
                              <w:numPr>
                                <w:ilvl w:val="0"/>
                                <w:numId w:val="44"/>
                              </w:numPr>
                              <w:rPr>
                                <w:color w:val="FFC000"/>
                                <w:sz w:val="28"/>
                                <w:szCs w:val="28"/>
                              </w:rPr>
                            </w:pPr>
                            <w:r w:rsidRPr="00584578">
                              <w:rPr>
                                <w:color w:val="FFC000"/>
                                <w:sz w:val="28"/>
                                <w:szCs w:val="28"/>
                              </w:rPr>
                              <w:t>The uses of string instruments to portray sadness reveal the thoughts and feelings of those living ‘below the surface’; trapped and feeling sad and isolated.</w:t>
                            </w:r>
                          </w:p>
                          <w:p w14:paraId="3A0D0AB3" w14:textId="77777777" w:rsidR="00584578" w:rsidRPr="00584578" w:rsidRDefault="00584578" w:rsidP="002F1715">
                            <w:pPr>
                              <w:pStyle w:val="ListParagraph"/>
                              <w:numPr>
                                <w:ilvl w:val="0"/>
                                <w:numId w:val="44"/>
                              </w:numPr>
                              <w:rPr>
                                <w:color w:val="FFC000"/>
                                <w:sz w:val="28"/>
                                <w:szCs w:val="28"/>
                              </w:rPr>
                            </w:pPr>
                            <w:r w:rsidRPr="00584578">
                              <w:rPr>
                                <w:color w:val="FFC000"/>
                                <w:sz w:val="28"/>
                                <w:szCs w:val="28"/>
                              </w:rPr>
                              <w:t>The electronic sounds resonate with the fast-paced city lifestyle and replicate the sounds of pedestrians footsteps as they walk through the streets and over bridges.</w:t>
                            </w:r>
                          </w:p>
                          <w:p w14:paraId="216039E3" w14:textId="77777777" w:rsidR="00584578" w:rsidRPr="00584578" w:rsidRDefault="00584578" w:rsidP="002F1715">
                            <w:pPr>
                              <w:pStyle w:val="ListParagraph"/>
                              <w:numPr>
                                <w:ilvl w:val="0"/>
                                <w:numId w:val="44"/>
                              </w:numPr>
                              <w:rPr>
                                <w:color w:val="FFC000"/>
                                <w:sz w:val="28"/>
                                <w:szCs w:val="28"/>
                              </w:rPr>
                            </w:pPr>
                            <w:r w:rsidRPr="00584578">
                              <w:rPr>
                                <w:color w:val="FFC000"/>
                                <w:sz w:val="28"/>
                                <w:szCs w:val="28"/>
                              </w:rPr>
                              <w:t>The use of everyday sounds such as trains passing and train whistles highlight the pedestrian thoughts and represent everyday people living and working in a city.</w:t>
                            </w:r>
                          </w:p>
                          <w:p w14:paraId="03999089" w14:textId="77777777" w:rsidR="00584578" w:rsidRPr="00584578" w:rsidRDefault="00584578" w:rsidP="002F1715">
                            <w:pPr>
                              <w:pStyle w:val="ListParagraph"/>
                              <w:numPr>
                                <w:ilvl w:val="0"/>
                                <w:numId w:val="44"/>
                              </w:numPr>
                              <w:rPr>
                                <w:color w:val="FFC000"/>
                                <w:sz w:val="28"/>
                                <w:szCs w:val="28"/>
                              </w:rPr>
                            </w:pPr>
                            <w:r w:rsidRPr="00584578">
                              <w:rPr>
                                <w:color w:val="FFC000"/>
                                <w:sz w:val="28"/>
                                <w:szCs w:val="28"/>
                              </w:rPr>
                              <w:t xml:space="preserve">The use of a train passing could be what is heard if you were stood under a rail bridge listening to a train pass, highlighting the idea of being ‘below the surface’. </w:t>
                            </w:r>
                          </w:p>
                          <w:p w14:paraId="6F39621B" w14:textId="77777777" w:rsidR="00584578" w:rsidRPr="00584578" w:rsidRDefault="00584578" w:rsidP="002F1715">
                            <w:pPr>
                              <w:pStyle w:val="ListParagraph"/>
                              <w:numPr>
                                <w:ilvl w:val="0"/>
                                <w:numId w:val="44"/>
                              </w:numPr>
                              <w:rPr>
                                <w:color w:val="FFC000"/>
                                <w:sz w:val="28"/>
                                <w:szCs w:val="28"/>
                              </w:rPr>
                            </w:pPr>
                            <w:r w:rsidRPr="00584578">
                              <w:rPr>
                                <w:color w:val="FFC000"/>
                                <w:sz w:val="28"/>
                                <w:szCs w:val="28"/>
                              </w:rPr>
                              <w:t>The use of train sounds could represent someone feeling suicidal and standing near train lines considering ending their sad lives.</w:t>
                            </w:r>
                          </w:p>
                          <w:p w14:paraId="5E02E568" w14:textId="077586B2" w:rsidR="00584578" w:rsidRPr="00584578" w:rsidRDefault="00584578" w:rsidP="002F1715">
                            <w:pPr>
                              <w:rPr>
                                <w:b/>
                                <w:color w:val="FFC000"/>
                                <w:sz w:val="28"/>
                                <w:szCs w:val="28"/>
                                <w:u w:val="single"/>
                              </w:rPr>
                            </w:pPr>
                            <w:r w:rsidRPr="00584578">
                              <w:rPr>
                                <w:b/>
                                <w:color w:val="FFC000"/>
                                <w:sz w:val="28"/>
                                <w:szCs w:val="28"/>
                                <w:u w:val="single"/>
                              </w:rPr>
                              <w:t>Moods</w:t>
                            </w:r>
                          </w:p>
                          <w:p w14:paraId="30279D53" w14:textId="4A971C85" w:rsidR="00584578" w:rsidRPr="00584578" w:rsidRDefault="00584578" w:rsidP="002F1715">
                            <w:pPr>
                              <w:rPr>
                                <w:color w:val="FFC000"/>
                                <w:sz w:val="28"/>
                                <w:szCs w:val="28"/>
                              </w:rPr>
                            </w:pPr>
                            <w:r w:rsidRPr="00584578">
                              <w:rPr>
                                <w:color w:val="FFC000"/>
                                <w:sz w:val="28"/>
                                <w:szCs w:val="28"/>
                              </w:rPr>
                              <w:t>Serious, intense, animated, tense, sad, sombre.</w:t>
                            </w:r>
                          </w:p>
                          <w:p w14:paraId="7ACB4B1F" w14:textId="6A80AAD7" w:rsidR="00584578" w:rsidRPr="00584578" w:rsidRDefault="00584578" w:rsidP="0091409F">
                            <w:pPr>
                              <w:ind w:left="360"/>
                              <w:rPr>
                                <w:rFonts w:ascii="Century Gothic" w:hAnsi="Century Gothic"/>
                                <w:color w:val="FFC000"/>
                                <w:sz w:val="28"/>
                                <w:szCs w:val="28"/>
                              </w:rPr>
                            </w:pPr>
                            <w:r w:rsidRPr="00584578">
                              <w:rPr>
                                <w:noProof/>
                                <w:color w:val="FFC000"/>
                                <w:sz w:val="28"/>
                                <w:szCs w:val="28"/>
                                <w:lang w:eastAsia="en-GB"/>
                              </w:rPr>
                              <w:drawing>
                                <wp:inline distT="0" distB="0" distL="0" distR="0" wp14:anchorId="6526F596" wp14:editId="22A86285">
                                  <wp:extent cx="2785730" cy="1123950"/>
                                  <wp:effectExtent l="19050" t="19050" r="15240" b="1905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0800" cy="1130030"/>
                                          </a:xfrm>
                                          <a:prstGeom prst="rect">
                                            <a:avLst/>
                                          </a:prstGeom>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6BF5D" id="Text Box 31" o:spid="_x0000_s1037" type="#_x0000_t202" style="position:absolute;margin-left:472.3pt;margin-top:1.5pt;width:523.5pt;height:755.4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" fillcolor="black [3213]" strokecolor="black [3213]">
                <v:textbox>
                  <w:txbxContent>
                    <w:p w14:paraId="51151FA1" w14:textId="77777777" w:rsidR="00584578" w:rsidRPr="00584578" w:rsidRDefault="00584578" w:rsidP="0091409F">
                      <w:pPr>
                        <w:jc w:val="center"/>
                        <w:rPr>
                          <w:color w:val="FFC000"/>
                          <w:sz w:val="28"/>
                          <w:szCs w:val="28"/>
                          <w:u w:val="single"/>
                        </w:rPr>
                      </w:pPr>
                      <w:r w:rsidRPr="00584578">
                        <w:rPr>
                          <w:color w:val="FFC000"/>
                          <w:sz w:val="28"/>
                          <w:szCs w:val="28"/>
                          <w:u w:val="single"/>
                        </w:rPr>
                        <w:t>Infra</w:t>
                      </w:r>
                    </w:p>
                    <w:p w14:paraId="4BF44F55" w14:textId="330DC4E4" w:rsidR="00584578" w:rsidRPr="00584578" w:rsidRDefault="00584578" w:rsidP="002F1715">
                      <w:pPr>
                        <w:jc w:val="center"/>
                        <w:rPr>
                          <w:b/>
                          <w:color w:val="FFC000"/>
                          <w:sz w:val="28"/>
                          <w:szCs w:val="28"/>
                          <w:u w:val="single"/>
                        </w:rPr>
                      </w:pPr>
                      <w:r w:rsidRPr="00584578">
                        <w:rPr>
                          <w:b/>
                          <w:color w:val="FFC000"/>
                          <w:sz w:val="28"/>
                          <w:szCs w:val="28"/>
                          <w:u w:val="single"/>
                        </w:rPr>
                        <w:t>Aural Setting</w:t>
                      </w:r>
                    </w:p>
                    <w:p w14:paraId="32472A95" w14:textId="77777777" w:rsidR="00584578" w:rsidRPr="00584578" w:rsidRDefault="00584578" w:rsidP="002F1715">
                      <w:pPr>
                        <w:jc w:val="center"/>
                        <w:rPr>
                          <w:b/>
                          <w:color w:val="FFC000"/>
                          <w:sz w:val="28"/>
                          <w:szCs w:val="28"/>
                          <w:u w:val="single"/>
                        </w:rPr>
                      </w:pPr>
                    </w:p>
                    <w:p w14:paraId="76945C5F" w14:textId="77777777" w:rsidR="00584578" w:rsidRPr="00584578" w:rsidRDefault="00584578" w:rsidP="0091409F">
                      <w:pPr>
                        <w:rPr>
                          <w:b/>
                          <w:color w:val="FFC000"/>
                          <w:sz w:val="28"/>
                          <w:szCs w:val="28"/>
                          <w:u w:val="single"/>
                        </w:rPr>
                      </w:pPr>
                      <w:r w:rsidRPr="00584578">
                        <w:rPr>
                          <w:b/>
                          <w:color w:val="FFC000"/>
                          <w:sz w:val="28"/>
                          <w:szCs w:val="28"/>
                          <w:u w:val="single"/>
                        </w:rPr>
                        <w:t>Descriptions</w:t>
                      </w:r>
                    </w:p>
                    <w:p w14:paraId="5C79718A" w14:textId="3A059C64" w:rsidR="00584578" w:rsidRPr="00584578" w:rsidRDefault="00584578" w:rsidP="002F1715">
                      <w:pPr>
                        <w:pStyle w:val="ListParagraph"/>
                        <w:numPr>
                          <w:ilvl w:val="0"/>
                          <w:numId w:val="43"/>
                        </w:numPr>
                        <w:rPr>
                          <w:color w:val="FFC000"/>
                          <w:sz w:val="28"/>
                          <w:szCs w:val="28"/>
                        </w:rPr>
                      </w:pPr>
                      <w:r w:rsidRPr="00584578">
                        <w:rPr>
                          <w:color w:val="FFC000"/>
                          <w:sz w:val="28"/>
                          <w:szCs w:val="28"/>
                        </w:rPr>
                        <w:t>String instruments, electronic sounds and everyday sounds such as train whistles</w:t>
                      </w:r>
                    </w:p>
                    <w:p w14:paraId="188F4E8E" w14:textId="77777777" w:rsidR="00584578" w:rsidRPr="00584578" w:rsidRDefault="00584578" w:rsidP="0091409F">
                      <w:pPr>
                        <w:rPr>
                          <w:color w:val="FFC000"/>
                          <w:sz w:val="28"/>
                          <w:szCs w:val="28"/>
                        </w:rPr>
                      </w:pPr>
                      <w:r w:rsidRPr="00584578">
                        <w:rPr>
                          <w:b/>
                          <w:color w:val="FFC000"/>
                          <w:sz w:val="28"/>
                          <w:szCs w:val="28"/>
                          <w:u w:val="single"/>
                        </w:rPr>
                        <w:t>Contributions</w:t>
                      </w:r>
                      <w:r w:rsidRPr="00584578">
                        <w:rPr>
                          <w:color w:val="FFC000"/>
                          <w:sz w:val="28"/>
                          <w:szCs w:val="28"/>
                        </w:rPr>
                        <w:t xml:space="preserve"> </w:t>
                      </w:r>
                    </w:p>
                    <w:p w14:paraId="2BC16724" w14:textId="77777777" w:rsidR="00584578" w:rsidRPr="00584578" w:rsidRDefault="00584578" w:rsidP="002F1715">
                      <w:pPr>
                        <w:pStyle w:val="ListParagraph"/>
                        <w:numPr>
                          <w:ilvl w:val="0"/>
                          <w:numId w:val="43"/>
                        </w:numPr>
                        <w:rPr>
                          <w:color w:val="FFC000"/>
                          <w:sz w:val="28"/>
                          <w:szCs w:val="28"/>
                        </w:rPr>
                      </w:pPr>
                      <w:r w:rsidRPr="00584578">
                        <w:rPr>
                          <w:color w:val="FFC000"/>
                          <w:sz w:val="28"/>
                          <w:szCs w:val="28"/>
                        </w:rPr>
                        <w:t>Stimulus –.The use of everyday sound such as a train whistle highlights the stimulus of ‘life below the surface of a city’ as this is a typical everyday sound you would hear when living or working in a city.</w:t>
                      </w:r>
                    </w:p>
                    <w:p w14:paraId="359EA738" w14:textId="77777777" w:rsidR="00584578" w:rsidRPr="00584578" w:rsidRDefault="00584578" w:rsidP="002F1715">
                      <w:pPr>
                        <w:pStyle w:val="ListParagraph"/>
                        <w:numPr>
                          <w:ilvl w:val="0"/>
                          <w:numId w:val="43"/>
                        </w:numPr>
                        <w:rPr>
                          <w:color w:val="FFC000"/>
                          <w:sz w:val="28"/>
                          <w:szCs w:val="28"/>
                        </w:rPr>
                      </w:pPr>
                      <w:r w:rsidRPr="00584578">
                        <w:rPr>
                          <w:color w:val="FFC000"/>
                          <w:sz w:val="28"/>
                          <w:szCs w:val="28"/>
                        </w:rPr>
                        <w:t xml:space="preserve">Intention – The use of sound effects such as the sound of a train passing highlights the intention of ‘life below the surface’ as it sounds the sound is similar to if you were stood under a rail bridge listening to trains passing over. </w:t>
                      </w:r>
                    </w:p>
                    <w:p w14:paraId="2281F2B3" w14:textId="77777777" w:rsidR="00584578" w:rsidRPr="00584578" w:rsidRDefault="00584578" w:rsidP="002F1715">
                      <w:pPr>
                        <w:pStyle w:val="ListParagraph"/>
                        <w:numPr>
                          <w:ilvl w:val="0"/>
                          <w:numId w:val="43"/>
                        </w:numPr>
                        <w:rPr>
                          <w:color w:val="FFC000"/>
                          <w:sz w:val="28"/>
                          <w:szCs w:val="28"/>
                        </w:rPr>
                      </w:pPr>
                      <w:r w:rsidRPr="00584578">
                        <w:rPr>
                          <w:color w:val="FFC000"/>
                          <w:sz w:val="28"/>
                          <w:szCs w:val="28"/>
                        </w:rPr>
                        <w:t>Mood – the use of string instruments creates a sombre and sad mood.</w:t>
                      </w:r>
                    </w:p>
                    <w:p w14:paraId="6E489152" w14:textId="77777777" w:rsidR="00584578" w:rsidRPr="00584578" w:rsidRDefault="00584578" w:rsidP="002F1715">
                      <w:pPr>
                        <w:pStyle w:val="ListParagraph"/>
                        <w:numPr>
                          <w:ilvl w:val="0"/>
                          <w:numId w:val="43"/>
                        </w:numPr>
                        <w:rPr>
                          <w:color w:val="FFC000"/>
                          <w:sz w:val="28"/>
                          <w:szCs w:val="28"/>
                        </w:rPr>
                      </w:pPr>
                      <w:r w:rsidRPr="00584578">
                        <w:rPr>
                          <w:color w:val="FFC000"/>
                          <w:sz w:val="28"/>
                          <w:szCs w:val="28"/>
                        </w:rPr>
                        <w:t>Complements other components – the use of classical strong instruments complements the classical ballet style of the piece</w:t>
                      </w:r>
                    </w:p>
                    <w:p w14:paraId="2EF5BB58" w14:textId="77777777" w:rsidR="00584578" w:rsidRPr="00584578" w:rsidRDefault="00584578" w:rsidP="002F1715">
                      <w:pPr>
                        <w:pStyle w:val="ListParagraph"/>
                        <w:numPr>
                          <w:ilvl w:val="0"/>
                          <w:numId w:val="43"/>
                        </w:numPr>
                        <w:rPr>
                          <w:color w:val="FFC000"/>
                          <w:sz w:val="28"/>
                          <w:szCs w:val="28"/>
                        </w:rPr>
                      </w:pPr>
                      <w:r w:rsidRPr="00584578">
                        <w:rPr>
                          <w:color w:val="FFC000"/>
                          <w:sz w:val="28"/>
                          <w:szCs w:val="28"/>
                        </w:rPr>
                        <w:t>Structure – the aural setting works with the lighting to support each section of the work, informing the audience of the structure of the piece.</w:t>
                      </w:r>
                    </w:p>
                    <w:p w14:paraId="48008781" w14:textId="2420F711" w:rsidR="00584578" w:rsidRPr="00584578" w:rsidRDefault="00584578" w:rsidP="002F1715">
                      <w:pPr>
                        <w:rPr>
                          <w:b/>
                          <w:color w:val="FFC000"/>
                          <w:sz w:val="28"/>
                          <w:szCs w:val="28"/>
                          <w:u w:val="single"/>
                        </w:rPr>
                      </w:pPr>
                      <w:r w:rsidRPr="00584578">
                        <w:rPr>
                          <w:b/>
                          <w:color w:val="FFC000"/>
                          <w:sz w:val="28"/>
                          <w:szCs w:val="28"/>
                          <w:u w:val="single"/>
                        </w:rPr>
                        <w:t xml:space="preserve">Interpretations </w:t>
                      </w:r>
                    </w:p>
                    <w:p w14:paraId="7A8ACDFB" w14:textId="77777777" w:rsidR="00584578" w:rsidRPr="00584578" w:rsidRDefault="00584578" w:rsidP="002F1715">
                      <w:pPr>
                        <w:pStyle w:val="ListParagraph"/>
                        <w:numPr>
                          <w:ilvl w:val="0"/>
                          <w:numId w:val="44"/>
                        </w:numPr>
                        <w:rPr>
                          <w:color w:val="FFC000"/>
                          <w:sz w:val="28"/>
                          <w:szCs w:val="28"/>
                        </w:rPr>
                      </w:pPr>
                      <w:r w:rsidRPr="00584578">
                        <w:rPr>
                          <w:color w:val="FFC000"/>
                          <w:sz w:val="28"/>
                          <w:szCs w:val="28"/>
                        </w:rPr>
                        <w:t>The uses of string instruments to portray sadness reveal the thoughts and feelings of those living ‘below the surface’; trapped and feeling sad and isolated.</w:t>
                      </w:r>
                    </w:p>
                    <w:p w14:paraId="3A0D0AB3" w14:textId="77777777" w:rsidR="00584578" w:rsidRPr="00584578" w:rsidRDefault="00584578" w:rsidP="002F1715">
                      <w:pPr>
                        <w:pStyle w:val="ListParagraph"/>
                        <w:numPr>
                          <w:ilvl w:val="0"/>
                          <w:numId w:val="44"/>
                        </w:numPr>
                        <w:rPr>
                          <w:color w:val="FFC000"/>
                          <w:sz w:val="28"/>
                          <w:szCs w:val="28"/>
                        </w:rPr>
                      </w:pPr>
                      <w:r w:rsidRPr="00584578">
                        <w:rPr>
                          <w:color w:val="FFC000"/>
                          <w:sz w:val="28"/>
                          <w:szCs w:val="28"/>
                        </w:rPr>
                        <w:t>The electronic sounds resonate with the fast-paced city lifestyle and replicate the sounds of pedestrians footsteps as they walk through the streets and over bridges.</w:t>
                      </w:r>
                    </w:p>
                    <w:p w14:paraId="216039E3" w14:textId="77777777" w:rsidR="00584578" w:rsidRPr="00584578" w:rsidRDefault="00584578" w:rsidP="002F1715">
                      <w:pPr>
                        <w:pStyle w:val="ListParagraph"/>
                        <w:numPr>
                          <w:ilvl w:val="0"/>
                          <w:numId w:val="44"/>
                        </w:numPr>
                        <w:rPr>
                          <w:color w:val="FFC000"/>
                          <w:sz w:val="28"/>
                          <w:szCs w:val="28"/>
                        </w:rPr>
                      </w:pPr>
                      <w:r w:rsidRPr="00584578">
                        <w:rPr>
                          <w:color w:val="FFC000"/>
                          <w:sz w:val="28"/>
                          <w:szCs w:val="28"/>
                        </w:rPr>
                        <w:t>The use of everyday sounds such as trains passing and train whistles highlight the pedestrian thoughts and represent everyday people living and working in a city.</w:t>
                      </w:r>
                    </w:p>
                    <w:p w14:paraId="03999089" w14:textId="77777777" w:rsidR="00584578" w:rsidRPr="00584578" w:rsidRDefault="00584578" w:rsidP="002F1715">
                      <w:pPr>
                        <w:pStyle w:val="ListParagraph"/>
                        <w:numPr>
                          <w:ilvl w:val="0"/>
                          <w:numId w:val="44"/>
                        </w:numPr>
                        <w:rPr>
                          <w:color w:val="FFC000"/>
                          <w:sz w:val="28"/>
                          <w:szCs w:val="28"/>
                        </w:rPr>
                      </w:pPr>
                      <w:r w:rsidRPr="00584578">
                        <w:rPr>
                          <w:color w:val="FFC000"/>
                          <w:sz w:val="28"/>
                          <w:szCs w:val="28"/>
                        </w:rPr>
                        <w:t xml:space="preserve">The use of a train passing could be what is heard if you were stood under a rail bridge listening to a train pass, highlighting the idea of being ‘below the surface’. </w:t>
                      </w:r>
                    </w:p>
                    <w:p w14:paraId="6F39621B" w14:textId="77777777" w:rsidR="00584578" w:rsidRPr="00584578" w:rsidRDefault="00584578" w:rsidP="002F1715">
                      <w:pPr>
                        <w:pStyle w:val="ListParagraph"/>
                        <w:numPr>
                          <w:ilvl w:val="0"/>
                          <w:numId w:val="44"/>
                        </w:numPr>
                        <w:rPr>
                          <w:color w:val="FFC000"/>
                          <w:sz w:val="28"/>
                          <w:szCs w:val="28"/>
                        </w:rPr>
                      </w:pPr>
                      <w:r w:rsidRPr="00584578">
                        <w:rPr>
                          <w:color w:val="FFC000"/>
                          <w:sz w:val="28"/>
                          <w:szCs w:val="28"/>
                        </w:rPr>
                        <w:t>The use of train sounds could represent someone feeling suicidal and standing near train lines considering ending their sad lives.</w:t>
                      </w:r>
                    </w:p>
                    <w:p w14:paraId="5E02E568" w14:textId="077586B2" w:rsidR="00584578" w:rsidRPr="00584578" w:rsidRDefault="00584578" w:rsidP="002F1715">
                      <w:pPr>
                        <w:rPr>
                          <w:b/>
                          <w:color w:val="FFC000"/>
                          <w:sz w:val="28"/>
                          <w:szCs w:val="28"/>
                          <w:u w:val="single"/>
                        </w:rPr>
                      </w:pPr>
                      <w:r w:rsidRPr="00584578">
                        <w:rPr>
                          <w:b/>
                          <w:color w:val="FFC000"/>
                          <w:sz w:val="28"/>
                          <w:szCs w:val="28"/>
                          <w:u w:val="single"/>
                        </w:rPr>
                        <w:t>Moods</w:t>
                      </w:r>
                    </w:p>
                    <w:p w14:paraId="30279D53" w14:textId="4A971C85" w:rsidR="00584578" w:rsidRPr="00584578" w:rsidRDefault="00584578" w:rsidP="002F1715">
                      <w:pPr>
                        <w:rPr>
                          <w:color w:val="FFC000"/>
                          <w:sz w:val="28"/>
                          <w:szCs w:val="28"/>
                        </w:rPr>
                      </w:pPr>
                      <w:r w:rsidRPr="00584578">
                        <w:rPr>
                          <w:color w:val="FFC000"/>
                          <w:sz w:val="28"/>
                          <w:szCs w:val="28"/>
                        </w:rPr>
                        <w:t>Serious, intense, animated, tense, sad, sombre.</w:t>
                      </w:r>
                    </w:p>
                    <w:p w14:paraId="7ACB4B1F" w14:textId="6A80AAD7" w:rsidR="00584578" w:rsidRPr="00584578" w:rsidRDefault="00584578" w:rsidP="0091409F">
                      <w:pPr>
                        <w:ind w:left="360"/>
                        <w:rPr>
                          <w:rFonts w:ascii="Century Gothic" w:hAnsi="Century Gothic"/>
                          <w:color w:val="FFC000"/>
                          <w:sz w:val="28"/>
                          <w:szCs w:val="28"/>
                        </w:rPr>
                      </w:pPr>
                      <w:r w:rsidRPr="00584578">
                        <w:rPr>
                          <w:noProof/>
                          <w:color w:val="FFC000"/>
                          <w:sz w:val="28"/>
                          <w:szCs w:val="28"/>
                          <w:lang w:eastAsia="en-GB"/>
                        </w:rPr>
                        <w:drawing>
                          <wp:inline distT="0" distB="0" distL="0" distR="0" wp14:anchorId="6526F596" wp14:editId="22A86285">
                            <wp:extent cx="2785730" cy="1123950"/>
                            <wp:effectExtent l="19050" t="19050" r="15240" b="1905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0800" cy="1130030"/>
                                    </a:xfrm>
                                    <a:prstGeom prst="rect">
                                      <a:avLst/>
                                    </a:prstGeom>
                                    <a:ln>
                                      <a:solidFill>
                                        <a:schemeClr val="bg1"/>
                                      </a:solidFill>
                                    </a:ln>
                                  </pic:spPr>
                                </pic:pic>
                              </a:graphicData>
                            </a:graphic>
                          </wp:inline>
                        </w:drawing>
                      </w:r>
                    </w:p>
                  </w:txbxContent>
                </v:textbox>
                <w10:wrap type="square" anchorx="margin"/>
              </v:shape>
            </w:pict>
          </mc:Fallback>
        </mc:AlternateContent>
      </w:r>
    </w:p>
    <w:p w14:paraId="56A1EA86" w14:textId="3B2BD9DC" w:rsidR="0091409F" w:rsidRDefault="0091409F" w:rsidP="0091409F">
      <w:r>
        <w:rPr>
          <w:noProof/>
          <w:lang w:eastAsia="en-GB"/>
        </w:rPr>
        <w:lastRenderedPageBreak/>
        <mc:AlternateContent>
          <mc:Choice Requires="wps">
            <w:drawing>
              <wp:anchor distT="0" distB="0" distL="114300" distR="114300" simplePos="0" relativeHeight="251694080" behindDoc="0" locked="0" layoutInCell="1" allowOverlap="1" wp14:anchorId="798F46D3" wp14:editId="49E8795A">
                <wp:simplePos x="0" y="0"/>
                <wp:positionH relativeFrom="column">
                  <wp:posOffset>-57150</wp:posOffset>
                </wp:positionH>
                <wp:positionV relativeFrom="paragraph">
                  <wp:posOffset>0</wp:posOffset>
                </wp:positionV>
                <wp:extent cx="6610350" cy="9737725"/>
                <wp:effectExtent l="0" t="0" r="19050" b="15875"/>
                <wp:wrapSquare wrapText="bothSides"/>
                <wp:docPr id="26" name="Text Box 26"/>
                <wp:cNvGraphicFramePr/>
                <a:graphic xmlns:a="http://schemas.openxmlformats.org/drawingml/2006/main">
                  <a:graphicData uri="http://schemas.microsoft.com/office/word/2010/wordprocessingShape">
                    <wps:wsp>
                      <wps:cNvSpPr txBox="1"/>
                      <wps:spPr>
                        <a:xfrm>
                          <a:off x="0" y="0"/>
                          <a:ext cx="6610350" cy="9737725"/>
                        </a:xfrm>
                        <a:prstGeom prst="rect">
                          <a:avLst/>
                        </a:prstGeom>
                        <a:solidFill>
                          <a:schemeClr val="bg1">
                            <a:lumMod val="75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2EE822E" w14:textId="0CD443EF" w:rsidR="00584578" w:rsidRPr="00584578" w:rsidRDefault="00584578" w:rsidP="0091409F">
                            <w:pPr>
                              <w:jc w:val="center"/>
                              <w:rPr>
                                <w:color w:val="000000" w:themeColor="text1"/>
                                <w:sz w:val="28"/>
                                <w:szCs w:val="28"/>
                                <w:u w:val="single"/>
                              </w:rPr>
                            </w:pPr>
                            <w:r w:rsidRPr="00584578">
                              <w:rPr>
                                <w:color w:val="000000" w:themeColor="text1"/>
                                <w:sz w:val="28"/>
                                <w:szCs w:val="28"/>
                                <w:u w:val="single"/>
                              </w:rPr>
                              <w:t>Shadows</w:t>
                            </w:r>
                          </w:p>
                          <w:p w14:paraId="5305042A" w14:textId="77777777" w:rsidR="00584578" w:rsidRPr="00584578" w:rsidRDefault="00584578" w:rsidP="0091409F">
                            <w:pPr>
                              <w:jc w:val="center"/>
                              <w:rPr>
                                <w:b/>
                                <w:color w:val="000000" w:themeColor="text1"/>
                                <w:sz w:val="28"/>
                                <w:szCs w:val="28"/>
                                <w:u w:val="single"/>
                              </w:rPr>
                            </w:pPr>
                            <w:r w:rsidRPr="00584578">
                              <w:rPr>
                                <w:b/>
                                <w:color w:val="000000" w:themeColor="text1"/>
                                <w:sz w:val="28"/>
                                <w:szCs w:val="28"/>
                                <w:u w:val="single"/>
                              </w:rPr>
                              <w:t xml:space="preserve">Costume </w:t>
                            </w:r>
                          </w:p>
                          <w:p w14:paraId="027D96DA" w14:textId="77777777" w:rsidR="00584578" w:rsidRPr="00584578" w:rsidRDefault="00584578" w:rsidP="0091409F">
                            <w:pPr>
                              <w:jc w:val="center"/>
                              <w:rPr>
                                <w:color w:val="000000" w:themeColor="text1"/>
                                <w:sz w:val="28"/>
                                <w:szCs w:val="28"/>
                                <w:u w:val="single"/>
                              </w:rPr>
                            </w:pPr>
                          </w:p>
                          <w:p w14:paraId="2710E9A3" w14:textId="77777777" w:rsidR="00584578" w:rsidRPr="00584578" w:rsidRDefault="00584578" w:rsidP="0091409F">
                            <w:pPr>
                              <w:rPr>
                                <w:color w:val="000000" w:themeColor="text1"/>
                                <w:sz w:val="28"/>
                                <w:szCs w:val="28"/>
                              </w:rPr>
                            </w:pPr>
                            <w:r w:rsidRPr="00584578">
                              <w:rPr>
                                <w:b/>
                                <w:color w:val="000000" w:themeColor="text1"/>
                                <w:sz w:val="28"/>
                                <w:szCs w:val="28"/>
                                <w:u w:val="single"/>
                              </w:rPr>
                              <w:t>Descriptions</w:t>
                            </w:r>
                          </w:p>
                          <w:p w14:paraId="24EB3831" w14:textId="77777777" w:rsidR="00584578" w:rsidRPr="00584578" w:rsidRDefault="00584578" w:rsidP="002F1715">
                            <w:pPr>
                              <w:pStyle w:val="ListParagraph"/>
                              <w:numPr>
                                <w:ilvl w:val="0"/>
                                <w:numId w:val="21"/>
                              </w:numPr>
                              <w:rPr>
                                <w:sz w:val="28"/>
                                <w:szCs w:val="28"/>
                              </w:rPr>
                            </w:pPr>
                            <w:r w:rsidRPr="00584578">
                              <w:rPr>
                                <w:sz w:val="28"/>
                                <w:szCs w:val="28"/>
                              </w:rPr>
                              <w:t>Clearly gendered – skirts and dresses for females, shirts and trousers for males.</w:t>
                            </w:r>
                          </w:p>
                          <w:p w14:paraId="6ED7867E" w14:textId="77777777" w:rsidR="00584578" w:rsidRPr="00584578" w:rsidRDefault="00584578" w:rsidP="002F1715">
                            <w:pPr>
                              <w:pStyle w:val="ListParagraph"/>
                              <w:numPr>
                                <w:ilvl w:val="0"/>
                                <w:numId w:val="21"/>
                              </w:numPr>
                              <w:rPr>
                                <w:sz w:val="28"/>
                                <w:szCs w:val="28"/>
                              </w:rPr>
                            </w:pPr>
                            <w:r w:rsidRPr="00584578">
                              <w:rPr>
                                <w:sz w:val="28"/>
                                <w:szCs w:val="28"/>
                              </w:rPr>
                              <w:t xml:space="preserve">Large overcoats </w:t>
                            </w:r>
                          </w:p>
                          <w:p w14:paraId="5D4F6FAE" w14:textId="77777777" w:rsidR="00584578" w:rsidRPr="00584578" w:rsidRDefault="00584578" w:rsidP="002F1715">
                            <w:pPr>
                              <w:pStyle w:val="ListParagraph"/>
                              <w:numPr>
                                <w:ilvl w:val="0"/>
                                <w:numId w:val="21"/>
                              </w:numPr>
                              <w:rPr>
                                <w:sz w:val="28"/>
                                <w:szCs w:val="28"/>
                              </w:rPr>
                            </w:pPr>
                            <w:r w:rsidRPr="00584578">
                              <w:rPr>
                                <w:sz w:val="28"/>
                                <w:szCs w:val="28"/>
                              </w:rPr>
                              <w:t>Colours are muted and worn (dull)</w:t>
                            </w:r>
                          </w:p>
                          <w:p w14:paraId="748DF560" w14:textId="4B7C533B" w:rsidR="00584578" w:rsidRPr="00584578" w:rsidRDefault="00584578" w:rsidP="002F1715">
                            <w:pPr>
                              <w:pStyle w:val="ListParagraph"/>
                              <w:numPr>
                                <w:ilvl w:val="0"/>
                                <w:numId w:val="21"/>
                              </w:numPr>
                              <w:rPr>
                                <w:color w:val="000000" w:themeColor="text1"/>
                                <w:sz w:val="28"/>
                                <w:szCs w:val="28"/>
                              </w:rPr>
                            </w:pPr>
                            <w:r w:rsidRPr="00584578">
                              <w:rPr>
                                <w:sz w:val="28"/>
                                <w:szCs w:val="28"/>
                              </w:rPr>
                              <w:t>Shoes and over-sized coats are put on towards the end</w:t>
                            </w:r>
                          </w:p>
                          <w:p w14:paraId="050B55EB" w14:textId="77777777" w:rsidR="00584578" w:rsidRPr="00584578" w:rsidRDefault="00584578" w:rsidP="0091409F">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4D159E13" w14:textId="77777777" w:rsidR="00584578" w:rsidRPr="00584578" w:rsidRDefault="00584578" w:rsidP="002F1715">
                            <w:pPr>
                              <w:pStyle w:val="ListParagraph"/>
                              <w:numPr>
                                <w:ilvl w:val="0"/>
                                <w:numId w:val="22"/>
                              </w:numPr>
                              <w:rPr>
                                <w:sz w:val="28"/>
                                <w:szCs w:val="28"/>
                              </w:rPr>
                            </w:pPr>
                            <w:r w:rsidRPr="00584578">
                              <w:rPr>
                                <w:sz w:val="28"/>
                                <w:szCs w:val="28"/>
                              </w:rPr>
                              <w:t>Stimulus – European history – The design of the costumes with knee length skirts and dresses for the females and a shirt and waistcoat for the father highlight the stimulus of European history as this was typical dress for the era</w:t>
                            </w:r>
                          </w:p>
                          <w:p w14:paraId="515E1179" w14:textId="77777777" w:rsidR="00584578" w:rsidRPr="00584578" w:rsidRDefault="00584578" w:rsidP="002F1715">
                            <w:pPr>
                              <w:pStyle w:val="ListParagraph"/>
                              <w:numPr>
                                <w:ilvl w:val="0"/>
                                <w:numId w:val="22"/>
                              </w:numPr>
                              <w:rPr>
                                <w:sz w:val="28"/>
                                <w:szCs w:val="28"/>
                              </w:rPr>
                            </w:pPr>
                            <w:r w:rsidRPr="00584578">
                              <w:rPr>
                                <w:sz w:val="28"/>
                                <w:szCs w:val="28"/>
                              </w:rPr>
                              <w:t>Intention – Poverty – The drab and dreary colours used in the costuming highlights the intention of poverty.</w:t>
                            </w:r>
                            <w:r w:rsidRPr="00584578">
                              <w:rPr>
                                <w:sz w:val="28"/>
                                <w:szCs w:val="28"/>
                              </w:rPr>
                              <w:br/>
                              <w:t>Mood – The dull colours in the costuming highlight a sad and dull mood.</w:t>
                            </w:r>
                            <w:r w:rsidRPr="00584578">
                              <w:rPr>
                                <w:sz w:val="28"/>
                                <w:szCs w:val="28"/>
                              </w:rPr>
                              <w:br/>
                              <w:t>Complements other components – The worn out colours in the costumes complement the worn of textures of the set design such as the table and stools.</w:t>
                            </w:r>
                          </w:p>
                          <w:p w14:paraId="20D12F3E" w14:textId="77777777" w:rsidR="00584578" w:rsidRPr="00584578" w:rsidRDefault="00584578" w:rsidP="002F1715">
                            <w:pPr>
                              <w:pStyle w:val="ListParagraph"/>
                              <w:numPr>
                                <w:ilvl w:val="0"/>
                                <w:numId w:val="22"/>
                              </w:numPr>
                              <w:rPr>
                                <w:sz w:val="28"/>
                                <w:szCs w:val="28"/>
                              </w:rPr>
                            </w:pPr>
                            <w:r w:rsidRPr="00584578">
                              <w:rPr>
                                <w:sz w:val="28"/>
                                <w:szCs w:val="28"/>
                              </w:rPr>
                              <w:t>Historical context – The design of the costume is clothing typically worn in the 1930’s, highlighting the historical context</w:t>
                            </w:r>
                          </w:p>
                          <w:p w14:paraId="140E20AA" w14:textId="77777777" w:rsidR="00584578" w:rsidRPr="00584578" w:rsidRDefault="00584578" w:rsidP="002F1715">
                            <w:pPr>
                              <w:pStyle w:val="ListParagraph"/>
                              <w:numPr>
                                <w:ilvl w:val="0"/>
                                <w:numId w:val="22"/>
                              </w:numPr>
                              <w:rPr>
                                <w:sz w:val="28"/>
                                <w:szCs w:val="28"/>
                              </w:rPr>
                            </w:pPr>
                            <w:r w:rsidRPr="00584578">
                              <w:rPr>
                                <w:sz w:val="28"/>
                                <w:szCs w:val="28"/>
                              </w:rPr>
                              <w:t>Social context – The dull colours and use of oversized coats for the children suggest the family are of a low social status and poor.</w:t>
                            </w:r>
                          </w:p>
                          <w:p w14:paraId="7D07C3A4" w14:textId="77777777" w:rsidR="00584578" w:rsidRPr="00584578" w:rsidRDefault="00584578" w:rsidP="002F1715">
                            <w:pPr>
                              <w:pStyle w:val="ListParagraph"/>
                              <w:numPr>
                                <w:ilvl w:val="0"/>
                                <w:numId w:val="22"/>
                              </w:numPr>
                              <w:rPr>
                                <w:sz w:val="28"/>
                                <w:szCs w:val="28"/>
                              </w:rPr>
                            </w:pPr>
                            <w:r w:rsidRPr="00584578">
                              <w:rPr>
                                <w:sz w:val="28"/>
                                <w:szCs w:val="28"/>
                              </w:rPr>
                              <w:t>Gender – females wear skirts or dresses and males wear trousers and shirts to highlight their gender</w:t>
                            </w:r>
                          </w:p>
                          <w:p w14:paraId="2DE95906" w14:textId="77777777" w:rsidR="00584578" w:rsidRPr="00584578" w:rsidRDefault="00584578" w:rsidP="002F1715">
                            <w:pPr>
                              <w:pStyle w:val="ListParagraph"/>
                              <w:numPr>
                                <w:ilvl w:val="0"/>
                                <w:numId w:val="22"/>
                              </w:numPr>
                              <w:rPr>
                                <w:sz w:val="28"/>
                                <w:szCs w:val="28"/>
                              </w:rPr>
                            </w:pPr>
                            <w:r w:rsidRPr="00584578">
                              <w:rPr>
                                <w:sz w:val="28"/>
                                <w:szCs w:val="28"/>
                              </w:rPr>
                              <w:t>Age – the daughter wears a child-like smock dress and the son does not wear a waistcoat  ot highlight their younger age</w:t>
                            </w:r>
                          </w:p>
                          <w:p w14:paraId="6C090B20" w14:textId="77777777" w:rsidR="00584578" w:rsidRPr="00584578" w:rsidRDefault="00584578" w:rsidP="002F1715">
                            <w:pPr>
                              <w:pStyle w:val="ListParagraph"/>
                              <w:numPr>
                                <w:ilvl w:val="0"/>
                                <w:numId w:val="22"/>
                              </w:numPr>
                              <w:rPr>
                                <w:sz w:val="28"/>
                                <w:szCs w:val="28"/>
                              </w:rPr>
                            </w:pPr>
                            <w:r w:rsidRPr="00584578">
                              <w:rPr>
                                <w:sz w:val="28"/>
                                <w:szCs w:val="28"/>
                              </w:rPr>
                              <w:t>Highlights character – the different costuming for each character highlights which member of the family each of them are. For example the father wears a waistcoat to signify he is an elder.</w:t>
                            </w:r>
                          </w:p>
                          <w:p w14:paraId="6F69E82F" w14:textId="31FCC38F" w:rsidR="00584578" w:rsidRPr="00584578" w:rsidRDefault="00584578" w:rsidP="002F1715">
                            <w:pPr>
                              <w:pStyle w:val="ListParagraph"/>
                              <w:numPr>
                                <w:ilvl w:val="0"/>
                                <w:numId w:val="22"/>
                              </w:numPr>
                              <w:rPr>
                                <w:color w:val="000000" w:themeColor="text1"/>
                                <w:sz w:val="28"/>
                                <w:szCs w:val="28"/>
                              </w:rPr>
                            </w:pPr>
                            <w:r w:rsidRPr="00584578">
                              <w:rPr>
                                <w:sz w:val="28"/>
                                <w:szCs w:val="28"/>
                              </w:rPr>
                              <w:t>Sculpts body – The costumes are tight fitted to the tops of the body to allow contact work to be safe and the lines of the arms to be seen.</w:t>
                            </w:r>
                          </w:p>
                          <w:p w14:paraId="4CFD35D4" w14:textId="77777777" w:rsidR="00584578" w:rsidRPr="00584578" w:rsidRDefault="00584578" w:rsidP="0091409F">
                            <w:pPr>
                              <w:rPr>
                                <w:b/>
                                <w:color w:val="000000" w:themeColor="text1"/>
                                <w:sz w:val="28"/>
                                <w:szCs w:val="28"/>
                                <w:u w:val="single"/>
                              </w:rPr>
                            </w:pPr>
                            <w:r w:rsidRPr="00584578">
                              <w:rPr>
                                <w:b/>
                                <w:color w:val="000000" w:themeColor="text1"/>
                                <w:sz w:val="28"/>
                                <w:szCs w:val="28"/>
                                <w:u w:val="single"/>
                              </w:rPr>
                              <w:t xml:space="preserve">Interpretations </w:t>
                            </w:r>
                          </w:p>
                          <w:p w14:paraId="3FD1EE90" w14:textId="77777777" w:rsidR="00584578" w:rsidRPr="00584578" w:rsidRDefault="00584578" w:rsidP="002F1715">
                            <w:pPr>
                              <w:pStyle w:val="ListParagraph"/>
                              <w:numPr>
                                <w:ilvl w:val="0"/>
                                <w:numId w:val="23"/>
                              </w:numPr>
                              <w:rPr>
                                <w:sz w:val="28"/>
                                <w:szCs w:val="28"/>
                              </w:rPr>
                            </w:pPr>
                            <w:r w:rsidRPr="00584578">
                              <w:rPr>
                                <w:sz w:val="28"/>
                                <w:szCs w:val="28"/>
                              </w:rPr>
                              <w:t>The clearly gendered clothing of skirts or dresses for females and trousers for males highlights the traditional family dynamic.</w:t>
                            </w:r>
                          </w:p>
                          <w:p w14:paraId="73B9E247" w14:textId="77777777" w:rsidR="00584578" w:rsidRPr="00584578" w:rsidRDefault="00584578" w:rsidP="002F1715">
                            <w:pPr>
                              <w:pStyle w:val="ListParagraph"/>
                              <w:numPr>
                                <w:ilvl w:val="0"/>
                                <w:numId w:val="23"/>
                              </w:numPr>
                              <w:rPr>
                                <w:sz w:val="28"/>
                                <w:szCs w:val="28"/>
                              </w:rPr>
                            </w:pPr>
                            <w:r w:rsidRPr="00584578">
                              <w:rPr>
                                <w:sz w:val="28"/>
                                <w:szCs w:val="28"/>
                              </w:rPr>
                              <w:t>The large overcoats worn in the final section by the children are clearly too big for them, highlighting the family is too poor to buy new, well fitted clothes.</w:t>
                            </w:r>
                          </w:p>
                          <w:p w14:paraId="3D2AA113" w14:textId="77777777" w:rsidR="00584578" w:rsidRPr="00584578" w:rsidRDefault="00584578" w:rsidP="002F1715">
                            <w:pPr>
                              <w:pStyle w:val="ListParagraph"/>
                              <w:numPr>
                                <w:ilvl w:val="0"/>
                                <w:numId w:val="23"/>
                              </w:numPr>
                              <w:rPr>
                                <w:sz w:val="28"/>
                                <w:szCs w:val="28"/>
                              </w:rPr>
                            </w:pPr>
                            <w:r w:rsidRPr="00584578">
                              <w:rPr>
                                <w:sz w:val="28"/>
                                <w:szCs w:val="28"/>
                              </w:rPr>
                              <w:t>The muted colours of the costumes not only represent depravation, but also highlight the sad inner feelings of the family who may never escape poverty.</w:t>
                            </w:r>
                          </w:p>
                          <w:p w14:paraId="36912A3E" w14:textId="2772234E" w:rsidR="00584578" w:rsidRPr="00584578" w:rsidRDefault="00584578" w:rsidP="002F1715">
                            <w:pPr>
                              <w:pStyle w:val="ListParagraph"/>
                              <w:numPr>
                                <w:ilvl w:val="0"/>
                                <w:numId w:val="23"/>
                              </w:numPr>
                              <w:rPr>
                                <w:color w:val="000000" w:themeColor="text1"/>
                                <w:sz w:val="28"/>
                                <w:szCs w:val="28"/>
                              </w:rPr>
                            </w:pPr>
                            <w:r w:rsidRPr="00584578">
                              <w:rPr>
                                <w:sz w:val="28"/>
                                <w:szCs w:val="28"/>
                              </w:rPr>
                              <w:t>Shoes are put on towards the end to signify the family trying to move on from their traumas and difficulties.</w:t>
                            </w:r>
                          </w:p>
                          <w:p w14:paraId="7A0E635D" w14:textId="77777777" w:rsidR="00584578" w:rsidRPr="00584578" w:rsidRDefault="00584578" w:rsidP="0091409F">
                            <w:pPr>
                              <w:rPr>
                                <w:b/>
                                <w:sz w:val="28"/>
                                <w:szCs w:val="28"/>
                                <w:u w:val="single"/>
                              </w:rPr>
                            </w:pPr>
                            <w:r w:rsidRPr="00584578">
                              <w:rPr>
                                <w:b/>
                                <w:sz w:val="28"/>
                                <w:szCs w:val="28"/>
                                <w:u w:val="single"/>
                              </w:rPr>
                              <w:t>Moods</w:t>
                            </w:r>
                          </w:p>
                          <w:p w14:paraId="4218096B" w14:textId="203713B7" w:rsidR="00584578" w:rsidRPr="00584578" w:rsidRDefault="00584578" w:rsidP="0091409F">
                            <w:pPr>
                              <w:rPr>
                                <w:rFonts w:ascii="Century Gothic" w:hAnsi="Century Gothic"/>
                                <w:color w:val="000000" w:themeColor="text1"/>
                                <w:sz w:val="28"/>
                                <w:szCs w:val="28"/>
                              </w:rPr>
                            </w:pPr>
                            <w:r w:rsidRPr="00584578">
                              <w:rPr>
                                <w:sz w:val="28"/>
                                <w:szCs w:val="28"/>
                              </w:rPr>
                              <w:t>Sinister, scary, eerie, frightening, fearful, anticipatory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46D3" id="Text Box 26" o:spid="_x0000_s1038" type="#_x0000_t202" style="position:absolute;margin-left:-4.5pt;margin-top:0;width:520.5pt;height:76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" fillcolor="#bfbfbf [2412]" strokecolor="black [3213]">
                <v:textbox>
                  <w:txbxContent>
                    <w:p w14:paraId="42EE822E" w14:textId="0CD443EF" w:rsidR="00584578" w:rsidRPr="00584578" w:rsidRDefault="00584578" w:rsidP="0091409F">
                      <w:pPr>
                        <w:jc w:val="center"/>
                        <w:rPr>
                          <w:color w:val="000000" w:themeColor="text1"/>
                          <w:sz w:val="28"/>
                          <w:szCs w:val="28"/>
                          <w:u w:val="single"/>
                        </w:rPr>
                      </w:pPr>
                      <w:r w:rsidRPr="00584578">
                        <w:rPr>
                          <w:color w:val="000000" w:themeColor="text1"/>
                          <w:sz w:val="28"/>
                          <w:szCs w:val="28"/>
                          <w:u w:val="single"/>
                        </w:rPr>
                        <w:t>Shadows</w:t>
                      </w:r>
                    </w:p>
                    <w:p w14:paraId="5305042A" w14:textId="77777777" w:rsidR="00584578" w:rsidRPr="00584578" w:rsidRDefault="00584578" w:rsidP="0091409F">
                      <w:pPr>
                        <w:jc w:val="center"/>
                        <w:rPr>
                          <w:b/>
                          <w:color w:val="000000" w:themeColor="text1"/>
                          <w:sz w:val="28"/>
                          <w:szCs w:val="28"/>
                          <w:u w:val="single"/>
                        </w:rPr>
                      </w:pPr>
                      <w:r w:rsidRPr="00584578">
                        <w:rPr>
                          <w:b/>
                          <w:color w:val="000000" w:themeColor="text1"/>
                          <w:sz w:val="28"/>
                          <w:szCs w:val="28"/>
                          <w:u w:val="single"/>
                        </w:rPr>
                        <w:t xml:space="preserve">Costume </w:t>
                      </w:r>
                    </w:p>
                    <w:p w14:paraId="027D96DA" w14:textId="77777777" w:rsidR="00584578" w:rsidRPr="00584578" w:rsidRDefault="00584578" w:rsidP="0091409F">
                      <w:pPr>
                        <w:jc w:val="center"/>
                        <w:rPr>
                          <w:color w:val="000000" w:themeColor="text1"/>
                          <w:sz w:val="28"/>
                          <w:szCs w:val="28"/>
                          <w:u w:val="single"/>
                        </w:rPr>
                      </w:pPr>
                    </w:p>
                    <w:p w14:paraId="2710E9A3" w14:textId="77777777" w:rsidR="00584578" w:rsidRPr="00584578" w:rsidRDefault="00584578" w:rsidP="0091409F">
                      <w:pPr>
                        <w:rPr>
                          <w:color w:val="000000" w:themeColor="text1"/>
                          <w:sz w:val="28"/>
                          <w:szCs w:val="28"/>
                        </w:rPr>
                      </w:pPr>
                      <w:r w:rsidRPr="00584578">
                        <w:rPr>
                          <w:b/>
                          <w:color w:val="000000" w:themeColor="text1"/>
                          <w:sz w:val="28"/>
                          <w:szCs w:val="28"/>
                          <w:u w:val="single"/>
                        </w:rPr>
                        <w:t>Descriptions</w:t>
                      </w:r>
                    </w:p>
                    <w:p w14:paraId="24EB3831" w14:textId="77777777" w:rsidR="00584578" w:rsidRPr="00584578" w:rsidRDefault="00584578" w:rsidP="002F1715">
                      <w:pPr>
                        <w:pStyle w:val="ListParagraph"/>
                        <w:numPr>
                          <w:ilvl w:val="0"/>
                          <w:numId w:val="21"/>
                        </w:numPr>
                        <w:rPr>
                          <w:sz w:val="28"/>
                          <w:szCs w:val="28"/>
                        </w:rPr>
                      </w:pPr>
                      <w:r w:rsidRPr="00584578">
                        <w:rPr>
                          <w:sz w:val="28"/>
                          <w:szCs w:val="28"/>
                        </w:rPr>
                        <w:t>Clearly gendered – skirts and dresses for females, shirts and trousers for males.</w:t>
                      </w:r>
                    </w:p>
                    <w:p w14:paraId="6ED7867E" w14:textId="77777777" w:rsidR="00584578" w:rsidRPr="00584578" w:rsidRDefault="00584578" w:rsidP="002F1715">
                      <w:pPr>
                        <w:pStyle w:val="ListParagraph"/>
                        <w:numPr>
                          <w:ilvl w:val="0"/>
                          <w:numId w:val="21"/>
                        </w:numPr>
                        <w:rPr>
                          <w:sz w:val="28"/>
                          <w:szCs w:val="28"/>
                        </w:rPr>
                      </w:pPr>
                      <w:r w:rsidRPr="00584578">
                        <w:rPr>
                          <w:sz w:val="28"/>
                          <w:szCs w:val="28"/>
                        </w:rPr>
                        <w:t xml:space="preserve">Large overcoats </w:t>
                      </w:r>
                    </w:p>
                    <w:p w14:paraId="5D4F6FAE" w14:textId="77777777" w:rsidR="00584578" w:rsidRPr="00584578" w:rsidRDefault="00584578" w:rsidP="002F1715">
                      <w:pPr>
                        <w:pStyle w:val="ListParagraph"/>
                        <w:numPr>
                          <w:ilvl w:val="0"/>
                          <w:numId w:val="21"/>
                        </w:numPr>
                        <w:rPr>
                          <w:sz w:val="28"/>
                          <w:szCs w:val="28"/>
                        </w:rPr>
                      </w:pPr>
                      <w:r w:rsidRPr="00584578">
                        <w:rPr>
                          <w:sz w:val="28"/>
                          <w:szCs w:val="28"/>
                        </w:rPr>
                        <w:t>Colours are muted and worn (dull)</w:t>
                      </w:r>
                    </w:p>
                    <w:p w14:paraId="748DF560" w14:textId="4B7C533B" w:rsidR="00584578" w:rsidRPr="00584578" w:rsidRDefault="00584578" w:rsidP="002F1715">
                      <w:pPr>
                        <w:pStyle w:val="ListParagraph"/>
                        <w:numPr>
                          <w:ilvl w:val="0"/>
                          <w:numId w:val="21"/>
                        </w:numPr>
                        <w:rPr>
                          <w:color w:val="000000" w:themeColor="text1"/>
                          <w:sz w:val="28"/>
                          <w:szCs w:val="28"/>
                        </w:rPr>
                      </w:pPr>
                      <w:r w:rsidRPr="00584578">
                        <w:rPr>
                          <w:sz w:val="28"/>
                          <w:szCs w:val="28"/>
                        </w:rPr>
                        <w:t>Shoes and over-sized coats are put on towards the end</w:t>
                      </w:r>
                    </w:p>
                    <w:p w14:paraId="050B55EB" w14:textId="77777777" w:rsidR="00584578" w:rsidRPr="00584578" w:rsidRDefault="00584578" w:rsidP="0091409F">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4D159E13" w14:textId="77777777" w:rsidR="00584578" w:rsidRPr="00584578" w:rsidRDefault="00584578" w:rsidP="002F1715">
                      <w:pPr>
                        <w:pStyle w:val="ListParagraph"/>
                        <w:numPr>
                          <w:ilvl w:val="0"/>
                          <w:numId w:val="22"/>
                        </w:numPr>
                        <w:rPr>
                          <w:sz w:val="28"/>
                          <w:szCs w:val="28"/>
                        </w:rPr>
                      </w:pPr>
                      <w:r w:rsidRPr="00584578">
                        <w:rPr>
                          <w:sz w:val="28"/>
                          <w:szCs w:val="28"/>
                        </w:rPr>
                        <w:t>Stimulus – European history – The design of the costumes with knee length skirts and dresses for the females and a shirt and waistcoat for the father highlight the stimulus of European history as this was typical dress for the era</w:t>
                      </w:r>
                    </w:p>
                    <w:p w14:paraId="515E1179" w14:textId="77777777" w:rsidR="00584578" w:rsidRPr="00584578" w:rsidRDefault="00584578" w:rsidP="002F1715">
                      <w:pPr>
                        <w:pStyle w:val="ListParagraph"/>
                        <w:numPr>
                          <w:ilvl w:val="0"/>
                          <w:numId w:val="22"/>
                        </w:numPr>
                        <w:rPr>
                          <w:sz w:val="28"/>
                          <w:szCs w:val="28"/>
                        </w:rPr>
                      </w:pPr>
                      <w:r w:rsidRPr="00584578">
                        <w:rPr>
                          <w:sz w:val="28"/>
                          <w:szCs w:val="28"/>
                        </w:rPr>
                        <w:t>Intention – Poverty – The drab and dreary colours used in the costuming highlights the intention of poverty.</w:t>
                      </w:r>
                      <w:r w:rsidRPr="00584578">
                        <w:rPr>
                          <w:sz w:val="28"/>
                          <w:szCs w:val="28"/>
                        </w:rPr>
                        <w:br/>
                        <w:t>Mood – The dull colours in the costuming highlight a sad and dull mood.</w:t>
                      </w:r>
                      <w:r w:rsidRPr="00584578">
                        <w:rPr>
                          <w:sz w:val="28"/>
                          <w:szCs w:val="28"/>
                        </w:rPr>
                        <w:br/>
                        <w:t>Complements other components – The worn out colours in the costumes complement the worn of textures of the set design such as the table and stools.</w:t>
                      </w:r>
                    </w:p>
                    <w:p w14:paraId="20D12F3E" w14:textId="77777777" w:rsidR="00584578" w:rsidRPr="00584578" w:rsidRDefault="00584578" w:rsidP="002F1715">
                      <w:pPr>
                        <w:pStyle w:val="ListParagraph"/>
                        <w:numPr>
                          <w:ilvl w:val="0"/>
                          <w:numId w:val="22"/>
                        </w:numPr>
                        <w:rPr>
                          <w:sz w:val="28"/>
                          <w:szCs w:val="28"/>
                        </w:rPr>
                      </w:pPr>
                      <w:r w:rsidRPr="00584578">
                        <w:rPr>
                          <w:sz w:val="28"/>
                          <w:szCs w:val="28"/>
                        </w:rPr>
                        <w:t>Historical context – The design of the costume is clothing typically worn in the 1930’s, highlighting the historical context</w:t>
                      </w:r>
                    </w:p>
                    <w:p w14:paraId="140E20AA" w14:textId="77777777" w:rsidR="00584578" w:rsidRPr="00584578" w:rsidRDefault="00584578" w:rsidP="002F1715">
                      <w:pPr>
                        <w:pStyle w:val="ListParagraph"/>
                        <w:numPr>
                          <w:ilvl w:val="0"/>
                          <w:numId w:val="22"/>
                        </w:numPr>
                        <w:rPr>
                          <w:sz w:val="28"/>
                          <w:szCs w:val="28"/>
                        </w:rPr>
                      </w:pPr>
                      <w:r w:rsidRPr="00584578">
                        <w:rPr>
                          <w:sz w:val="28"/>
                          <w:szCs w:val="28"/>
                        </w:rPr>
                        <w:t>Social context – The dull colours and use of oversized coats for the children suggest the family are of a low social status and poor.</w:t>
                      </w:r>
                    </w:p>
                    <w:p w14:paraId="7D07C3A4" w14:textId="77777777" w:rsidR="00584578" w:rsidRPr="00584578" w:rsidRDefault="00584578" w:rsidP="002F1715">
                      <w:pPr>
                        <w:pStyle w:val="ListParagraph"/>
                        <w:numPr>
                          <w:ilvl w:val="0"/>
                          <w:numId w:val="22"/>
                        </w:numPr>
                        <w:rPr>
                          <w:sz w:val="28"/>
                          <w:szCs w:val="28"/>
                        </w:rPr>
                      </w:pPr>
                      <w:r w:rsidRPr="00584578">
                        <w:rPr>
                          <w:sz w:val="28"/>
                          <w:szCs w:val="28"/>
                        </w:rPr>
                        <w:t>Gender – females wear skirts or dresses and males wear trousers and shirts to highlight their gender</w:t>
                      </w:r>
                    </w:p>
                    <w:p w14:paraId="2DE95906" w14:textId="77777777" w:rsidR="00584578" w:rsidRPr="00584578" w:rsidRDefault="00584578" w:rsidP="002F1715">
                      <w:pPr>
                        <w:pStyle w:val="ListParagraph"/>
                        <w:numPr>
                          <w:ilvl w:val="0"/>
                          <w:numId w:val="22"/>
                        </w:numPr>
                        <w:rPr>
                          <w:sz w:val="28"/>
                          <w:szCs w:val="28"/>
                        </w:rPr>
                      </w:pPr>
                      <w:r w:rsidRPr="00584578">
                        <w:rPr>
                          <w:sz w:val="28"/>
                          <w:szCs w:val="28"/>
                        </w:rPr>
                        <w:t>Age – the daughter wears a child-like smock dress and the son does not wear a waistcoat  ot highlight their younger age</w:t>
                      </w:r>
                    </w:p>
                    <w:p w14:paraId="6C090B20" w14:textId="77777777" w:rsidR="00584578" w:rsidRPr="00584578" w:rsidRDefault="00584578" w:rsidP="002F1715">
                      <w:pPr>
                        <w:pStyle w:val="ListParagraph"/>
                        <w:numPr>
                          <w:ilvl w:val="0"/>
                          <w:numId w:val="22"/>
                        </w:numPr>
                        <w:rPr>
                          <w:sz w:val="28"/>
                          <w:szCs w:val="28"/>
                        </w:rPr>
                      </w:pPr>
                      <w:r w:rsidRPr="00584578">
                        <w:rPr>
                          <w:sz w:val="28"/>
                          <w:szCs w:val="28"/>
                        </w:rPr>
                        <w:t>Highlights character – the different costuming for each character highlights which member of the family each of them are. For example the father wears a waistcoat to signify he is an elder.</w:t>
                      </w:r>
                    </w:p>
                    <w:p w14:paraId="6F69E82F" w14:textId="31FCC38F" w:rsidR="00584578" w:rsidRPr="00584578" w:rsidRDefault="00584578" w:rsidP="002F1715">
                      <w:pPr>
                        <w:pStyle w:val="ListParagraph"/>
                        <w:numPr>
                          <w:ilvl w:val="0"/>
                          <w:numId w:val="22"/>
                        </w:numPr>
                        <w:rPr>
                          <w:color w:val="000000" w:themeColor="text1"/>
                          <w:sz w:val="28"/>
                          <w:szCs w:val="28"/>
                        </w:rPr>
                      </w:pPr>
                      <w:r w:rsidRPr="00584578">
                        <w:rPr>
                          <w:sz w:val="28"/>
                          <w:szCs w:val="28"/>
                        </w:rPr>
                        <w:t>Sculpts body – The costumes are tight fitted to the tops of the body to allow contact work to be safe and the lines of the arms to be seen.</w:t>
                      </w:r>
                    </w:p>
                    <w:p w14:paraId="4CFD35D4" w14:textId="77777777" w:rsidR="00584578" w:rsidRPr="00584578" w:rsidRDefault="00584578" w:rsidP="0091409F">
                      <w:pPr>
                        <w:rPr>
                          <w:b/>
                          <w:color w:val="000000" w:themeColor="text1"/>
                          <w:sz w:val="28"/>
                          <w:szCs w:val="28"/>
                          <w:u w:val="single"/>
                        </w:rPr>
                      </w:pPr>
                      <w:r w:rsidRPr="00584578">
                        <w:rPr>
                          <w:b/>
                          <w:color w:val="000000" w:themeColor="text1"/>
                          <w:sz w:val="28"/>
                          <w:szCs w:val="28"/>
                          <w:u w:val="single"/>
                        </w:rPr>
                        <w:t xml:space="preserve">Interpretations </w:t>
                      </w:r>
                    </w:p>
                    <w:p w14:paraId="3FD1EE90" w14:textId="77777777" w:rsidR="00584578" w:rsidRPr="00584578" w:rsidRDefault="00584578" w:rsidP="002F1715">
                      <w:pPr>
                        <w:pStyle w:val="ListParagraph"/>
                        <w:numPr>
                          <w:ilvl w:val="0"/>
                          <w:numId w:val="23"/>
                        </w:numPr>
                        <w:rPr>
                          <w:sz w:val="28"/>
                          <w:szCs w:val="28"/>
                        </w:rPr>
                      </w:pPr>
                      <w:r w:rsidRPr="00584578">
                        <w:rPr>
                          <w:sz w:val="28"/>
                          <w:szCs w:val="28"/>
                        </w:rPr>
                        <w:t>The clearly gendered clothing of skirts or dresses for females and trousers for males highlights the traditional family dynamic.</w:t>
                      </w:r>
                    </w:p>
                    <w:p w14:paraId="73B9E247" w14:textId="77777777" w:rsidR="00584578" w:rsidRPr="00584578" w:rsidRDefault="00584578" w:rsidP="002F1715">
                      <w:pPr>
                        <w:pStyle w:val="ListParagraph"/>
                        <w:numPr>
                          <w:ilvl w:val="0"/>
                          <w:numId w:val="23"/>
                        </w:numPr>
                        <w:rPr>
                          <w:sz w:val="28"/>
                          <w:szCs w:val="28"/>
                        </w:rPr>
                      </w:pPr>
                      <w:r w:rsidRPr="00584578">
                        <w:rPr>
                          <w:sz w:val="28"/>
                          <w:szCs w:val="28"/>
                        </w:rPr>
                        <w:t>The large overcoats worn in the final section by the children are clearly too big for them, highlighting the family is too poor to buy new, well fitted clothes.</w:t>
                      </w:r>
                    </w:p>
                    <w:p w14:paraId="3D2AA113" w14:textId="77777777" w:rsidR="00584578" w:rsidRPr="00584578" w:rsidRDefault="00584578" w:rsidP="002F1715">
                      <w:pPr>
                        <w:pStyle w:val="ListParagraph"/>
                        <w:numPr>
                          <w:ilvl w:val="0"/>
                          <w:numId w:val="23"/>
                        </w:numPr>
                        <w:rPr>
                          <w:sz w:val="28"/>
                          <w:szCs w:val="28"/>
                        </w:rPr>
                      </w:pPr>
                      <w:r w:rsidRPr="00584578">
                        <w:rPr>
                          <w:sz w:val="28"/>
                          <w:szCs w:val="28"/>
                        </w:rPr>
                        <w:t>The muted colours of the costumes not only represent depravation, but also highlight the sad inner feelings of the family who may never escape poverty.</w:t>
                      </w:r>
                    </w:p>
                    <w:p w14:paraId="36912A3E" w14:textId="2772234E" w:rsidR="00584578" w:rsidRPr="00584578" w:rsidRDefault="00584578" w:rsidP="002F1715">
                      <w:pPr>
                        <w:pStyle w:val="ListParagraph"/>
                        <w:numPr>
                          <w:ilvl w:val="0"/>
                          <w:numId w:val="23"/>
                        </w:numPr>
                        <w:rPr>
                          <w:color w:val="000000" w:themeColor="text1"/>
                          <w:sz w:val="28"/>
                          <w:szCs w:val="28"/>
                        </w:rPr>
                      </w:pPr>
                      <w:r w:rsidRPr="00584578">
                        <w:rPr>
                          <w:sz w:val="28"/>
                          <w:szCs w:val="28"/>
                        </w:rPr>
                        <w:t>Shoes are put on towards the end to signify the family trying to move on from their traumas and difficulties.</w:t>
                      </w:r>
                    </w:p>
                    <w:p w14:paraId="7A0E635D" w14:textId="77777777" w:rsidR="00584578" w:rsidRPr="00584578" w:rsidRDefault="00584578" w:rsidP="0091409F">
                      <w:pPr>
                        <w:rPr>
                          <w:b/>
                          <w:sz w:val="28"/>
                          <w:szCs w:val="28"/>
                          <w:u w:val="single"/>
                        </w:rPr>
                      </w:pPr>
                      <w:r w:rsidRPr="00584578">
                        <w:rPr>
                          <w:b/>
                          <w:sz w:val="28"/>
                          <w:szCs w:val="28"/>
                          <w:u w:val="single"/>
                        </w:rPr>
                        <w:t>Moods</w:t>
                      </w:r>
                    </w:p>
                    <w:p w14:paraId="4218096B" w14:textId="203713B7" w:rsidR="00584578" w:rsidRPr="00584578" w:rsidRDefault="00584578" w:rsidP="0091409F">
                      <w:pPr>
                        <w:rPr>
                          <w:rFonts w:ascii="Century Gothic" w:hAnsi="Century Gothic"/>
                          <w:color w:val="000000" w:themeColor="text1"/>
                          <w:sz w:val="28"/>
                          <w:szCs w:val="28"/>
                        </w:rPr>
                      </w:pPr>
                      <w:r w:rsidRPr="00584578">
                        <w:rPr>
                          <w:sz w:val="28"/>
                          <w:szCs w:val="28"/>
                        </w:rPr>
                        <w:t>Sinister, scary, eerie, frightening, fearful, anticipatory</w:t>
                      </w:r>
                    </w:p>
                  </w:txbxContent>
                </v:textbox>
                <w10:wrap type="square"/>
              </v:shape>
            </w:pict>
          </mc:Fallback>
        </mc:AlternateContent>
      </w:r>
    </w:p>
    <w:p w14:paraId="48310C9C" w14:textId="633E5653" w:rsidR="002F1B49" w:rsidRDefault="0091409F" w:rsidP="0091409F">
      <w:r>
        <w:rPr>
          <w:noProof/>
          <w:lang w:eastAsia="en-GB"/>
        </w:rPr>
        <w:lastRenderedPageBreak/>
        <mc:AlternateContent>
          <mc:Choice Requires="wps">
            <w:drawing>
              <wp:anchor distT="0" distB="0" distL="114300" distR="114300" simplePos="0" relativeHeight="251697152" behindDoc="0" locked="0" layoutInCell="1" allowOverlap="1" wp14:anchorId="4D935EAE" wp14:editId="1B116E5D">
                <wp:simplePos x="0" y="0"/>
                <wp:positionH relativeFrom="margin">
                  <wp:align>right</wp:align>
                </wp:positionH>
                <wp:positionV relativeFrom="paragraph">
                  <wp:posOffset>0</wp:posOffset>
                </wp:positionV>
                <wp:extent cx="6686550" cy="9737725"/>
                <wp:effectExtent l="0" t="0" r="19050" b="15875"/>
                <wp:wrapSquare wrapText="bothSides"/>
                <wp:docPr id="28" name="Text Box 28"/>
                <wp:cNvGraphicFramePr/>
                <a:graphic xmlns:a="http://schemas.openxmlformats.org/drawingml/2006/main">
                  <a:graphicData uri="http://schemas.microsoft.com/office/word/2010/wordprocessingShape">
                    <wps:wsp>
                      <wps:cNvSpPr txBox="1"/>
                      <wps:spPr>
                        <a:xfrm>
                          <a:off x="0" y="0"/>
                          <a:ext cx="6686550" cy="9737725"/>
                        </a:xfrm>
                        <a:prstGeom prst="rect">
                          <a:avLst/>
                        </a:prstGeom>
                        <a:solidFill>
                          <a:schemeClr val="bg1">
                            <a:lumMod val="75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6BB3FE3" w14:textId="431F4E1A" w:rsidR="00584578" w:rsidRPr="00584578" w:rsidRDefault="00584578" w:rsidP="0091409F">
                            <w:pPr>
                              <w:jc w:val="center"/>
                              <w:rPr>
                                <w:color w:val="000000" w:themeColor="text1"/>
                                <w:sz w:val="28"/>
                                <w:szCs w:val="28"/>
                                <w:u w:val="single"/>
                              </w:rPr>
                            </w:pPr>
                            <w:r w:rsidRPr="00584578">
                              <w:rPr>
                                <w:color w:val="000000" w:themeColor="text1"/>
                                <w:sz w:val="28"/>
                                <w:szCs w:val="28"/>
                                <w:u w:val="single"/>
                              </w:rPr>
                              <w:t>Shadows</w:t>
                            </w:r>
                          </w:p>
                          <w:p w14:paraId="388EC6ED" w14:textId="77777777" w:rsidR="00584578" w:rsidRPr="00584578" w:rsidRDefault="00584578" w:rsidP="0091409F">
                            <w:pPr>
                              <w:jc w:val="center"/>
                              <w:rPr>
                                <w:b/>
                                <w:color w:val="000000" w:themeColor="text1"/>
                                <w:sz w:val="28"/>
                                <w:szCs w:val="28"/>
                                <w:u w:val="single"/>
                              </w:rPr>
                            </w:pPr>
                            <w:r w:rsidRPr="00584578">
                              <w:rPr>
                                <w:b/>
                                <w:color w:val="000000" w:themeColor="text1"/>
                                <w:sz w:val="28"/>
                                <w:szCs w:val="28"/>
                                <w:u w:val="single"/>
                              </w:rPr>
                              <w:t>Lighting</w:t>
                            </w:r>
                          </w:p>
                          <w:p w14:paraId="5872354F" w14:textId="77777777" w:rsidR="00584578" w:rsidRPr="00584578" w:rsidRDefault="00584578" w:rsidP="0091409F">
                            <w:pPr>
                              <w:rPr>
                                <w:color w:val="000000" w:themeColor="text1"/>
                                <w:sz w:val="28"/>
                                <w:szCs w:val="28"/>
                              </w:rPr>
                            </w:pPr>
                            <w:r w:rsidRPr="00584578">
                              <w:rPr>
                                <w:b/>
                                <w:color w:val="000000" w:themeColor="text1"/>
                                <w:sz w:val="28"/>
                                <w:szCs w:val="28"/>
                                <w:u w:val="single"/>
                              </w:rPr>
                              <w:t>Descriptions</w:t>
                            </w:r>
                          </w:p>
                          <w:p w14:paraId="7163BD56" w14:textId="77777777" w:rsidR="00584578" w:rsidRPr="00584578" w:rsidRDefault="00584578" w:rsidP="002F1715">
                            <w:pPr>
                              <w:pStyle w:val="ListParagraph"/>
                              <w:numPr>
                                <w:ilvl w:val="0"/>
                                <w:numId w:val="24"/>
                              </w:numPr>
                              <w:rPr>
                                <w:color w:val="000000" w:themeColor="text1"/>
                                <w:sz w:val="28"/>
                                <w:szCs w:val="28"/>
                              </w:rPr>
                            </w:pPr>
                            <w:r w:rsidRPr="00584578">
                              <w:rPr>
                                <w:color w:val="000000" w:themeColor="text1"/>
                                <w:sz w:val="28"/>
                                <w:szCs w:val="28"/>
                              </w:rPr>
                              <w:t>Intimate to create a sense of a room</w:t>
                            </w:r>
                          </w:p>
                          <w:p w14:paraId="1A63925E" w14:textId="77777777" w:rsidR="00584578" w:rsidRPr="00584578" w:rsidRDefault="00584578" w:rsidP="002F1715">
                            <w:pPr>
                              <w:pStyle w:val="ListParagraph"/>
                              <w:numPr>
                                <w:ilvl w:val="0"/>
                                <w:numId w:val="24"/>
                              </w:numPr>
                              <w:rPr>
                                <w:color w:val="000000" w:themeColor="text1"/>
                                <w:sz w:val="28"/>
                                <w:szCs w:val="28"/>
                              </w:rPr>
                            </w:pPr>
                            <w:r w:rsidRPr="00584578">
                              <w:rPr>
                                <w:color w:val="000000" w:themeColor="text1"/>
                                <w:sz w:val="28"/>
                                <w:szCs w:val="28"/>
                              </w:rPr>
                              <w:t>White light only</w:t>
                            </w:r>
                          </w:p>
                          <w:p w14:paraId="78F2D904" w14:textId="77777777" w:rsidR="00584578" w:rsidRPr="00584578" w:rsidRDefault="00584578" w:rsidP="002F1715">
                            <w:pPr>
                              <w:pStyle w:val="ListParagraph"/>
                              <w:numPr>
                                <w:ilvl w:val="0"/>
                                <w:numId w:val="24"/>
                              </w:numPr>
                              <w:rPr>
                                <w:color w:val="000000" w:themeColor="text1"/>
                                <w:sz w:val="28"/>
                                <w:szCs w:val="28"/>
                              </w:rPr>
                            </w:pPr>
                            <w:r w:rsidRPr="00584578">
                              <w:rPr>
                                <w:color w:val="000000" w:themeColor="text1"/>
                                <w:sz w:val="28"/>
                                <w:szCs w:val="28"/>
                              </w:rPr>
                              <w:t>White shaft from stage right</w:t>
                            </w:r>
                          </w:p>
                          <w:p w14:paraId="177C697D" w14:textId="77777777" w:rsidR="00584578" w:rsidRPr="00584578" w:rsidRDefault="00584578" w:rsidP="002F1715">
                            <w:pPr>
                              <w:pStyle w:val="ListParagraph"/>
                              <w:numPr>
                                <w:ilvl w:val="0"/>
                                <w:numId w:val="24"/>
                              </w:numPr>
                              <w:rPr>
                                <w:color w:val="000000" w:themeColor="text1"/>
                                <w:sz w:val="28"/>
                                <w:szCs w:val="28"/>
                              </w:rPr>
                            </w:pPr>
                            <w:r w:rsidRPr="00584578">
                              <w:rPr>
                                <w:color w:val="000000" w:themeColor="text1"/>
                                <w:sz w:val="28"/>
                                <w:szCs w:val="28"/>
                              </w:rPr>
                              <w:t>Side lights create shadows</w:t>
                            </w:r>
                          </w:p>
                          <w:p w14:paraId="1AE79DC7" w14:textId="77777777" w:rsidR="00584578" w:rsidRPr="00584578" w:rsidRDefault="00584578" w:rsidP="002F1715">
                            <w:pPr>
                              <w:pStyle w:val="ListParagraph"/>
                              <w:numPr>
                                <w:ilvl w:val="0"/>
                                <w:numId w:val="24"/>
                              </w:numPr>
                              <w:rPr>
                                <w:color w:val="000000" w:themeColor="text1"/>
                                <w:sz w:val="28"/>
                                <w:szCs w:val="28"/>
                              </w:rPr>
                            </w:pPr>
                            <w:r w:rsidRPr="00584578">
                              <w:rPr>
                                <w:color w:val="000000" w:themeColor="text1"/>
                                <w:sz w:val="28"/>
                                <w:szCs w:val="28"/>
                              </w:rPr>
                              <w:t>Always dark intensity</w:t>
                            </w:r>
                          </w:p>
                          <w:p w14:paraId="536D9472" w14:textId="429CAC11" w:rsidR="00584578" w:rsidRPr="00584578" w:rsidRDefault="00584578" w:rsidP="0091409F">
                            <w:pPr>
                              <w:pStyle w:val="ListParagraph"/>
                              <w:numPr>
                                <w:ilvl w:val="0"/>
                                <w:numId w:val="5"/>
                              </w:numPr>
                              <w:rPr>
                                <w:color w:val="000000" w:themeColor="text1"/>
                                <w:sz w:val="28"/>
                                <w:szCs w:val="28"/>
                              </w:rPr>
                            </w:pPr>
                            <w:r w:rsidRPr="00584578">
                              <w:rPr>
                                <w:color w:val="000000" w:themeColor="text1"/>
                                <w:sz w:val="28"/>
                                <w:szCs w:val="28"/>
                              </w:rPr>
                              <w:t>Lighting blacks out very quickly occasionally</w:t>
                            </w:r>
                          </w:p>
                          <w:p w14:paraId="2DE4C40A" w14:textId="77777777" w:rsidR="00584578" w:rsidRPr="00584578" w:rsidRDefault="00584578" w:rsidP="0091409F">
                            <w:pPr>
                              <w:rPr>
                                <w:color w:val="000000" w:themeColor="text1"/>
                                <w:sz w:val="28"/>
                                <w:szCs w:val="28"/>
                              </w:rPr>
                            </w:pPr>
                            <w:r w:rsidRPr="00584578">
                              <w:rPr>
                                <w:b/>
                                <w:color w:val="000000" w:themeColor="text1"/>
                                <w:sz w:val="28"/>
                                <w:szCs w:val="28"/>
                                <w:u w:val="single"/>
                              </w:rPr>
                              <w:t>Contributions</w:t>
                            </w:r>
                            <w:r w:rsidRPr="00584578">
                              <w:rPr>
                                <w:color w:val="000000" w:themeColor="text1"/>
                                <w:sz w:val="28"/>
                                <w:szCs w:val="28"/>
                              </w:rPr>
                              <w:t xml:space="preserve"> </w:t>
                            </w:r>
                          </w:p>
                          <w:p w14:paraId="45244FB2" w14:textId="77777777" w:rsidR="00584578" w:rsidRPr="00584578" w:rsidRDefault="00584578" w:rsidP="0091409F">
                            <w:pPr>
                              <w:pStyle w:val="ListParagraph"/>
                              <w:numPr>
                                <w:ilvl w:val="0"/>
                                <w:numId w:val="5"/>
                              </w:numPr>
                              <w:rPr>
                                <w:color w:val="000000" w:themeColor="text1"/>
                                <w:sz w:val="28"/>
                                <w:szCs w:val="28"/>
                              </w:rPr>
                            </w:pPr>
                            <w:r w:rsidRPr="00584578">
                              <w:rPr>
                                <w:color w:val="000000" w:themeColor="text1"/>
                                <w:sz w:val="28"/>
                                <w:szCs w:val="28"/>
                              </w:rPr>
                              <w:t>Stimulus – poverty – lack of lighting suggests an poverty stricken family with little electricity</w:t>
                            </w:r>
                          </w:p>
                          <w:p w14:paraId="1D124B7D" w14:textId="77777777" w:rsidR="00584578" w:rsidRPr="00584578" w:rsidRDefault="00584578" w:rsidP="0091409F">
                            <w:pPr>
                              <w:pStyle w:val="ListParagraph"/>
                              <w:numPr>
                                <w:ilvl w:val="0"/>
                                <w:numId w:val="5"/>
                              </w:numPr>
                              <w:rPr>
                                <w:color w:val="000000" w:themeColor="text1"/>
                                <w:sz w:val="28"/>
                                <w:szCs w:val="28"/>
                              </w:rPr>
                            </w:pPr>
                            <w:r w:rsidRPr="00584578">
                              <w:rPr>
                                <w:color w:val="000000" w:themeColor="text1"/>
                                <w:sz w:val="28"/>
                                <w:szCs w:val="28"/>
                              </w:rPr>
                              <w:t>Intention – forces unknown outside – lighting towards downstage right shows where the force is coming from</w:t>
                            </w:r>
                          </w:p>
                          <w:p w14:paraId="61E6BC7F" w14:textId="77777777" w:rsidR="00584578" w:rsidRPr="00584578" w:rsidRDefault="00584578" w:rsidP="0091409F">
                            <w:pPr>
                              <w:pStyle w:val="ListParagraph"/>
                              <w:numPr>
                                <w:ilvl w:val="0"/>
                                <w:numId w:val="5"/>
                              </w:numPr>
                              <w:rPr>
                                <w:color w:val="000000" w:themeColor="text1"/>
                                <w:sz w:val="28"/>
                                <w:szCs w:val="28"/>
                              </w:rPr>
                            </w:pPr>
                            <w:r w:rsidRPr="00584578">
                              <w:rPr>
                                <w:color w:val="000000" w:themeColor="text1"/>
                                <w:sz w:val="28"/>
                                <w:szCs w:val="28"/>
                              </w:rPr>
                              <w:t>Mood – dark intensity creates a sinister and scary mood</w:t>
                            </w:r>
                          </w:p>
                          <w:p w14:paraId="6BDA35EA" w14:textId="77777777" w:rsidR="00584578" w:rsidRPr="00584578" w:rsidRDefault="00584578" w:rsidP="0091409F">
                            <w:pPr>
                              <w:pStyle w:val="ListParagraph"/>
                              <w:numPr>
                                <w:ilvl w:val="0"/>
                                <w:numId w:val="5"/>
                              </w:numPr>
                              <w:rPr>
                                <w:color w:val="000000" w:themeColor="text1"/>
                                <w:sz w:val="28"/>
                                <w:szCs w:val="28"/>
                              </w:rPr>
                            </w:pPr>
                            <w:r w:rsidRPr="00584578">
                              <w:rPr>
                                <w:color w:val="000000" w:themeColor="text1"/>
                                <w:sz w:val="28"/>
                                <w:szCs w:val="28"/>
                              </w:rPr>
                              <w:t>Complements other components – simple lighting complements simple set</w:t>
                            </w:r>
                            <w:r w:rsidRPr="00584578">
                              <w:rPr>
                                <w:color w:val="000000" w:themeColor="text1"/>
                                <w:sz w:val="28"/>
                                <w:szCs w:val="28"/>
                              </w:rPr>
                              <w:br/>
                              <w:t>Highlights dancer – side lights highlight dancers as they move into the light</w:t>
                            </w:r>
                          </w:p>
                          <w:p w14:paraId="2D5353C9" w14:textId="77777777" w:rsidR="00584578" w:rsidRPr="00584578" w:rsidRDefault="00584578" w:rsidP="0091409F">
                            <w:pPr>
                              <w:pStyle w:val="ListParagraph"/>
                              <w:numPr>
                                <w:ilvl w:val="0"/>
                                <w:numId w:val="5"/>
                              </w:numPr>
                              <w:rPr>
                                <w:color w:val="000000" w:themeColor="text1"/>
                                <w:sz w:val="28"/>
                                <w:szCs w:val="28"/>
                              </w:rPr>
                            </w:pPr>
                            <w:r w:rsidRPr="00584578">
                              <w:rPr>
                                <w:color w:val="000000" w:themeColor="text1"/>
                                <w:sz w:val="28"/>
                                <w:szCs w:val="28"/>
                              </w:rPr>
                              <w:t>Sculpts body – side lights sculpt the lines of the female’s body as they perform contemporary movement</w:t>
                            </w:r>
                          </w:p>
                          <w:p w14:paraId="6002A6F9" w14:textId="77777777" w:rsidR="00584578" w:rsidRPr="00584578" w:rsidRDefault="00584578" w:rsidP="0091409F">
                            <w:pPr>
                              <w:pStyle w:val="ListParagraph"/>
                              <w:numPr>
                                <w:ilvl w:val="0"/>
                                <w:numId w:val="5"/>
                              </w:numPr>
                              <w:rPr>
                                <w:color w:val="000000" w:themeColor="text1"/>
                                <w:sz w:val="28"/>
                                <w:szCs w:val="28"/>
                              </w:rPr>
                            </w:pPr>
                            <w:r w:rsidRPr="00584578">
                              <w:rPr>
                                <w:color w:val="000000" w:themeColor="text1"/>
                                <w:sz w:val="28"/>
                                <w:szCs w:val="28"/>
                              </w:rPr>
                              <w:t>Context – side lights create a sense of a room lit by candles</w:t>
                            </w:r>
                          </w:p>
                          <w:p w14:paraId="4D5CC7CC" w14:textId="60CC9B10" w:rsidR="00584578" w:rsidRPr="00584578" w:rsidRDefault="00584578" w:rsidP="0091409F">
                            <w:pPr>
                              <w:rPr>
                                <w:b/>
                                <w:color w:val="000000" w:themeColor="text1"/>
                                <w:sz w:val="28"/>
                                <w:szCs w:val="28"/>
                                <w:u w:val="single"/>
                              </w:rPr>
                            </w:pPr>
                            <w:r w:rsidRPr="00584578">
                              <w:rPr>
                                <w:b/>
                                <w:color w:val="000000" w:themeColor="text1"/>
                                <w:sz w:val="28"/>
                                <w:szCs w:val="28"/>
                                <w:u w:val="single"/>
                              </w:rPr>
                              <w:t xml:space="preserve">Interpretations </w:t>
                            </w:r>
                          </w:p>
                          <w:p w14:paraId="12F794BA" w14:textId="77777777" w:rsidR="00584578" w:rsidRPr="00584578" w:rsidRDefault="00584578" w:rsidP="002F1715">
                            <w:pPr>
                              <w:pStyle w:val="ListParagraph"/>
                              <w:numPr>
                                <w:ilvl w:val="0"/>
                                <w:numId w:val="25"/>
                              </w:numPr>
                              <w:rPr>
                                <w:color w:val="000000" w:themeColor="text1"/>
                                <w:sz w:val="28"/>
                                <w:szCs w:val="28"/>
                              </w:rPr>
                            </w:pPr>
                            <w:r w:rsidRPr="00584578">
                              <w:rPr>
                                <w:color w:val="000000" w:themeColor="text1"/>
                                <w:sz w:val="28"/>
                                <w:szCs w:val="28"/>
                              </w:rPr>
                              <w:t>Use of white light suggests candles used in a poor family home</w:t>
                            </w:r>
                          </w:p>
                          <w:p w14:paraId="3F116056" w14:textId="77777777" w:rsidR="00584578" w:rsidRPr="00584578" w:rsidRDefault="00584578" w:rsidP="002F1715">
                            <w:pPr>
                              <w:pStyle w:val="ListParagraph"/>
                              <w:numPr>
                                <w:ilvl w:val="0"/>
                                <w:numId w:val="25"/>
                              </w:numPr>
                              <w:rPr>
                                <w:color w:val="000000" w:themeColor="text1"/>
                                <w:sz w:val="28"/>
                                <w:szCs w:val="28"/>
                              </w:rPr>
                            </w:pPr>
                            <w:r w:rsidRPr="00584578">
                              <w:rPr>
                                <w:color w:val="000000" w:themeColor="text1"/>
                                <w:sz w:val="28"/>
                                <w:szCs w:val="28"/>
                              </w:rPr>
                              <w:t>White shaft from stage right suggests this is where a door is</w:t>
                            </w:r>
                          </w:p>
                          <w:p w14:paraId="18A9A8FF" w14:textId="77777777" w:rsidR="00584578" w:rsidRPr="00584578" w:rsidRDefault="00584578" w:rsidP="002F1715">
                            <w:pPr>
                              <w:pStyle w:val="ListParagraph"/>
                              <w:numPr>
                                <w:ilvl w:val="0"/>
                                <w:numId w:val="25"/>
                              </w:numPr>
                              <w:rPr>
                                <w:color w:val="000000" w:themeColor="text1"/>
                                <w:sz w:val="28"/>
                                <w:szCs w:val="28"/>
                              </w:rPr>
                            </w:pPr>
                            <w:r w:rsidRPr="00584578">
                              <w:rPr>
                                <w:color w:val="000000" w:themeColor="text1"/>
                                <w:sz w:val="28"/>
                                <w:szCs w:val="28"/>
                              </w:rPr>
                              <w:t>Side lights create shadows owing to the name of the piece and creating a tense and sinister atmosphere.</w:t>
                            </w:r>
                          </w:p>
                          <w:p w14:paraId="3FC50BBD" w14:textId="77777777" w:rsidR="00584578" w:rsidRPr="00584578" w:rsidRDefault="00584578" w:rsidP="002F1715">
                            <w:pPr>
                              <w:pStyle w:val="ListParagraph"/>
                              <w:numPr>
                                <w:ilvl w:val="0"/>
                                <w:numId w:val="25"/>
                              </w:numPr>
                              <w:rPr>
                                <w:color w:val="000000" w:themeColor="text1"/>
                                <w:sz w:val="28"/>
                                <w:szCs w:val="28"/>
                              </w:rPr>
                            </w:pPr>
                            <w:r w:rsidRPr="00584578">
                              <w:rPr>
                                <w:color w:val="000000" w:themeColor="text1"/>
                                <w:sz w:val="28"/>
                                <w:szCs w:val="28"/>
                              </w:rPr>
                              <w:t>Always darkness creates a sense of anticipation and fear</w:t>
                            </w:r>
                          </w:p>
                          <w:p w14:paraId="51697E9A" w14:textId="77777777" w:rsidR="00584578" w:rsidRPr="00584578" w:rsidRDefault="00584578" w:rsidP="002F1715">
                            <w:pPr>
                              <w:pStyle w:val="ListParagraph"/>
                              <w:numPr>
                                <w:ilvl w:val="0"/>
                                <w:numId w:val="25"/>
                              </w:numPr>
                              <w:rPr>
                                <w:b/>
                                <w:color w:val="000000" w:themeColor="text1"/>
                                <w:sz w:val="28"/>
                                <w:szCs w:val="28"/>
                                <w:u w:val="single"/>
                              </w:rPr>
                            </w:pPr>
                            <w:r w:rsidRPr="00584578">
                              <w:rPr>
                                <w:color w:val="000000" w:themeColor="text1"/>
                                <w:sz w:val="28"/>
                                <w:szCs w:val="28"/>
                              </w:rPr>
                              <w:t>Lighting black outs is similar to lights used in a scary film when a figure runs across the camera.</w:t>
                            </w:r>
                          </w:p>
                          <w:p w14:paraId="4FA4697C" w14:textId="572AB189" w:rsidR="00584578" w:rsidRPr="00584578" w:rsidRDefault="00584578" w:rsidP="0091409F">
                            <w:pPr>
                              <w:rPr>
                                <w:b/>
                                <w:color w:val="000000" w:themeColor="text1"/>
                                <w:sz w:val="28"/>
                                <w:szCs w:val="28"/>
                                <w:u w:val="single"/>
                              </w:rPr>
                            </w:pPr>
                            <w:r w:rsidRPr="00584578">
                              <w:rPr>
                                <w:b/>
                                <w:color w:val="000000" w:themeColor="text1"/>
                                <w:sz w:val="28"/>
                                <w:szCs w:val="28"/>
                                <w:u w:val="single"/>
                              </w:rPr>
                              <w:t>Moods</w:t>
                            </w:r>
                          </w:p>
                          <w:p w14:paraId="5F612A75" w14:textId="51D72EA3" w:rsidR="00584578" w:rsidRPr="00584578" w:rsidRDefault="00584578" w:rsidP="0091409F">
                            <w:pPr>
                              <w:rPr>
                                <w:color w:val="000000" w:themeColor="text1"/>
                                <w:sz w:val="28"/>
                                <w:szCs w:val="28"/>
                              </w:rPr>
                            </w:pPr>
                            <w:r w:rsidRPr="00584578">
                              <w:rPr>
                                <w:color w:val="000000" w:themeColor="text1"/>
                                <w:sz w:val="28"/>
                                <w:szCs w:val="28"/>
                              </w:rPr>
                              <w:t>Sinister, scary, eerie, frightening, fearful, anticipatory</w:t>
                            </w:r>
                          </w:p>
                          <w:p w14:paraId="5812BA1D" w14:textId="6F81E9D5" w:rsidR="00584578" w:rsidRPr="00584578" w:rsidRDefault="00584578" w:rsidP="0091409F">
                            <w:pPr>
                              <w:jc w:val="center"/>
                              <w:rPr>
                                <w:rFonts w:ascii="Century Gothic" w:hAnsi="Century Gothic"/>
                                <w:color w:val="000000" w:themeColor="text1"/>
                                <w:sz w:val="28"/>
                                <w:szCs w:val="28"/>
                              </w:rPr>
                            </w:pPr>
                            <w:r w:rsidRPr="00584578">
                              <w:rPr>
                                <w:noProof/>
                                <w:color w:val="000000" w:themeColor="text1"/>
                                <w:sz w:val="28"/>
                                <w:szCs w:val="28"/>
                                <w:lang w:eastAsia="en-GB"/>
                              </w:rPr>
                              <w:drawing>
                                <wp:inline distT="0" distB="0" distL="0" distR="0" wp14:anchorId="7EB0EF48" wp14:editId="64D8A9DF">
                                  <wp:extent cx="1741017" cy="1292758"/>
                                  <wp:effectExtent l="0" t="0" r="0" b="3175"/>
                                  <wp:docPr id="55" name="Picture 55"/>
                                  <wp:cNvGraphicFramePr/>
                                  <a:graphic xmlns:a="http://schemas.openxmlformats.org/drawingml/2006/main">
                                    <a:graphicData uri="http://schemas.openxmlformats.org/drawingml/2006/picture">
                                      <pic:pic xmlns:pic="http://schemas.openxmlformats.org/drawingml/2006/picture">
                                        <pic:nvPicPr>
                                          <pic:cNvPr id="4130" name="Picture 4130"/>
                                          <pic:cNvPicPr/>
                                        </pic:nvPicPr>
                                        <pic:blipFill rotWithShape="1">
                                          <a:blip r:embed="rId14">
                                            <a:extLst>
                                              <a:ext uri="{28A0092B-C50C-407E-A947-70E740481C1C}">
                                                <a14:useLocalDpi xmlns:a14="http://schemas.microsoft.com/office/drawing/2010/main" val="0"/>
                                              </a:ext>
                                            </a:extLst>
                                          </a:blip>
                                          <a:srcRect l="14749" t="36882" r="46988" b="14829"/>
                                          <a:stretch/>
                                        </pic:blipFill>
                                        <pic:spPr bwMode="auto">
                                          <a:xfrm>
                                            <a:off x="0" y="0"/>
                                            <a:ext cx="1743632" cy="12947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35EAE" id="Text Box 28" o:spid="_x0000_s1039" type="#_x0000_t202" style="position:absolute;margin-left:475.3pt;margin-top:0;width:526.5pt;height:766.7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" fillcolor="#bfbfbf [2412]" strokecolor="black [3213]">
                <v:textbox>
                  <w:txbxContent>
                    <w:p w14:paraId="66BB3FE3" w14:textId="431F4E1A" w:rsidR="00584578" w:rsidRPr="00584578" w:rsidRDefault="00584578" w:rsidP="0091409F">
                      <w:pPr>
                        <w:jc w:val="center"/>
                        <w:rPr>
                          <w:color w:val="000000" w:themeColor="text1"/>
                          <w:sz w:val="28"/>
                          <w:szCs w:val="28"/>
                          <w:u w:val="single"/>
                        </w:rPr>
                      </w:pPr>
                      <w:r w:rsidRPr="00584578">
                        <w:rPr>
                          <w:color w:val="000000" w:themeColor="text1"/>
                          <w:sz w:val="28"/>
                          <w:szCs w:val="28"/>
                          <w:u w:val="single"/>
                        </w:rPr>
                        <w:t>Shadows</w:t>
                      </w:r>
                    </w:p>
                    <w:p w14:paraId="388EC6ED" w14:textId="77777777" w:rsidR="00584578" w:rsidRPr="00584578" w:rsidRDefault="00584578" w:rsidP="0091409F">
                      <w:pPr>
                        <w:jc w:val="center"/>
                        <w:rPr>
                          <w:b/>
                          <w:color w:val="000000" w:themeColor="text1"/>
                          <w:sz w:val="28"/>
                          <w:szCs w:val="28"/>
                          <w:u w:val="single"/>
                        </w:rPr>
                      </w:pPr>
                      <w:r w:rsidRPr="00584578">
                        <w:rPr>
                          <w:b/>
                          <w:color w:val="000000" w:themeColor="text1"/>
                          <w:sz w:val="28"/>
                          <w:szCs w:val="28"/>
                          <w:u w:val="single"/>
                        </w:rPr>
                        <w:t>Lighting</w:t>
                      </w:r>
                    </w:p>
                    <w:p w14:paraId="5872354F" w14:textId="77777777" w:rsidR="00584578" w:rsidRPr="00584578" w:rsidRDefault="00584578" w:rsidP="0091409F">
                      <w:pPr>
                        <w:rPr>
                          <w:color w:val="000000" w:themeColor="text1"/>
                          <w:sz w:val="28"/>
                          <w:szCs w:val="28"/>
                        </w:rPr>
                      </w:pPr>
                      <w:r w:rsidRPr="00584578">
                        <w:rPr>
                          <w:b/>
                          <w:color w:val="000000" w:themeColor="text1"/>
                          <w:sz w:val="28"/>
                          <w:szCs w:val="28"/>
                          <w:u w:val="single"/>
                        </w:rPr>
                        <w:t>Descriptions</w:t>
                      </w:r>
                    </w:p>
                    <w:p w14:paraId="7163BD56" w14:textId="77777777" w:rsidR="00584578" w:rsidRPr="00584578" w:rsidRDefault="00584578" w:rsidP="002F1715">
                      <w:pPr>
                        <w:pStyle w:val="ListParagraph"/>
                        <w:numPr>
                          <w:ilvl w:val="0"/>
                          <w:numId w:val="24"/>
                        </w:numPr>
                        <w:rPr>
                          <w:color w:val="000000" w:themeColor="text1"/>
                          <w:sz w:val="28"/>
                          <w:szCs w:val="28"/>
                        </w:rPr>
                      </w:pPr>
                      <w:r w:rsidRPr="00584578">
                        <w:rPr>
                          <w:color w:val="000000" w:themeColor="text1"/>
                          <w:sz w:val="28"/>
                          <w:szCs w:val="28"/>
                        </w:rPr>
                        <w:t>Intimate to create a sense of a room</w:t>
                      </w:r>
                    </w:p>
                    <w:p w14:paraId="1A63925E" w14:textId="77777777" w:rsidR="00584578" w:rsidRPr="00584578" w:rsidRDefault="00584578" w:rsidP="002F1715">
                      <w:pPr>
                        <w:pStyle w:val="ListParagraph"/>
                        <w:numPr>
                          <w:ilvl w:val="0"/>
                          <w:numId w:val="24"/>
                        </w:numPr>
                        <w:rPr>
                          <w:color w:val="000000" w:themeColor="text1"/>
                          <w:sz w:val="28"/>
                          <w:szCs w:val="28"/>
                        </w:rPr>
                      </w:pPr>
                      <w:r w:rsidRPr="00584578">
                        <w:rPr>
                          <w:color w:val="000000" w:themeColor="text1"/>
                          <w:sz w:val="28"/>
                          <w:szCs w:val="28"/>
                        </w:rPr>
                        <w:t>White light only</w:t>
                      </w:r>
                    </w:p>
                    <w:p w14:paraId="78F2D904" w14:textId="77777777" w:rsidR="00584578" w:rsidRPr="00584578" w:rsidRDefault="00584578" w:rsidP="002F1715">
                      <w:pPr>
                        <w:pStyle w:val="ListParagraph"/>
                        <w:numPr>
                          <w:ilvl w:val="0"/>
                          <w:numId w:val="24"/>
                        </w:numPr>
                        <w:rPr>
                          <w:color w:val="000000" w:themeColor="text1"/>
                          <w:sz w:val="28"/>
                          <w:szCs w:val="28"/>
                        </w:rPr>
                      </w:pPr>
                      <w:r w:rsidRPr="00584578">
                        <w:rPr>
                          <w:color w:val="000000" w:themeColor="text1"/>
                          <w:sz w:val="28"/>
                          <w:szCs w:val="28"/>
                        </w:rPr>
                        <w:t>White shaft from stage right</w:t>
                      </w:r>
                    </w:p>
                    <w:p w14:paraId="177C697D" w14:textId="77777777" w:rsidR="00584578" w:rsidRPr="00584578" w:rsidRDefault="00584578" w:rsidP="002F1715">
                      <w:pPr>
                        <w:pStyle w:val="ListParagraph"/>
                        <w:numPr>
                          <w:ilvl w:val="0"/>
                          <w:numId w:val="24"/>
                        </w:numPr>
                        <w:rPr>
                          <w:color w:val="000000" w:themeColor="text1"/>
                          <w:sz w:val="28"/>
                          <w:szCs w:val="28"/>
                        </w:rPr>
                      </w:pPr>
                      <w:r w:rsidRPr="00584578">
                        <w:rPr>
                          <w:color w:val="000000" w:themeColor="text1"/>
                          <w:sz w:val="28"/>
                          <w:szCs w:val="28"/>
                        </w:rPr>
                        <w:t>Side lights create shadows</w:t>
                      </w:r>
                    </w:p>
                    <w:p w14:paraId="1AE79DC7" w14:textId="77777777" w:rsidR="00584578" w:rsidRPr="00584578" w:rsidRDefault="00584578" w:rsidP="002F1715">
                      <w:pPr>
                        <w:pStyle w:val="ListParagraph"/>
                        <w:numPr>
                          <w:ilvl w:val="0"/>
                          <w:numId w:val="24"/>
                        </w:numPr>
                        <w:rPr>
                          <w:color w:val="000000" w:themeColor="text1"/>
                          <w:sz w:val="28"/>
                          <w:szCs w:val="28"/>
                        </w:rPr>
                      </w:pPr>
                      <w:r w:rsidRPr="00584578">
                        <w:rPr>
                          <w:color w:val="000000" w:themeColor="text1"/>
                          <w:sz w:val="28"/>
                          <w:szCs w:val="28"/>
                        </w:rPr>
                        <w:t>Always dark intensity</w:t>
                      </w:r>
                    </w:p>
                    <w:p w14:paraId="536D9472" w14:textId="429CAC11" w:rsidR="00584578" w:rsidRPr="00584578" w:rsidRDefault="00584578" w:rsidP="0091409F">
                      <w:pPr>
                        <w:pStyle w:val="ListParagraph"/>
                        <w:numPr>
                          <w:ilvl w:val="0"/>
                          <w:numId w:val="5"/>
                        </w:numPr>
                        <w:rPr>
                          <w:color w:val="000000" w:themeColor="text1"/>
                          <w:sz w:val="28"/>
                          <w:szCs w:val="28"/>
                        </w:rPr>
                      </w:pPr>
                      <w:r w:rsidRPr="00584578">
                        <w:rPr>
                          <w:color w:val="000000" w:themeColor="text1"/>
                          <w:sz w:val="28"/>
                          <w:szCs w:val="28"/>
                        </w:rPr>
                        <w:t>Lighting blacks out very quickly occasionally</w:t>
                      </w:r>
                    </w:p>
                    <w:p w14:paraId="2DE4C40A" w14:textId="77777777" w:rsidR="00584578" w:rsidRPr="00584578" w:rsidRDefault="00584578" w:rsidP="0091409F">
                      <w:pPr>
                        <w:rPr>
                          <w:color w:val="000000" w:themeColor="text1"/>
                          <w:sz w:val="28"/>
                          <w:szCs w:val="28"/>
                        </w:rPr>
                      </w:pPr>
                      <w:r w:rsidRPr="00584578">
                        <w:rPr>
                          <w:b/>
                          <w:color w:val="000000" w:themeColor="text1"/>
                          <w:sz w:val="28"/>
                          <w:szCs w:val="28"/>
                          <w:u w:val="single"/>
                        </w:rPr>
                        <w:t>Contributions</w:t>
                      </w:r>
                      <w:r w:rsidRPr="00584578">
                        <w:rPr>
                          <w:color w:val="000000" w:themeColor="text1"/>
                          <w:sz w:val="28"/>
                          <w:szCs w:val="28"/>
                        </w:rPr>
                        <w:t xml:space="preserve"> </w:t>
                      </w:r>
                    </w:p>
                    <w:p w14:paraId="45244FB2" w14:textId="77777777" w:rsidR="00584578" w:rsidRPr="00584578" w:rsidRDefault="00584578" w:rsidP="0091409F">
                      <w:pPr>
                        <w:pStyle w:val="ListParagraph"/>
                        <w:numPr>
                          <w:ilvl w:val="0"/>
                          <w:numId w:val="5"/>
                        </w:numPr>
                        <w:rPr>
                          <w:color w:val="000000" w:themeColor="text1"/>
                          <w:sz w:val="28"/>
                          <w:szCs w:val="28"/>
                        </w:rPr>
                      </w:pPr>
                      <w:r w:rsidRPr="00584578">
                        <w:rPr>
                          <w:color w:val="000000" w:themeColor="text1"/>
                          <w:sz w:val="28"/>
                          <w:szCs w:val="28"/>
                        </w:rPr>
                        <w:t>Stimulus – poverty – lack of lighting suggests an poverty stricken family with little electricity</w:t>
                      </w:r>
                    </w:p>
                    <w:p w14:paraId="1D124B7D" w14:textId="77777777" w:rsidR="00584578" w:rsidRPr="00584578" w:rsidRDefault="00584578" w:rsidP="0091409F">
                      <w:pPr>
                        <w:pStyle w:val="ListParagraph"/>
                        <w:numPr>
                          <w:ilvl w:val="0"/>
                          <w:numId w:val="5"/>
                        </w:numPr>
                        <w:rPr>
                          <w:color w:val="000000" w:themeColor="text1"/>
                          <w:sz w:val="28"/>
                          <w:szCs w:val="28"/>
                        </w:rPr>
                      </w:pPr>
                      <w:r w:rsidRPr="00584578">
                        <w:rPr>
                          <w:color w:val="000000" w:themeColor="text1"/>
                          <w:sz w:val="28"/>
                          <w:szCs w:val="28"/>
                        </w:rPr>
                        <w:t>Intention – forces unknown outside – lighting towards downstage right shows where the force is coming from</w:t>
                      </w:r>
                    </w:p>
                    <w:p w14:paraId="61E6BC7F" w14:textId="77777777" w:rsidR="00584578" w:rsidRPr="00584578" w:rsidRDefault="00584578" w:rsidP="0091409F">
                      <w:pPr>
                        <w:pStyle w:val="ListParagraph"/>
                        <w:numPr>
                          <w:ilvl w:val="0"/>
                          <w:numId w:val="5"/>
                        </w:numPr>
                        <w:rPr>
                          <w:color w:val="000000" w:themeColor="text1"/>
                          <w:sz w:val="28"/>
                          <w:szCs w:val="28"/>
                        </w:rPr>
                      </w:pPr>
                      <w:r w:rsidRPr="00584578">
                        <w:rPr>
                          <w:color w:val="000000" w:themeColor="text1"/>
                          <w:sz w:val="28"/>
                          <w:szCs w:val="28"/>
                        </w:rPr>
                        <w:t>Mood – dark intensity creates a sinister and scary mood</w:t>
                      </w:r>
                    </w:p>
                    <w:p w14:paraId="6BDA35EA" w14:textId="77777777" w:rsidR="00584578" w:rsidRPr="00584578" w:rsidRDefault="00584578" w:rsidP="0091409F">
                      <w:pPr>
                        <w:pStyle w:val="ListParagraph"/>
                        <w:numPr>
                          <w:ilvl w:val="0"/>
                          <w:numId w:val="5"/>
                        </w:numPr>
                        <w:rPr>
                          <w:color w:val="000000" w:themeColor="text1"/>
                          <w:sz w:val="28"/>
                          <w:szCs w:val="28"/>
                        </w:rPr>
                      </w:pPr>
                      <w:r w:rsidRPr="00584578">
                        <w:rPr>
                          <w:color w:val="000000" w:themeColor="text1"/>
                          <w:sz w:val="28"/>
                          <w:szCs w:val="28"/>
                        </w:rPr>
                        <w:t>Complements other components – simple lighting complements simple set</w:t>
                      </w:r>
                      <w:r w:rsidRPr="00584578">
                        <w:rPr>
                          <w:color w:val="000000" w:themeColor="text1"/>
                          <w:sz w:val="28"/>
                          <w:szCs w:val="28"/>
                        </w:rPr>
                        <w:br/>
                        <w:t>Highlights dancer – side lights highlight dancers as they move into the light</w:t>
                      </w:r>
                    </w:p>
                    <w:p w14:paraId="2D5353C9" w14:textId="77777777" w:rsidR="00584578" w:rsidRPr="00584578" w:rsidRDefault="00584578" w:rsidP="0091409F">
                      <w:pPr>
                        <w:pStyle w:val="ListParagraph"/>
                        <w:numPr>
                          <w:ilvl w:val="0"/>
                          <w:numId w:val="5"/>
                        </w:numPr>
                        <w:rPr>
                          <w:color w:val="000000" w:themeColor="text1"/>
                          <w:sz w:val="28"/>
                          <w:szCs w:val="28"/>
                        </w:rPr>
                      </w:pPr>
                      <w:r w:rsidRPr="00584578">
                        <w:rPr>
                          <w:color w:val="000000" w:themeColor="text1"/>
                          <w:sz w:val="28"/>
                          <w:szCs w:val="28"/>
                        </w:rPr>
                        <w:t>Sculpts body – side lights sculpt the lines of the female’s body as they perform contemporary movement</w:t>
                      </w:r>
                    </w:p>
                    <w:p w14:paraId="6002A6F9" w14:textId="77777777" w:rsidR="00584578" w:rsidRPr="00584578" w:rsidRDefault="00584578" w:rsidP="0091409F">
                      <w:pPr>
                        <w:pStyle w:val="ListParagraph"/>
                        <w:numPr>
                          <w:ilvl w:val="0"/>
                          <w:numId w:val="5"/>
                        </w:numPr>
                        <w:rPr>
                          <w:color w:val="000000" w:themeColor="text1"/>
                          <w:sz w:val="28"/>
                          <w:szCs w:val="28"/>
                        </w:rPr>
                      </w:pPr>
                      <w:r w:rsidRPr="00584578">
                        <w:rPr>
                          <w:color w:val="000000" w:themeColor="text1"/>
                          <w:sz w:val="28"/>
                          <w:szCs w:val="28"/>
                        </w:rPr>
                        <w:t>Context – side lights create a sense of a room lit by candles</w:t>
                      </w:r>
                    </w:p>
                    <w:p w14:paraId="4D5CC7CC" w14:textId="60CC9B10" w:rsidR="00584578" w:rsidRPr="00584578" w:rsidRDefault="00584578" w:rsidP="0091409F">
                      <w:pPr>
                        <w:rPr>
                          <w:b/>
                          <w:color w:val="000000" w:themeColor="text1"/>
                          <w:sz w:val="28"/>
                          <w:szCs w:val="28"/>
                          <w:u w:val="single"/>
                        </w:rPr>
                      </w:pPr>
                      <w:r w:rsidRPr="00584578">
                        <w:rPr>
                          <w:b/>
                          <w:color w:val="000000" w:themeColor="text1"/>
                          <w:sz w:val="28"/>
                          <w:szCs w:val="28"/>
                          <w:u w:val="single"/>
                        </w:rPr>
                        <w:t xml:space="preserve">Interpretations </w:t>
                      </w:r>
                    </w:p>
                    <w:p w14:paraId="12F794BA" w14:textId="77777777" w:rsidR="00584578" w:rsidRPr="00584578" w:rsidRDefault="00584578" w:rsidP="002F1715">
                      <w:pPr>
                        <w:pStyle w:val="ListParagraph"/>
                        <w:numPr>
                          <w:ilvl w:val="0"/>
                          <w:numId w:val="25"/>
                        </w:numPr>
                        <w:rPr>
                          <w:color w:val="000000" w:themeColor="text1"/>
                          <w:sz w:val="28"/>
                          <w:szCs w:val="28"/>
                        </w:rPr>
                      </w:pPr>
                      <w:r w:rsidRPr="00584578">
                        <w:rPr>
                          <w:color w:val="000000" w:themeColor="text1"/>
                          <w:sz w:val="28"/>
                          <w:szCs w:val="28"/>
                        </w:rPr>
                        <w:t>Use of white light suggests candles used in a poor family home</w:t>
                      </w:r>
                    </w:p>
                    <w:p w14:paraId="3F116056" w14:textId="77777777" w:rsidR="00584578" w:rsidRPr="00584578" w:rsidRDefault="00584578" w:rsidP="002F1715">
                      <w:pPr>
                        <w:pStyle w:val="ListParagraph"/>
                        <w:numPr>
                          <w:ilvl w:val="0"/>
                          <w:numId w:val="25"/>
                        </w:numPr>
                        <w:rPr>
                          <w:color w:val="000000" w:themeColor="text1"/>
                          <w:sz w:val="28"/>
                          <w:szCs w:val="28"/>
                        </w:rPr>
                      </w:pPr>
                      <w:r w:rsidRPr="00584578">
                        <w:rPr>
                          <w:color w:val="000000" w:themeColor="text1"/>
                          <w:sz w:val="28"/>
                          <w:szCs w:val="28"/>
                        </w:rPr>
                        <w:t>White shaft from stage right suggests this is where a door is</w:t>
                      </w:r>
                    </w:p>
                    <w:p w14:paraId="18A9A8FF" w14:textId="77777777" w:rsidR="00584578" w:rsidRPr="00584578" w:rsidRDefault="00584578" w:rsidP="002F1715">
                      <w:pPr>
                        <w:pStyle w:val="ListParagraph"/>
                        <w:numPr>
                          <w:ilvl w:val="0"/>
                          <w:numId w:val="25"/>
                        </w:numPr>
                        <w:rPr>
                          <w:color w:val="000000" w:themeColor="text1"/>
                          <w:sz w:val="28"/>
                          <w:szCs w:val="28"/>
                        </w:rPr>
                      </w:pPr>
                      <w:r w:rsidRPr="00584578">
                        <w:rPr>
                          <w:color w:val="000000" w:themeColor="text1"/>
                          <w:sz w:val="28"/>
                          <w:szCs w:val="28"/>
                        </w:rPr>
                        <w:t>Side lights create shadows owing to the name of the piece and creating a tense and sinister atmosphere.</w:t>
                      </w:r>
                    </w:p>
                    <w:p w14:paraId="3FC50BBD" w14:textId="77777777" w:rsidR="00584578" w:rsidRPr="00584578" w:rsidRDefault="00584578" w:rsidP="002F1715">
                      <w:pPr>
                        <w:pStyle w:val="ListParagraph"/>
                        <w:numPr>
                          <w:ilvl w:val="0"/>
                          <w:numId w:val="25"/>
                        </w:numPr>
                        <w:rPr>
                          <w:color w:val="000000" w:themeColor="text1"/>
                          <w:sz w:val="28"/>
                          <w:szCs w:val="28"/>
                        </w:rPr>
                      </w:pPr>
                      <w:r w:rsidRPr="00584578">
                        <w:rPr>
                          <w:color w:val="000000" w:themeColor="text1"/>
                          <w:sz w:val="28"/>
                          <w:szCs w:val="28"/>
                        </w:rPr>
                        <w:t>Always darkness creates a sense of anticipation and fear</w:t>
                      </w:r>
                    </w:p>
                    <w:p w14:paraId="51697E9A" w14:textId="77777777" w:rsidR="00584578" w:rsidRPr="00584578" w:rsidRDefault="00584578" w:rsidP="002F1715">
                      <w:pPr>
                        <w:pStyle w:val="ListParagraph"/>
                        <w:numPr>
                          <w:ilvl w:val="0"/>
                          <w:numId w:val="25"/>
                        </w:numPr>
                        <w:rPr>
                          <w:b/>
                          <w:color w:val="000000" w:themeColor="text1"/>
                          <w:sz w:val="28"/>
                          <w:szCs w:val="28"/>
                          <w:u w:val="single"/>
                        </w:rPr>
                      </w:pPr>
                      <w:r w:rsidRPr="00584578">
                        <w:rPr>
                          <w:color w:val="000000" w:themeColor="text1"/>
                          <w:sz w:val="28"/>
                          <w:szCs w:val="28"/>
                        </w:rPr>
                        <w:t>Lighting black outs is similar to lights used in a scary film when a figure runs across the camera.</w:t>
                      </w:r>
                    </w:p>
                    <w:p w14:paraId="4FA4697C" w14:textId="572AB189" w:rsidR="00584578" w:rsidRPr="00584578" w:rsidRDefault="00584578" w:rsidP="0091409F">
                      <w:pPr>
                        <w:rPr>
                          <w:b/>
                          <w:color w:val="000000" w:themeColor="text1"/>
                          <w:sz w:val="28"/>
                          <w:szCs w:val="28"/>
                          <w:u w:val="single"/>
                        </w:rPr>
                      </w:pPr>
                      <w:r w:rsidRPr="00584578">
                        <w:rPr>
                          <w:b/>
                          <w:color w:val="000000" w:themeColor="text1"/>
                          <w:sz w:val="28"/>
                          <w:szCs w:val="28"/>
                          <w:u w:val="single"/>
                        </w:rPr>
                        <w:t>Moods</w:t>
                      </w:r>
                    </w:p>
                    <w:p w14:paraId="5F612A75" w14:textId="51D72EA3" w:rsidR="00584578" w:rsidRPr="00584578" w:rsidRDefault="00584578" w:rsidP="0091409F">
                      <w:pPr>
                        <w:rPr>
                          <w:color w:val="000000" w:themeColor="text1"/>
                          <w:sz w:val="28"/>
                          <w:szCs w:val="28"/>
                        </w:rPr>
                      </w:pPr>
                      <w:r w:rsidRPr="00584578">
                        <w:rPr>
                          <w:color w:val="000000" w:themeColor="text1"/>
                          <w:sz w:val="28"/>
                          <w:szCs w:val="28"/>
                        </w:rPr>
                        <w:t>Sinister, scary, eerie, frightening, fearful, anticipatory</w:t>
                      </w:r>
                    </w:p>
                    <w:p w14:paraId="5812BA1D" w14:textId="6F81E9D5" w:rsidR="00584578" w:rsidRPr="00584578" w:rsidRDefault="00584578" w:rsidP="0091409F">
                      <w:pPr>
                        <w:jc w:val="center"/>
                        <w:rPr>
                          <w:rFonts w:ascii="Century Gothic" w:hAnsi="Century Gothic"/>
                          <w:color w:val="000000" w:themeColor="text1"/>
                          <w:sz w:val="28"/>
                          <w:szCs w:val="28"/>
                        </w:rPr>
                      </w:pPr>
                      <w:r w:rsidRPr="00584578">
                        <w:rPr>
                          <w:noProof/>
                          <w:color w:val="000000" w:themeColor="text1"/>
                          <w:sz w:val="28"/>
                          <w:szCs w:val="28"/>
                          <w:lang w:eastAsia="en-GB"/>
                        </w:rPr>
                        <w:drawing>
                          <wp:inline distT="0" distB="0" distL="0" distR="0" wp14:anchorId="7EB0EF48" wp14:editId="64D8A9DF">
                            <wp:extent cx="1741017" cy="1292758"/>
                            <wp:effectExtent l="0" t="0" r="0" b="3175"/>
                            <wp:docPr id="55" name="Picture 55"/>
                            <wp:cNvGraphicFramePr/>
                            <a:graphic xmlns:a="http://schemas.openxmlformats.org/drawingml/2006/main">
                              <a:graphicData uri="http://schemas.openxmlformats.org/drawingml/2006/picture">
                                <pic:pic xmlns:pic="http://schemas.openxmlformats.org/drawingml/2006/picture">
                                  <pic:nvPicPr>
                                    <pic:cNvPr id="4130" name="Picture 4130"/>
                                    <pic:cNvPicPr/>
                                  </pic:nvPicPr>
                                  <pic:blipFill rotWithShape="1">
                                    <a:blip r:embed="rId14">
                                      <a:extLst>
                                        <a:ext uri="{28A0092B-C50C-407E-A947-70E740481C1C}">
                                          <a14:useLocalDpi xmlns:a14="http://schemas.microsoft.com/office/drawing/2010/main" val="0"/>
                                        </a:ext>
                                      </a:extLst>
                                    </a:blip>
                                    <a:srcRect l="14749" t="36882" r="46988" b="14829"/>
                                    <a:stretch/>
                                  </pic:blipFill>
                                  <pic:spPr bwMode="auto">
                                    <a:xfrm>
                                      <a:off x="0" y="0"/>
                                      <a:ext cx="1743632" cy="12947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7F538437" w14:textId="1918B532" w:rsidR="0091409F" w:rsidRDefault="0091409F" w:rsidP="0091409F">
      <w:r>
        <w:rPr>
          <w:noProof/>
          <w:lang w:eastAsia="en-GB"/>
        </w:rPr>
        <w:lastRenderedPageBreak/>
        <mc:AlternateContent>
          <mc:Choice Requires="wps">
            <w:drawing>
              <wp:anchor distT="0" distB="0" distL="114300" distR="114300" simplePos="0" relativeHeight="251699200" behindDoc="0" locked="0" layoutInCell="1" allowOverlap="1" wp14:anchorId="6B8EFD9D" wp14:editId="2E8BED16">
                <wp:simplePos x="0" y="0"/>
                <wp:positionH relativeFrom="column">
                  <wp:posOffset>-57150</wp:posOffset>
                </wp:positionH>
                <wp:positionV relativeFrom="paragraph">
                  <wp:posOffset>0</wp:posOffset>
                </wp:positionV>
                <wp:extent cx="6667500" cy="9592310"/>
                <wp:effectExtent l="0" t="0" r="19050" b="27940"/>
                <wp:wrapSquare wrapText="bothSides"/>
                <wp:docPr id="35" name="Text Box 35"/>
                <wp:cNvGraphicFramePr/>
                <a:graphic xmlns:a="http://schemas.openxmlformats.org/drawingml/2006/main">
                  <a:graphicData uri="http://schemas.microsoft.com/office/word/2010/wordprocessingShape">
                    <wps:wsp>
                      <wps:cNvSpPr txBox="1"/>
                      <wps:spPr>
                        <a:xfrm>
                          <a:off x="0" y="0"/>
                          <a:ext cx="6667500" cy="9592310"/>
                        </a:xfrm>
                        <a:prstGeom prst="rect">
                          <a:avLst/>
                        </a:prstGeom>
                        <a:solidFill>
                          <a:schemeClr val="bg1">
                            <a:lumMod val="75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B58F74D" w14:textId="4FAAA84A" w:rsidR="00584578" w:rsidRPr="00584578" w:rsidRDefault="00584578" w:rsidP="0091409F">
                            <w:pPr>
                              <w:jc w:val="center"/>
                              <w:rPr>
                                <w:color w:val="000000" w:themeColor="text1"/>
                                <w:sz w:val="28"/>
                                <w:szCs w:val="28"/>
                                <w:u w:val="single"/>
                              </w:rPr>
                            </w:pPr>
                            <w:r w:rsidRPr="00584578">
                              <w:rPr>
                                <w:color w:val="000000" w:themeColor="text1"/>
                                <w:sz w:val="28"/>
                                <w:szCs w:val="28"/>
                                <w:u w:val="single"/>
                              </w:rPr>
                              <w:t>Shadows</w:t>
                            </w:r>
                          </w:p>
                          <w:p w14:paraId="5F141059" w14:textId="77777777" w:rsidR="00584578" w:rsidRPr="00584578" w:rsidRDefault="00584578" w:rsidP="0091409F">
                            <w:pPr>
                              <w:jc w:val="center"/>
                              <w:rPr>
                                <w:b/>
                                <w:color w:val="000000" w:themeColor="text1"/>
                                <w:sz w:val="28"/>
                                <w:szCs w:val="28"/>
                                <w:u w:val="single"/>
                              </w:rPr>
                            </w:pPr>
                            <w:r w:rsidRPr="00584578">
                              <w:rPr>
                                <w:b/>
                                <w:color w:val="000000" w:themeColor="text1"/>
                                <w:sz w:val="28"/>
                                <w:szCs w:val="28"/>
                                <w:u w:val="single"/>
                              </w:rPr>
                              <w:t>Set &amp; Props</w:t>
                            </w:r>
                          </w:p>
                          <w:p w14:paraId="1FC41C32" w14:textId="77777777" w:rsidR="00584578" w:rsidRPr="00584578" w:rsidRDefault="00584578" w:rsidP="0091409F">
                            <w:pPr>
                              <w:jc w:val="center"/>
                              <w:rPr>
                                <w:b/>
                                <w:color w:val="000000" w:themeColor="text1"/>
                                <w:sz w:val="28"/>
                                <w:szCs w:val="28"/>
                                <w:u w:val="single"/>
                              </w:rPr>
                            </w:pPr>
                          </w:p>
                          <w:p w14:paraId="417A794A" w14:textId="77777777" w:rsidR="00584578" w:rsidRPr="00584578" w:rsidRDefault="00584578" w:rsidP="0091409F">
                            <w:pPr>
                              <w:jc w:val="center"/>
                              <w:rPr>
                                <w:sz w:val="28"/>
                                <w:szCs w:val="28"/>
                                <w:u w:val="single"/>
                              </w:rPr>
                            </w:pPr>
                            <w:r w:rsidRPr="00584578">
                              <w:rPr>
                                <w:b/>
                                <w:sz w:val="28"/>
                                <w:szCs w:val="28"/>
                                <w:u w:val="single"/>
                              </w:rPr>
                              <w:t>Performance Environment</w:t>
                            </w:r>
                          </w:p>
                          <w:p w14:paraId="453E2CBF" w14:textId="1064D94C" w:rsidR="00584578" w:rsidRPr="00584578" w:rsidRDefault="00584578" w:rsidP="0091409F">
                            <w:pPr>
                              <w:jc w:val="center"/>
                              <w:rPr>
                                <w:sz w:val="28"/>
                                <w:szCs w:val="28"/>
                              </w:rPr>
                            </w:pPr>
                            <w:r w:rsidRPr="00584578">
                              <w:rPr>
                                <w:sz w:val="28"/>
                                <w:szCs w:val="28"/>
                              </w:rPr>
                              <w:t>End Stage</w:t>
                            </w:r>
                          </w:p>
                          <w:p w14:paraId="7D47864E" w14:textId="77777777" w:rsidR="00584578" w:rsidRPr="00584578" w:rsidRDefault="00584578" w:rsidP="0091409F">
                            <w:pPr>
                              <w:rPr>
                                <w:b/>
                                <w:sz w:val="28"/>
                                <w:szCs w:val="28"/>
                                <w:u w:val="single"/>
                              </w:rPr>
                            </w:pPr>
                            <w:r w:rsidRPr="00584578">
                              <w:rPr>
                                <w:b/>
                                <w:sz w:val="28"/>
                                <w:szCs w:val="28"/>
                                <w:u w:val="single"/>
                              </w:rPr>
                              <w:t>Descriptions</w:t>
                            </w:r>
                          </w:p>
                          <w:p w14:paraId="44814DF0" w14:textId="77777777" w:rsidR="00584578" w:rsidRPr="00584578" w:rsidRDefault="00584578" w:rsidP="002F1715">
                            <w:pPr>
                              <w:pStyle w:val="ListParagraph"/>
                              <w:numPr>
                                <w:ilvl w:val="0"/>
                                <w:numId w:val="26"/>
                              </w:numPr>
                              <w:rPr>
                                <w:sz w:val="28"/>
                                <w:szCs w:val="28"/>
                              </w:rPr>
                            </w:pPr>
                            <w:r w:rsidRPr="00584578">
                              <w:rPr>
                                <w:sz w:val="28"/>
                                <w:szCs w:val="28"/>
                              </w:rPr>
                              <w:t>Black box stage – black floor and walls/tabs</w:t>
                            </w:r>
                          </w:p>
                          <w:p w14:paraId="544B1296" w14:textId="77777777" w:rsidR="00584578" w:rsidRPr="00584578" w:rsidRDefault="00584578" w:rsidP="002F1715">
                            <w:pPr>
                              <w:pStyle w:val="ListParagraph"/>
                              <w:numPr>
                                <w:ilvl w:val="0"/>
                                <w:numId w:val="26"/>
                              </w:numPr>
                              <w:rPr>
                                <w:color w:val="000000" w:themeColor="text1"/>
                                <w:sz w:val="28"/>
                                <w:szCs w:val="28"/>
                              </w:rPr>
                            </w:pPr>
                            <w:r w:rsidRPr="00584578">
                              <w:rPr>
                                <w:sz w:val="28"/>
                                <w:szCs w:val="28"/>
                              </w:rPr>
                              <w:t>Worn looking table, bench, two stools, coat stand and suitcase</w:t>
                            </w:r>
                            <w:r w:rsidRPr="00584578">
                              <w:rPr>
                                <w:b/>
                                <w:sz w:val="28"/>
                                <w:szCs w:val="28"/>
                                <w:u w:val="single"/>
                              </w:rPr>
                              <w:t xml:space="preserve"> </w:t>
                            </w:r>
                          </w:p>
                          <w:p w14:paraId="1FE1FCF7" w14:textId="5F14F688" w:rsidR="00584578" w:rsidRPr="00584578" w:rsidRDefault="00584578" w:rsidP="0091409F">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31E0CE40" w14:textId="77777777" w:rsidR="00584578" w:rsidRPr="00584578" w:rsidRDefault="00584578" w:rsidP="002F1715">
                            <w:pPr>
                              <w:pStyle w:val="ListParagraph"/>
                              <w:numPr>
                                <w:ilvl w:val="0"/>
                                <w:numId w:val="27"/>
                              </w:numPr>
                              <w:rPr>
                                <w:sz w:val="28"/>
                                <w:szCs w:val="28"/>
                              </w:rPr>
                            </w:pPr>
                            <w:r w:rsidRPr="00584578">
                              <w:rPr>
                                <w:sz w:val="28"/>
                                <w:szCs w:val="28"/>
                              </w:rPr>
                              <w:t>Stimulus – Family dynamic – Table and chairs create a sense of a family home, highlighting the stimulus of a family dynamic.</w:t>
                            </w:r>
                          </w:p>
                          <w:p w14:paraId="18553496" w14:textId="77777777" w:rsidR="00584578" w:rsidRPr="00584578" w:rsidRDefault="00584578" w:rsidP="002F1715">
                            <w:pPr>
                              <w:pStyle w:val="ListParagraph"/>
                              <w:numPr>
                                <w:ilvl w:val="0"/>
                                <w:numId w:val="27"/>
                              </w:numPr>
                              <w:rPr>
                                <w:sz w:val="28"/>
                                <w:szCs w:val="28"/>
                              </w:rPr>
                            </w:pPr>
                            <w:r w:rsidRPr="00584578">
                              <w:rPr>
                                <w:sz w:val="28"/>
                                <w:szCs w:val="28"/>
                              </w:rPr>
                              <w:t>Intention – Poverty/deprivation – Table, chairs and stools are all worn out and drab, highlighting the idea that the family are poor with no money for finer things.</w:t>
                            </w:r>
                          </w:p>
                          <w:p w14:paraId="17CF0EF9" w14:textId="77777777" w:rsidR="00584578" w:rsidRPr="00584578" w:rsidRDefault="00584578" w:rsidP="002F1715">
                            <w:pPr>
                              <w:pStyle w:val="ListParagraph"/>
                              <w:numPr>
                                <w:ilvl w:val="0"/>
                                <w:numId w:val="27"/>
                              </w:numPr>
                              <w:rPr>
                                <w:sz w:val="28"/>
                                <w:szCs w:val="28"/>
                              </w:rPr>
                            </w:pPr>
                            <w:r w:rsidRPr="00584578">
                              <w:rPr>
                                <w:sz w:val="28"/>
                                <w:szCs w:val="28"/>
                              </w:rPr>
                              <w:t>Mood – The use of a black box type stage creates a dark atmosphere and sinister mood.</w:t>
                            </w:r>
                          </w:p>
                          <w:p w14:paraId="7D7E2DEF" w14:textId="77777777" w:rsidR="00584578" w:rsidRPr="00584578" w:rsidRDefault="00584578" w:rsidP="002F1715">
                            <w:pPr>
                              <w:pStyle w:val="ListParagraph"/>
                              <w:numPr>
                                <w:ilvl w:val="0"/>
                                <w:numId w:val="27"/>
                              </w:numPr>
                              <w:rPr>
                                <w:sz w:val="28"/>
                                <w:szCs w:val="28"/>
                              </w:rPr>
                            </w:pPr>
                            <w:r w:rsidRPr="00584578">
                              <w:rPr>
                                <w:sz w:val="28"/>
                                <w:szCs w:val="28"/>
                              </w:rPr>
                              <w:t>Complements other components – The worn out and drab table and chairs complement the dull and drab costumes of the dancers.</w:t>
                            </w:r>
                          </w:p>
                          <w:p w14:paraId="6CB534F7" w14:textId="77777777" w:rsidR="00584578" w:rsidRPr="00584578" w:rsidRDefault="00584578" w:rsidP="002F1715">
                            <w:pPr>
                              <w:pStyle w:val="ListParagraph"/>
                              <w:numPr>
                                <w:ilvl w:val="0"/>
                                <w:numId w:val="27"/>
                              </w:numPr>
                              <w:rPr>
                                <w:sz w:val="28"/>
                                <w:szCs w:val="28"/>
                              </w:rPr>
                            </w:pPr>
                            <w:r w:rsidRPr="00584578">
                              <w:rPr>
                                <w:sz w:val="28"/>
                                <w:szCs w:val="28"/>
                              </w:rPr>
                              <w:t>Historical context – The table, stools, coat stand and suitcase all look old fashioned and worn, highlighting the historical context of 1930’s Europe.</w:t>
                            </w:r>
                          </w:p>
                          <w:p w14:paraId="7EBDCD68" w14:textId="77777777" w:rsidR="00584578" w:rsidRPr="00584578" w:rsidRDefault="00584578" w:rsidP="002F1715">
                            <w:pPr>
                              <w:pStyle w:val="ListParagraph"/>
                              <w:numPr>
                                <w:ilvl w:val="0"/>
                                <w:numId w:val="27"/>
                              </w:numPr>
                              <w:rPr>
                                <w:sz w:val="28"/>
                                <w:szCs w:val="28"/>
                              </w:rPr>
                            </w:pPr>
                            <w:r w:rsidRPr="00584578">
                              <w:rPr>
                                <w:sz w:val="28"/>
                                <w:szCs w:val="28"/>
                              </w:rPr>
                              <w:t>Context – The table, chairs and coat stand depict the context of a family home.</w:t>
                            </w:r>
                          </w:p>
                          <w:p w14:paraId="527DFB5A" w14:textId="77777777" w:rsidR="00584578" w:rsidRPr="00584578" w:rsidRDefault="00584578" w:rsidP="002F1715">
                            <w:pPr>
                              <w:pStyle w:val="ListParagraph"/>
                              <w:numPr>
                                <w:ilvl w:val="0"/>
                                <w:numId w:val="27"/>
                              </w:numPr>
                              <w:rPr>
                                <w:sz w:val="28"/>
                                <w:szCs w:val="28"/>
                              </w:rPr>
                            </w:pPr>
                            <w:r w:rsidRPr="00584578">
                              <w:rPr>
                                <w:sz w:val="28"/>
                                <w:szCs w:val="28"/>
                              </w:rPr>
                              <w:t xml:space="preserve">Social context – The worn out table, chairs and suitcase all suggest the family are living in poverty. </w:t>
                            </w:r>
                          </w:p>
                          <w:p w14:paraId="46208D2D" w14:textId="77777777" w:rsidR="00584578" w:rsidRPr="00584578" w:rsidRDefault="00584578" w:rsidP="002F1715">
                            <w:pPr>
                              <w:pStyle w:val="ListParagraph"/>
                              <w:numPr>
                                <w:ilvl w:val="0"/>
                                <w:numId w:val="27"/>
                              </w:numPr>
                              <w:rPr>
                                <w:sz w:val="28"/>
                                <w:szCs w:val="28"/>
                              </w:rPr>
                            </w:pPr>
                            <w:r w:rsidRPr="00584578">
                              <w:rPr>
                                <w:sz w:val="28"/>
                                <w:szCs w:val="28"/>
                              </w:rPr>
                              <w:t>Creates levels – The table is used to create levels when the daughter stands on it.</w:t>
                            </w:r>
                          </w:p>
                          <w:p w14:paraId="69D4DD3F" w14:textId="77777777" w:rsidR="00584578" w:rsidRPr="00584578" w:rsidRDefault="00584578" w:rsidP="002F1715">
                            <w:pPr>
                              <w:pStyle w:val="ListParagraph"/>
                              <w:numPr>
                                <w:ilvl w:val="0"/>
                                <w:numId w:val="27"/>
                              </w:numPr>
                              <w:rPr>
                                <w:sz w:val="28"/>
                                <w:szCs w:val="28"/>
                              </w:rPr>
                            </w:pPr>
                            <w:r w:rsidRPr="00584578">
                              <w:rPr>
                                <w:sz w:val="28"/>
                                <w:szCs w:val="28"/>
                              </w:rPr>
                              <w:t>Narrative – The table, chairs and coat stand highlight the narrative of a family home, the suitcase enhances the narrative idea of the family wanting to flee from the troubles outside the home.</w:t>
                            </w:r>
                          </w:p>
                          <w:p w14:paraId="07F0F262" w14:textId="77777777" w:rsidR="00584578" w:rsidRPr="00584578" w:rsidRDefault="00584578" w:rsidP="002F1715">
                            <w:pPr>
                              <w:pStyle w:val="ListParagraph"/>
                              <w:numPr>
                                <w:ilvl w:val="0"/>
                                <w:numId w:val="27"/>
                              </w:numPr>
                              <w:rPr>
                                <w:sz w:val="28"/>
                                <w:szCs w:val="28"/>
                              </w:rPr>
                            </w:pPr>
                            <w:r w:rsidRPr="00584578">
                              <w:rPr>
                                <w:sz w:val="28"/>
                                <w:szCs w:val="28"/>
                              </w:rPr>
                              <w:t>Incorporated into action – The table is moved by the son towards the door and hidden behind, therefore incorporated into the action rather than just static set.</w:t>
                            </w:r>
                          </w:p>
                          <w:p w14:paraId="7AD8C1C8" w14:textId="418F4ECD" w:rsidR="00584578" w:rsidRPr="00584578" w:rsidRDefault="00584578" w:rsidP="0091409F">
                            <w:pPr>
                              <w:rPr>
                                <w:b/>
                                <w:color w:val="000000" w:themeColor="text1"/>
                                <w:sz w:val="28"/>
                                <w:szCs w:val="28"/>
                                <w:u w:val="single"/>
                              </w:rPr>
                            </w:pPr>
                            <w:r w:rsidRPr="00584578">
                              <w:rPr>
                                <w:b/>
                                <w:color w:val="000000" w:themeColor="text1"/>
                                <w:sz w:val="28"/>
                                <w:szCs w:val="28"/>
                                <w:u w:val="single"/>
                              </w:rPr>
                              <w:t xml:space="preserve">Interpretations </w:t>
                            </w:r>
                          </w:p>
                          <w:p w14:paraId="5630A99A" w14:textId="77777777" w:rsidR="00584578" w:rsidRPr="00584578" w:rsidRDefault="00584578" w:rsidP="002F1715">
                            <w:pPr>
                              <w:pStyle w:val="ListParagraph"/>
                              <w:numPr>
                                <w:ilvl w:val="0"/>
                                <w:numId w:val="28"/>
                              </w:numPr>
                              <w:rPr>
                                <w:sz w:val="28"/>
                                <w:szCs w:val="28"/>
                              </w:rPr>
                            </w:pPr>
                            <w:r w:rsidRPr="00584578">
                              <w:rPr>
                                <w:sz w:val="28"/>
                                <w:szCs w:val="28"/>
                              </w:rPr>
                              <w:t>The table, chairs and stools represent the furniture found inside a typical family home.</w:t>
                            </w:r>
                          </w:p>
                          <w:p w14:paraId="23E75D34" w14:textId="77777777" w:rsidR="00584578" w:rsidRPr="00584578" w:rsidRDefault="00584578" w:rsidP="002F1715">
                            <w:pPr>
                              <w:pStyle w:val="ListParagraph"/>
                              <w:numPr>
                                <w:ilvl w:val="0"/>
                                <w:numId w:val="28"/>
                              </w:numPr>
                              <w:rPr>
                                <w:sz w:val="28"/>
                                <w:szCs w:val="28"/>
                              </w:rPr>
                            </w:pPr>
                            <w:r w:rsidRPr="00584578">
                              <w:rPr>
                                <w:sz w:val="28"/>
                                <w:szCs w:val="28"/>
                              </w:rPr>
                              <w:t>The distressed and worn look of the furniture and suitcase suggest the family are poor.</w:t>
                            </w:r>
                          </w:p>
                          <w:p w14:paraId="7DEF48B6" w14:textId="77777777" w:rsidR="00584578" w:rsidRPr="00584578" w:rsidRDefault="00584578" w:rsidP="002F1715">
                            <w:pPr>
                              <w:pStyle w:val="ListParagraph"/>
                              <w:numPr>
                                <w:ilvl w:val="0"/>
                                <w:numId w:val="28"/>
                              </w:numPr>
                              <w:rPr>
                                <w:sz w:val="28"/>
                                <w:szCs w:val="28"/>
                              </w:rPr>
                            </w:pPr>
                            <w:r w:rsidRPr="00584578">
                              <w:rPr>
                                <w:sz w:val="28"/>
                                <w:szCs w:val="28"/>
                              </w:rPr>
                              <w:t>The use of a black box stage enhances an enclosed environment, represent a dark and dreary unlit family home in 1930’s Eastern Europe.</w:t>
                            </w:r>
                          </w:p>
                          <w:p w14:paraId="5FC5707E" w14:textId="77777777" w:rsidR="00584578" w:rsidRPr="00584578" w:rsidRDefault="00584578" w:rsidP="002F1715">
                            <w:pPr>
                              <w:pStyle w:val="ListParagraph"/>
                              <w:numPr>
                                <w:ilvl w:val="0"/>
                                <w:numId w:val="28"/>
                              </w:numPr>
                              <w:rPr>
                                <w:sz w:val="28"/>
                                <w:szCs w:val="28"/>
                              </w:rPr>
                            </w:pPr>
                            <w:r w:rsidRPr="00584578">
                              <w:rPr>
                                <w:sz w:val="28"/>
                                <w:szCs w:val="28"/>
                              </w:rPr>
                              <w:t>The use of a suitcase suggests the family wants to flee it’s troubles that lie outside the home.</w:t>
                            </w:r>
                          </w:p>
                          <w:p w14:paraId="3B23FBF1" w14:textId="77777777" w:rsidR="00584578" w:rsidRPr="00584578" w:rsidRDefault="00584578" w:rsidP="002F1715">
                            <w:pPr>
                              <w:pStyle w:val="ListParagraph"/>
                              <w:numPr>
                                <w:ilvl w:val="0"/>
                                <w:numId w:val="28"/>
                              </w:numPr>
                              <w:rPr>
                                <w:b/>
                                <w:sz w:val="28"/>
                                <w:szCs w:val="28"/>
                                <w:u w:val="single"/>
                              </w:rPr>
                            </w:pPr>
                            <w:r w:rsidRPr="00584578">
                              <w:rPr>
                                <w:sz w:val="28"/>
                                <w:szCs w:val="28"/>
                              </w:rPr>
                              <w:t>The moving of the set suggests the family are desperate to block out the outside forces that are scaring them.</w:t>
                            </w:r>
                          </w:p>
                          <w:p w14:paraId="7CBD3B55" w14:textId="6E8524AA" w:rsidR="00584578" w:rsidRPr="00584578" w:rsidRDefault="00584578" w:rsidP="0091409F">
                            <w:pPr>
                              <w:rPr>
                                <w:b/>
                                <w:sz w:val="28"/>
                                <w:szCs w:val="28"/>
                                <w:u w:val="single"/>
                              </w:rPr>
                            </w:pPr>
                            <w:r w:rsidRPr="00584578">
                              <w:rPr>
                                <w:b/>
                                <w:sz w:val="28"/>
                                <w:szCs w:val="28"/>
                                <w:u w:val="single"/>
                              </w:rPr>
                              <w:t>Moods</w:t>
                            </w:r>
                          </w:p>
                          <w:p w14:paraId="07AF43FE" w14:textId="77777777" w:rsidR="00584578" w:rsidRPr="00584578" w:rsidRDefault="00584578" w:rsidP="0091409F">
                            <w:pPr>
                              <w:rPr>
                                <w:sz w:val="28"/>
                                <w:szCs w:val="28"/>
                              </w:rPr>
                            </w:pPr>
                            <w:r w:rsidRPr="00584578">
                              <w:rPr>
                                <w:sz w:val="28"/>
                                <w:szCs w:val="28"/>
                              </w:rPr>
                              <w:t>Sinister, scary, eerie, frightening, fearful, anticipatory</w:t>
                            </w:r>
                          </w:p>
                          <w:p w14:paraId="6E9D15AF" w14:textId="77777777" w:rsidR="00584578" w:rsidRPr="00584578" w:rsidRDefault="00584578" w:rsidP="0091409F">
                            <w:pPr>
                              <w:rPr>
                                <w:color w:val="000000" w:themeColor="text1"/>
                                <w:sz w:val="28"/>
                                <w:szCs w:val="28"/>
                              </w:rPr>
                            </w:pPr>
                          </w:p>
                          <w:p w14:paraId="1B55BC49" w14:textId="77777777" w:rsidR="00584578" w:rsidRPr="00584578" w:rsidRDefault="00584578" w:rsidP="0091409F">
                            <w:pPr>
                              <w:jc w:val="center"/>
                              <w:rPr>
                                <w:color w:val="000000" w:themeColor="text1"/>
                                <w:sz w:val="28"/>
                                <w:szCs w:val="28"/>
                              </w:rPr>
                            </w:pPr>
                          </w:p>
                          <w:p w14:paraId="432501AE" w14:textId="77777777" w:rsidR="00584578" w:rsidRDefault="00584578" w:rsidP="0091409F">
                            <w:pPr>
                              <w:jc w:val="center"/>
                              <w:rPr>
                                <w:color w:val="000000" w:themeColor="text1"/>
                                <w:sz w:val="72"/>
                              </w:rPr>
                            </w:pPr>
                          </w:p>
                          <w:p w14:paraId="7DBE3CC9" w14:textId="77777777" w:rsidR="00584578" w:rsidRDefault="00584578" w:rsidP="0091409F">
                            <w:pPr>
                              <w:jc w:val="center"/>
                              <w:rPr>
                                <w:color w:val="000000" w:themeColor="text1"/>
                                <w:sz w:val="72"/>
                              </w:rPr>
                            </w:pPr>
                          </w:p>
                          <w:p w14:paraId="062EDD4A" w14:textId="77777777" w:rsidR="00584578" w:rsidRDefault="00584578" w:rsidP="0091409F">
                            <w:pPr>
                              <w:jc w:val="center"/>
                              <w:rPr>
                                <w:color w:val="000000" w:themeColor="text1"/>
                                <w:sz w:val="72"/>
                              </w:rPr>
                            </w:pPr>
                          </w:p>
                          <w:p w14:paraId="4EEC1382" w14:textId="77777777" w:rsidR="00584578" w:rsidRDefault="00584578" w:rsidP="0091409F">
                            <w:pPr>
                              <w:jc w:val="center"/>
                              <w:rPr>
                                <w:color w:val="000000" w:themeColor="text1"/>
                                <w:sz w:val="72"/>
                              </w:rPr>
                            </w:pPr>
                          </w:p>
                          <w:p w14:paraId="51B541D6" w14:textId="77777777" w:rsidR="00584578" w:rsidRDefault="00584578" w:rsidP="0091409F">
                            <w:pPr>
                              <w:jc w:val="center"/>
                              <w:rPr>
                                <w:color w:val="000000" w:themeColor="text1"/>
                                <w:sz w:val="72"/>
                              </w:rPr>
                            </w:pPr>
                          </w:p>
                          <w:p w14:paraId="31AB7FE4" w14:textId="77777777" w:rsidR="00584578" w:rsidRDefault="00584578" w:rsidP="0091409F">
                            <w:pPr>
                              <w:jc w:val="center"/>
                              <w:rPr>
                                <w:color w:val="000000" w:themeColor="text1"/>
                                <w:sz w:val="72"/>
                              </w:rPr>
                            </w:pPr>
                          </w:p>
                          <w:p w14:paraId="1B561CCE" w14:textId="77777777" w:rsidR="00584578" w:rsidRPr="00A3520C" w:rsidRDefault="00584578" w:rsidP="0091409F">
                            <w:pPr>
                              <w:jc w:val="center"/>
                              <w:rPr>
                                <w:rFonts w:ascii="Century Gothic" w:hAnsi="Century Gothic"/>
                                <w:color w:val="000000" w:themeColor="text1"/>
                                <w:sz w:val="72"/>
                              </w:rPr>
                            </w:pPr>
                            <w:r w:rsidRPr="00A3520C">
                              <w:rPr>
                                <w:rFonts w:ascii="Century Gothic" w:hAnsi="Century Gothic"/>
                                <w:color w:val="000000" w:themeColor="text1"/>
                                <w:sz w:val="72"/>
                              </w:rPr>
                              <w:t>AQA 1-9</w:t>
                            </w:r>
                          </w:p>
                          <w:p w14:paraId="519BCF8B" w14:textId="77777777" w:rsidR="00584578" w:rsidRPr="00A3520C" w:rsidRDefault="00584578" w:rsidP="0091409F">
                            <w:pPr>
                              <w:jc w:val="center"/>
                              <w:rPr>
                                <w:rFonts w:ascii="Century Gothic" w:hAnsi="Century Gothic"/>
                                <w:color w:val="000000" w:themeColor="text1"/>
                                <w:sz w:val="72"/>
                              </w:rPr>
                            </w:pPr>
                          </w:p>
                          <w:p w14:paraId="6175F6FD" w14:textId="77777777" w:rsidR="00584578" w:rsidRPr="00A3520C" w:rsidRDefault="00584578" w:rsidP="0091409F">
                            <w:pPr>
                              <w:jc w:val="center"/>
                              <w:rPr>
                                <w:rFonts w:ascii="Century Gothic" w:hAnsi="Century Gothic"/>
                                <w:color w:val="000000" w:themeColor="text1"/>
                                <w:sz w:val="72"/>
                              </w:rPr>
                            </w:pPr>
                            <w:r w:rsidRPr="00A3520C">
                              <w:rPr>
                                <w:rFonts w:ascii="Century Gothic" w:hAnsi="Century Gothic"/>
                                <w:color w:val="000000" w:themeColor="text1"/>
                                <w:sz w:val="72"/>
                              </w:rPr>
                              <w:t>GCSE Dance</w:t>
                            </w:r>
                          </w:p>
                          <w:p w14:paraId="05912C8B" w14:textId="77777777" w:rsidR="00584578" w:rsidRPr="00A3520C" w:rsidRDefault="00584578" w:rsidP="0091409F">
                            <w:pPr>
                              <w:jc w:val="center"/>
                              <w:rPr>
                                <w:rFonts w:ascii="Century Gothic" w:hAnsi="Century Gothic"/>
                                <w:color w:val="000000" w:themeColor="text1"/>
                                <w:sz w:val="72"/>
                              </w:rPr>
                            </w:pPr>
                          </w:p>
                          <w:p w14:paraId="2D6681CD" w14:textId="77777777" w:rsidR="00584578" w:rsidRPr="00A3520C" w:rsidRDefault="00584578" w:rsidP="0091409F">
                            <w:pPr>
                              <w:jc w:val="center"/>
                              <w:rPr>
                                <w:rFonts w:ascii="Century Gothic" w:hAnsi="Century Gothic"/>
                                <w:color w:val="000000" w:themeColor="text1"/>
                                <w:sz w:val="72"/>
                              </w:rPr>
                            </w:pPr>
                            <w:r w:rsidRPr="00A3520C">
                              <w:rPr>
                                <w:rFonts w:ascii="Century Gothic" w:hAnsi="Century Gothic"/>
                                <w:color w:val="000000" w:themeColor="text1"/>
                                <w:sz w:val="72"/>
                              </w:rPr>
                              <w:t>Component 2</w:t>
                            </w:r>
                          </w:p>
                          <w:p w14:paraId="508E5CE1" w14:textId="77777777" w:rsidR="00584578" w:rsidRPr="00A3520C" w:rsidRDefault="00584578" w:rsidP="0091409F">
                            <w:pPr>
                              <w:jc w:val="center"/>
                              <w:rPr>
                                <w:rFonts w:ascii="Century Gothic" w:hAnsi="Century Gothic"/>
                                <w:color w:val="000000" w:themeColor="text1"/>
                                <w:sz w:val="72"/>
                              </w:rPr>
                            </w:pPr>
                          </w:p>
                          <w:p w14:paraId="008E018D" w14:textId="77777777" w:rsidR="00584578" w:rsidRPr="00A3520C" w:rsidRDefault="00584578" w:rsidP="0091409F">
                            <w:pPr>
                              <w:ind w:left="360"/>
                              <w:rPr>
                                <w:rFonts w:ascii="Century Gothic" w:hAnsi="Century Gothic"/>
                                <w:color w:val="000000" w:themeColor="text1"/>
                                <w:sz w:val="52"/>
                              </w:rPr>
                            </w:pPr>
                            <w:r w:rsidRPr="00A3520C">
                              <w:rPr>
                                <w:rFonts w:ascii="Century Gothic" w:hAnsi="Century Gothic"/>
                                <w:color w:val="000000" w:themeColor="text1"/>
                                <w:sz w:val="52"/>
                              </w:rPr>
                              <w:t>1. A Linha Curva</w:t>
                            </w:r>
                          </w:p>
                          <w:p w14:paraId="62DE4195" w14:textId="77777777" w:rsidR="00584578" w:rsidRPr="00A3520C" w:rsidRDefault="00584578" w:rsidP="0091409F">
                            <w:pPr>
                              <w:ind w:left="360"/>
                              <w:rPr>
                                <w:rFonts w:ascii="Century Gothic" w:hAnsi="Century Gothic"/>
                                <w:color w:val="000000" w:themeColor="text1"/>
                                <w:sz w:val="52"/>
                              </w:rPr>
                            </w:pPr>
                            <w:r w:rsidRPr="00A3520C">
                              <w:rPr>
                                <w:rFonts w:ascii="Century Gothic" w:hAnsi="Century Gothic"/>
                                <w:color w:val="000000" w:themeColor="text1"/>
                                <w:sz w:val="52"/>
                              </w:rPr>
                              <w:t>2. Infra</w:t>
                            </w:r>
                          </w:p>
                          <w:p w14:paraId="0386D64A" w14:textId="77777777" w:rsidR="00584578" w:rsidRPr="00A3520C" w:rsidRDefault="00584578" w:rsidP="0091409F">
                            <w:pPr>
                              <w:ind w:left="360"/>
                              <w:rPr>
                                <w:rFonts w:ascii="Century Gothic" w:hAnsi="Century Gothic"/>
                                <w:color w:val="000000" w:themeColor="text1"/>
                                <w:sz w:val="52"/>
                              </w:rPr>
                            </w:pPr>
                            <w:r w:rsidRPr="00A3520C">
                              <w:rPr>
                                <w:rFonts w:ascii="Century Gothic" w:hAnsi="Century Gothic"/>
                                <w:color w:val="000000" w:themeColor="text1"/>
                                <w:sz w:val="52"/>
                              </w:rPr>
                              <w:t>3. Shadows</w:t>
                            </w:r>
                          </w:p>
                          <w:p w14:paraId="66D775B3" w14:textId="77777777" w:rsidR="00584578" w:rsidRPr="00A3520C" w:rsidRDefault="00584578" w:rsidP="0091409F">
                            <w:pPr>
                              <w:ind w:left="360"/>
                              <w:rPr>
                                <w:rFonts w:ascii="Century Gothic" w:hAnsi="Century Gothic"/>
                                <w:color w:val="000000" w:themeColor="text1"/>
                                <w:sz w:val="52"/>
                              </w:rPr>
                            </w:pPr>
                            <w:r w:rsidRPr="00A3520C">
                              <w:rPr>
                                <w:rFonts w:ascii="Century Gothic" w:hAnsi="Century Gothic"/>
                                <w:color w:val="000000" w:themeColor="text1"/>
                                <w:sz w:val="52"/>
                              </w:rPr>
                              <w:t>4. Artificial Things</w:t>
                            </w:r>
                          </w:p>
                          <w:p w14:paraId="72CB434B" w14:textId="77777777" w:rsidR="00584578" w:rsidRPr="00A3520C" w:rsidRDefault="00584578" w:rsidP="0091409F">
                            <w:pPr>
                              <w:ind w:left="360"/>
                              <w:rPr>
                                <w:rFonts w:ascii="Century Gothic" w:hAnsi="Century Gothic"/>
                                <w:color w:val="000000" w:themeColor="text1"/>
                                <w:sz w:val="52"/>
                              </w:rPr>
                            </w:pPr>
                            <w:r w:rsidRPr="00A3520C">
                              <w:rPr>
                                <w:rFonts w:ascii="Century Gothic" w:hAnsi="Century Gothic"/>
                                <w:color w:val="000000" w:themeColor="text1"/>
                                <w:sz w:val="52"/>
                              </w:rPr>
                              <w:t>5. Emancipation of Expressionism</w:t>
                            </w:r>
                          </w:p>
                          <w:p w14:paraId="7AE18A54" w14:textId="77777777" w:rsidR="00584578" w:rsidRPr="00A3520C" w:rsidRDefault="00584578" w:rsidP="0091409F">
                            <w:pPr>
                              <w:ind w:left="360"/>
                              <w:rPr>
                                <w:rFonts w:ascii="Century Gothic" w:hAnsi="Century Gothic"/>
                                <w:color w:val="000000" w:themeColor="text1"/>
                                <w:sz w:val="52"/>
                              </w:rPr>
                            </w:pPr>
                            <w:r w:rsidRPr="00A3520C">
                              <w:rPr>
                                <w:rFonts w:ascii="Century Gothic" w:hAnsi="Century Gothic"/>
                                <w:color w:val="000000" w:themeColor="text1"/>
                                <w:sz w:val="52"/>
                              </w:rPr>
                              <w:t>6. Within Her Eyes</w:t>
                            </w:r>
                          </w:p>
                          <w:p w14:paraId="3984C2E9" w14:textId="77777777" w:rsidR="00584578" w:rsidRPr="00A3520C" w:rsidRDefault="00584578" w:rsidP="0091409F">
                            <w:pPr>
                              <w:ind w:left="360"/>
                              <w:rPr>
                                <w:rFonts w:ascii="Century Gothic" w:hAnsi="Century Gothic"/>
                                <w:color w:val="000000" w:themeColor="text1"/>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EFD9D" id="Text Box 35" o:spid="_x0000_s1040" type="#_x0000_t202" style="position:absolute;margin-left:-4.5pt;margin-top:0;width:525pt;height:75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" fillcolor="#bfbfbf [2412]" strokecolor="black [3213]">
                <v:textbox>
                  <w:txbxContent>
                    <w:p w14:paraId="3B58F74D" w14:textId="4FAAA84A" w:rsidR="00584578" w:rsidRPr="00584578" w:rsidRDefault="00584578" w:rsidP="0091409F">
                      <w:pPr>
                        <w:jc w:val="center"/>
                        <w:rPr>
                          <w:color w:val="000000" w:themeColor="text1"/>
                          <w:sz w:val="28"/>
                          <w:szCs w:val="28"/>
                          <w:u w:val="single"/>
                        </w:rPr>
                      </w:pPr>
                      <w:r w:rsidRPr="00584578">
                        <w:rPr>
                          <w:color w:val="000000" w:themeColor="text1"/>
                          <w:sz w:val="28"/>
                          <w:szCs w:val="28"/>
                          <w:u w:val="single"/>
                        </w:rPr>
                        <w:t>Shadows</w:t>
                      </w:r>
                    </w:p>
                    <w:p w14:paraId="5F141059" w14:textId="77777777" w:rsidR="00584578" w:rsidRPr="00584578" w:rsidRDefault="00584578" w:rsidP="0091409F">
                      <w:pPr>
                        <w:jc w:val="center"/>
                        <w:rPr>
                          <w:b/>
                          <w:color w:val="000000" w:themeColor="text1"/>
                          <w:sz w:val="28"/>
                          <w:szCs w:val="28"/>
                          <w:u w:val="single"/>
                        </w:rPr>
                      </w:pPr>
                      <w:r w:rsidRPr="00584578">
                        <w:rPr>
                          <w:b/>
                          <w:color w:val="000000" w:themeColor="text1"/>
                          <w:sz w:val="28"/>
                          <w:szCs w:val="28"/>
                          <w:u w:val="single"/>
                        </w:rPr>
                        <w:t>Set &amp; Props</w:t>
                      </w:r>
                    </w:p>
                    <w:p w14:paraId="1FC41C32" w14:textId="77777777" w:rsidR="00584578" w:rsidRPr="00584578" w:rsidRDefault="00584578" w:rsidP="0091409F">
                      <w:pPr>
                        <w:jc w:val="center"/>
                        <w:rPr>
                          <w:b/>
                          <w:color w:val="000000" w:themeColor="text1"/>
                          <w:sz w:val="28"/>
                          <w:szCs w:val="28"/>
                          <w:u w:val="single"/>
                        </w:rPr>
                      </w:pPr>
                    </w:p>
                    <w:p w14:paraId="417A794A" w14:textId="77777777" w:rsidR="00584578" w:rsidRPr="00584578" w:rsidRDefault="00584578" w:rsidP="0091409F">
                      <w:pPr>
                        <w:jc w:val="center"/>
                        <w:rPr>
                          <w:sz w:val="28"/>
                          <w:szCs w:val="28"/>
                          <w:u w:val="single"/>
                        </w:rPr>
                      </w:pPr>
                      <w:r w:rsidRPr="00584578">
                        <w:rPr>
                          <w:b/>
                          <w:sz w:val="28"/>
                          <w:szCs w:val="28"/>
                          <w:u w:val="single"/>
                        </w:rPr>
                        <w:t>Performance Environment</w:t>
                      </w:r>
                    </w:p>
                    <w:p w14:paraId="453E2CBF" w14:textId="1064D94C" w:rsidR="00584578" w:rsidRPr="00584578" w:rsidRDefault="00584578" w:rsidP="0091409F">
                      <w:pPr>
                        <w:jc w:val="center"/>
                        <w:rPr>
                          <w:sz w:val="28"/>
                          <w:szCs w:val="28"/>
                        </w:rPr>
                      </w:pPr>
                      <w:r w:rsidRPr="00584578">
                        <w:rPr>
                          <w:sz w:val="28"/>
                          <w:szCs w:val="28"/>
                        </w:rPr>
                        <w:t>End Stage</w:t>
                      </w:r>
                    </w:p>
                    <w:p w14:paraId="7D47864E" w14:textId="77777777" w:rsidR="00584578" w:rsidRPr="00584578" w:rsidRDefault="00584578" w:rsidP="0091409F">
                      <w:pPr>
                        <w:rPr>
                          <w:b/>
                          <w:sz w:val="28"/>
                          <w:szCs w:val="28"/>
                          <w:u w:val="single"/>
                        </w:rPr>
                      </w:pPr>
                      <w:r w:rsidRPr="00584578">
                        <w:rPr>
                          <w:b/>
                          <w:sz w:val="28"/>
                          <w:szCs w:val="28"/>
                          <w:u w:val="single"/>
                        </w:rPr>
                        <w:t>Descriptions</w:t>
                      </w:r>
                    </w:p>
                    <w:p w14:paraId="44814DF0" w14:textId="77777777" w:rsidR="00584578" w:rsidRPr="00584578" w:rsidRDefault="00584578" w:rsidP="002F1715">
                      <w:pPr>
                        <w:pStyle w:val="ListParagraph"/>
                        <w:numPr>
                          <w:ilvl w:val="0"/>
                          <w:numId w:val="26"/>
                        </w:numPr>
                        <w:rPr>
                          <w:sz w:val="28"/>
                          <w:szCs w:val="28"/>
                        </w:rPr>
                      </w:pPr>
                      <w:r w:rsidRPr="00584578">
                        <w:rPr>
                          <w:sz w:val="28"/>
                          <w:szCs w:val="28"/>
                        </w:rPr>
                        <w:t>Black box stage – black floor and walls/tabs</w:t>
                      </w:r>
                    </w:p>
                    <w:p w14:paraId="544B1296" w14:textId="77777777" w:rsidR="00584578" w:rsidRPr="00584578" w:rsidRDefault="00584578" w:rsidP="002F1715">
                      <w:pPr>
                        <w:pStyle w:val="ListParagraph"/>
                        <w:numPr>
                          <w:ilvl w:val="0"/>
                          <w:numId w:val="26"/>
                        </w:numPr>
                        <w:rPr>
                          <w:color w:val="000000" w:themeColor="text1"/>
                          <w:sz w:val="28"/>
                          <w:szCs w:val="28"/>
                        </w:rPr>
                      </w:pPr>
                      <w:r w:rsidRPr="00584578">
                        <w:rPr>
                          <w:sz w:val="28"/>
                          <w:szCs w:val="28"/>
                        </w:rPr>
                        <w:t>Worn looking table, bench, two stools, coat stand and suitcase</w:t>
                      </w:r>
                      <w:r w:rsidRPr="00584578">
                        <w:rPr>
                          <w:b/>
                          <w:sz w:val="28"/>
                          <w:szCs w:val="28"/>
                          <w:u w:val="single"/>
                        </w:rPr>
                        <w:t xml:space="preserve"> </w:t>
                      </w:r>
                    </w:p>
                    <w:p w14:paraId="1FE1FCF7" w14:textId="5F14F688" w:rsidR="00584578" w:rsidRPr="00584578" w:rsidRDefault="00584578" w:rsidP="0091409F">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31E0CE40" w14:textId="77777777" w:rsidR="00584578" w:rsidRPr="00584578" w:rsidRDefault="00584578" w:rsidP="002F1715">
                      <w:pPr>
                        <w:pStyle w:val="ListParagraph"/>
                        <w:numPr>
                          <w:ilvl w:val="0"/>
                          <w:numId w:val="27"/>
                        </w:numPr>
                        <w:rPr>
                          <w:sz w:val="28"/>
                          <w:szCs w:val="28"/>
                        </w:rPr>
                      </w:pPr>
                      <w:r w:rsidRPr="00584578">
                        <w:rPr>
                          <w:sz w:val="28"/>
                          <w:szCs w:val="28"/>
                        </w:rPr>
                        <w:t>Stimulus – Family dynamic – Table and chairs create a sense of a family home, highlighting the stimulus of a family dynamic.</w:t>
                      </w:r>
                    </w:p>
                    <w:p w14:paraId="18553496" w14:textId="77777777" w:rsidR="00584578" w:rsidRPr="00584578" w:rsidRDefault="00584578" w:rsidP="002F1715">
                      <w:pPr>
                        <w:pStyle w:val="ListParagraph"/>
                        <w:numPr>
                          <w:ilvl w:val="0"/>
                          <w:numId w:val="27"/>
                        </w:numPr>
                        <w:rPr>
                          <w:sz w:val="28"/>
                          <w:szCs w:val="28"/>
                        </w:rPr>
                      </w:pPr>
                      <w:r w:rsidRPr="00584578">
                        <w:rPr>
                          <w:sz w:val="28"/>
                          <w:szCs w:val="28"/>
                        </w:rPr>
                        <w:t>Intention – Poverty/deprivation – Table, chairs and stools are all worn out and drab, highlighting the idea that the family are poor with no money for finer things.</w:t>
                      </w:r>
                    </w:p>
                    <w:p w14:paraId="17CF0EF9" w14:textId="77777777" w:rsidR="00584578" w:rsidRPr="00584578" w:rsidRDefault="00584578" w:rsidP="002F1715">
                      <w:pPr>
                        <w:pStyle w:val="ListParagraph"/>
                        <w:numPr>
                          <w:ilvl w:val="0"/>
                          <w:numId w:val="27"/>
                        </w:numPr>
                        <w:rPr>
                          <w:sz w:val="28"/>
                          <w:szCs w:val="28"/>
                        </w:rPr>
                      </w:pPr>
                      <w:r w:rsidRPr="00584578">
                        <w:rPr>
                          <w:sz w:val="28"/>
                          <w:szCs w:val="28"/>
                        </w:rPr>
                        <w:t>Mood – The use of a black box type stage creates a dark atmosphere and sinister mood.</w:t>
                      </w:r>
                    </w:p>
                    <w:p w14:paraId="7D7E2DEF" w14:textId="77777777" w:rsidR="00584578" w:rsidRPr="00584578" w:rsidRDefault="00584578" w:rsidP="002F1715">
                      <w:pPr>
                        <w:pStyle w:val="ListParagraph"/>
                        <w:numPr>
                          <w:ilvl w:val="0"/>
                          <w:numId w:val="27"/>
                        </w:numPr>
                        <w:rPr>
                          <w:sz w:val="28"/>
                          <w:szCs w:val="28"/>
                        </w:rPr>
                      </w:pPr>
                      <w:r w:rsidRPr="00584578">
                        <w:rPr>
                          <w:sz w:val="28"/>
                          <w:szCs w:val="28"/>
                        </w:rPr>
                        <w:t>Complements other components – The worn out and drab table and chairs complement the dull and drab costumes of the dancers.</w:t>
                      </w:r>
                    </w:p>
                    <w:p w14:paraId="6CB534F7" w14:textId="77777777" w:rsidR="00584578" w:rsidRPr="00584578" w:rsidRDefault="00584578" w:rsidP="002F1715">
                      <w:pPr>
                        <w:pStyle w:val="ListParagraph"/>
                        <w:numPr>
                          <w:ilvl w:val="0"/>
                          <w:numId w:val="27"/>
                        </w:numPr>
                        <w:rPr>
                          <w:sz w:val="28"/>
                          <w:szCs w:val="28"/>
                        </w:rPr>
                      </w:pPr>
                      <w:r w:rsidRPr="00584578">
                        <w:rPr>
                          <w:sz w:val="28"/>
                          <w:szCs w:val="28"/>
                        </w:rPr>
                        <w:t>Historical context – The table, stools, coat stand and suitcase all look old fashioned and worn, highlighting the historical context of 1930’s Europe.</w:t>
                      </w:r>
                    </w:p>
                    <w:p w14:paraId="7EBDCD68" w14:textId="77777777" w:rsidR="00584578" w:rsidRPr="00584578" w:rsidRDefault="00584578" w:rsidP="002F1715">
                      <w:pPr>
                        <w:pStyle w:val="ListParagraph"/>
                        <w:numPr>
                          <w:ilvl w:val="0"/>
                          <w:numId w:val="27"/>
                        </w:numPr>
                        <w:rPr>
                          <w:sz w:val="28"/>
                          <w:szCs w:val="28"/>
                        </w:rPr>
                      </w:pPr>
                      <w:r w:rsidRPr="00584578">
                        <w:rPr>
                          <w:sz w:val="28"/>
                          <w:szCs w:val="28"/>
                        </w:rPr>
                        <w:t>Context – The table, chairs and coat stand depict the context of a family home.</w:t>
                      </w:r>
                    </w:p>
                    <w:p w14:paraId="527DFB5A" w14:textId="77777777" w:rsidR="00584578" w:rsidRPr="00584578" w:rsidRDefault="00584578" w:rsidP="002F1715">
                      <w:pPr>
                        <w:pStyle w:val="ListParagraph"/>
                        <w:numPr>
                          <w:ilvl w:val="0"/>
                          <w:numId w:val="27"/>
                        </w:numPr>
                        <w:rPr>
                          <w:sz w:val="28"/>
                          <w:szCs w:val="28"/>
                        </w:rPr>
                      </w:pPr>
                      <w:r w:rsidRPr="00584578">
                        <w:rPr>
                          <w:sz w:val="28"/>
                          <w:szCs w:val="28"/>
                        </w:rPr>
                        <w:t xml:space="preserve">Social context – The worn out table, chairs and suitcase all suggest the family are living in poverty. </w:t>
                      </w:r>
                    </w:p>
                    <w:p w14:paraId="46208D2D" w14:textId="77777777" w:rsidR="00584578" w:rsidRPr="00584578" w:rsidRDefault="00584578" w:rsidP="002F1715">
                      <w:pPr>
                        <w:pStyle w:val="ListParagraph"/>
                        <w:numPr>
                          <w:ilvl w:val="0"/>
                          <w:numId w:val="27"/>
                        </w:numPr>
                        <w:rPr>
                          <w:sz w:val="28"/>
                          <w:szCs w:val="28"/>
                        </w:rPr>
                      </w:pPr>
                      <w:r w:rsidRPr="00584578">
                        <w:rPr>
                          <w:sz w:val="28"/>
                          <w:szCs w:val="28"/>
                        </w:rPr>
                        <w:t>Creates levels – The table is used to create levels when the daughter stands on it.</w:t>
                      </w:r>
                    </w:p>
                    <w:p w14:paraId="69D4DD3F" w14:textId="77777777" w:rsidR="00584578" w:rsidRPr="00584578" w:rsidRDefault="00584578" w:rsidP="002F1715">
                      <w:pPr>
                        <w:pStyle w:val="ListParagraph"/>
                        <w:numPr>
                          <w:ilvl w:val="0"/>
                          <w:numId w:val="27"/>
                        </w:numPr>
                        <w:rPr>
                          <w:sz w:val="28"/>
                          <w:szCs w:val="28"/>
                        </w:rPr>
                      </w:pPr>
                      <w:r w:rsidRPr="00584578">
                        <w:rPr>
                          <w:sz w:val="28"/>
                          <w:szCs w:val="28"/>
                        </w:rPr>
                        <w:t>Narrative – The table, chairs and coat stand highlight the narrative of a family home, the suitcase enhances the narrative idea of the family wanting to flee from the troubles outside the home.</w:t>
                      </w:r>
                    </w:p>
                    <w:p w14:paraId="07F0F262" w14:textId="77777777" w:rsidR="00584578" w:rsidRPr="00584578" w:rsidRDefault="00584578" w:rsidP="002F1715">
                      <w:pPr>
                        <w:pStyle w:val="ListParagraph"/>
                        <w:numPr>
                          <w:ilvl w:val="0"/>
                          <w:numId w:val="27"/>
                        </w:numPr>
                        <w:rPr>
                          <w:sz w:val="28"/>
                          <w:szCs w:val="28"/>
                        </w:rPr>
                      </w:pPr>
                      <w:r w:rsidRPr="00584578">
                        <w:rPr>
                          <w:sz w:val="28"/>
                          <w:szCs w:val="28"/>
                        </w:rPr>
                        <w:t>Incorporated into action – The table is moved by the son towards the door and hidden behind, therefore incorporated into the action rather than just static set.</w:t>
                      </w:r>
                    </w:p>
                    <w:p w14:paraId="7AD8C1C8" w14:textId="418F4ECD" w:rsidR="00584578" w:rsidRPr="00584578" w:rsidRDefault="00584578" w:rsidP="0091409F">
                      <w:pPr>
                        <w:rPr>
                          <w:b/>
                          <w:color w:val="000000" w:themeColor="text1"/>
                          <w:sz w:val="28"/>
                          <w:szCs w:val="28"/>
                          <w:u w:val="single"/>
                        </w:rPr>
                      </w:pPr>
                      <w:r w:rsidRPr="00584578">
                        <w:rPr>
                          <w:b/>
                          <w:color w:val="000000" w:themeColor="text1"/>
                          <w:sz w:val="28"/>
                          <w:szCs w:val="28"/>
                          <w:u w:val="single"/>
                        </w:rPr>
                        <w:t xml:space="preserve">Interpretations </w:t>
                      </w:r>
                    </w:p>
                    <w:p w14:paraId="5630A99A" w14:textId="77777777" w:rsidR="00584578" w:rsidRPr="00584578" w:rsidRDefault="00584578" w:rsidP="002F1715">
                      <w:pPr>
                        <w:pStyle w:val="ListParagraph"/>
                        <w:numPr>
                          <w:ilvl w:val="0"/>
                          <w:numId w:val="28"/>
                        </w:numPr>
                        <w:rPr>
                          <w:sz w:val="28"/>
                          <w:szCs w:val="28"/>
                        </w:rPr>
                      </w:pPr>
                      <w:r w:rsidRPr="00584578">
                        <w:rPr>
                          <w:sz w:val="28"/>
                          <w:szCs w:val="28"/>
                        </w:rPr>
                        <w:t>The table, chairs and stools represent the furniture found inside a typical family home.</w:t>
                      </w:r>
                    </w:p>
                    <w:p w14:paraId="23E75D34" w14:textId="77777777" w:rsidR="00584578" w:rsidRPr="00584578" w:rsidRDefault="00584578" w:rsidP="002F1715">
                      <w:pPr>
                        <w:pStyle w:val="ListParagraph"/>
                        <w:numPr>
                          <w:ilvl w:val="0"/>
                          <w:numId w:val="28"/>
                        </w:numPr>
                        <w:rPr>
                          <w:sz w:val="28"/>
                          <w:szCs w:val="28"/>
                        </w:rPr>
                      </w:pPr>
                      <w:r w:rsidRPr="00584578">
                        <w:rPr>
                          <w:sz w:val="28"/>
                          <w:szCs w:val="28"/>
                        </w:rPr>
                        <w:t>The distressed and worn look of the furniture and suitcase suggest the family are poor.</w:t>
                      </w:r>
                    </w:p>
                    <w:p w14:paraId="7DEF48B6" w14:textId="77777777" w:rsidR="00584578" w:rsidRPr="00584578" w:rsidRDefault="00584578" w:rsidP="002F1715">
                      <w:pPr>
                        <w:pStyle w:val="ListParagraph"/>
                        <w:numPr>
                          <w:ilvl w:val="0"/>
                          <w:numId w:val="28"/>
                        </w:numPr>
                        <w:rPr>
                          <w:sz w:val="28"/>
                          <w:szCs w:val="28"/>
                        </w:rPr>
                      </w:pPr>
                      <w:r w:rsidRPr="00584578">
                        <w:rPr>
                          <w:sz w:val="28"/>
                          <w:szCs w:val="28"/>
                        </w:rPr>
                        <w:t>The use of a black box stage enhances an enclosed environment, represent a dark and dreary unlit family home in 1930’s Eastern Europe.</w:t>
                      </w:r>
                    </w:p>
                    <w:p w14:paraId="5FC5707E" w14:textId="77777777" w:rsidR="00584578" w:rsidRPr="00584578" w:rsidRDefault="00584578" w:rsidP="002F1715">
                      <w:pPr>
                        <w:pStyle w:val="ListParagraph"/>
                        <w:numPr>
                          <w:ilvl w:val="0"/>
                          <w:numId w:val="28"/>
                        </w:numPr>
                        <w:rPr>
                          <w:sz w:val="28"/>
                          <w:szCs w:val="28"/>
                        </w:rPr>
                      </w:pPr>
                      <w:r w:rsidRPr="00584578">
                        <w:rPr>
                          <w:sz w:val="28"/>
                          <w:szCs w:val="28"/>
                        </w:rPr>
                        <w:t>The use of a suitcase suggests the family wants to flee it’s troubles that lie outside the home.</w:t>
                      </w:r>
                    </w:p>
                    <w:p w14:paraId="3B23FBF1" w14:textId="77777777" w:rsidR="00584578" w:rsidRPr="00584578" w:rsidRDefault="00584578" w:rsidP="002F1715">
                      <w:pPr>
                        <w:pStyle w:val="ListParagraph"/>
                        <w:numPr>
                          <w:ilvl w:val="0"/>
                          <w:numId w:val="28"/>
                        </w:numPr>
                        <w:rPr>
                          <w:b/>
                          <w:sz w:val="28"/>
                          <w:szCs w:val="28"/>
                          <w:u w:val="single"/>
                        </w:rPr>
                      </w:pPr>
                      <w:r w:rsidRPr="00584578">
                        <w:rPr>
                          <w:sz w:val="28"/>
                          <w:szCs w:val="28"/>
                        </w:rPr>
                        <w:t>The moving of the set suggests the family are desperate to block out the outside forces that are scaring them.</w:t>
                      </w:r>
                    </w:p>
                    <w:p w14:paraId="7CBD3B55" w14:textId="6E8524AA" w:rsidR="00584578" w:rsidRPr="00584578" w:rsidRDefault="00584578" w:rsidP="0091409F">
                      <w:pPr>
                        <w:rPr>
                          <w:b/>
                          <w:sz w:val="28"/>
                          <w:szCs w:val="28"/>
                          <w:u w:val="single"/>
                        </w:rPr>
                      </w:pPr>
                      <w:r w:rsidRPr="00584578">
                        <w:rPr>
                          <w:b/>
                          <w:sz w:val="28"/>
                          <w:szCs w:val="28"/>
                          <w:u w:val="single"/>
                        </w:rPr>
                        <w:t>Moods</w:t>
                      </w:r>
                    </w:p>
                    <w:p w14:paraId="07AF43FE" w14:textId="77777777" w:rsidR="00584578" w:rsidRPr="00584578" w:rsidRDefault="00584578" w:rsidP="0091409F">
                      <w:pPr>
                        <w:rPr>
                          <w:sz w:val="28"/>
                          <w:szCs w:val="28"/>
                        </w:rPr>
                      </w:pPr>
                      <w:r w:rsidRPr="00584578">
                        <w:rPr>
                          <w:sz w:val="28"/>
                          <w:szCs w:val="28"/>
                        </w:rPr>
                        <w:t>Sinister, scary, eerie, frightening, fearful, anticipatory</w:t>
                      </w:r>
                    </w:p>
                    <w:p w14:paraId="6E9D15AF" w14:textId="77777777" w:rsidR="00584578" w:rsidRPr="00584578" w:rsidRDefault="00584578" w:rsidP="0091409F">
                      <w:pPr>
                        <w:rPr>
                          <w:color w:val="000000" w:themeColor="text1"/>
                          <w:sz w:val="28"/>
                          <w:szCs w:val="28"/>
                        </w:rPr>
                      </w:pPr>
                    </w:p>
                    <w:p w14:paraId="1B55BC49" w14:textId="77777777" w:rsidR="00584578" w:rsidRPr="00584578" w:rsidRDefault="00584578" w:rsidP="0091409F">
                      <w:pPr>
                        <w:jc w:val="center"/>
                        <w:rPr>
                          <w:color w:val="000000" w:themeColor="text1"/>
                          <w:sz w:val="28"/>
                          <w:szCs w:val="28"/>
                        </w:rPr>
                      </w:pPr>
                    </w:p>
                    <w:p w14:paraId="432501AE" w14:textId="77777777" w:rsidR="00584578" w:rsidRDefault="00584578" w:rsidP="0091409F">
                      <w:pPr>
                        <w:jc w:val="center"/>
                        <w:rPr>
                          <w:color w:val="000000" w:themeColor="text1"/>
                          <w:sz w:val="72"/>
                        </w:rPr>
                      </w:pPr>
                    </w:p>
                    <w:p w14:paraId="7DBE3CC9" w14:textId="77777777" w:rsidR="00584578" w:rsidRDefault="00584578" w:rsidP="0091409F">
                      <w:pPr>
                        <w:jc w:val="center"/>
                        <w:rPr>
                          <w:color w:val="000000" w:themeColor="text1"/>
                          <w:sz w:val="72"/>
                        </w:rPr>
                      </w:pPr>
                    </w:p>
                    <w:p w14:paraId="062EDD4A" w14:textId="77777777" w:rsidR="00584578" w:rsidRDefault="00584578" w:rsidP="0091409F">
                      <w:pPr>
                        <w:jc w:val="center"/>
                        <w:rPr>
                          <w:color w:val="000000" w:themeColor="text1"/>
                          <w:sz w:val="72"/>
                        </w:rPr>
                      </w:pPr>
                    </w:p>
                    <w:p w14:paraId="4EEC1382" w14:textId="77777777" w:rsidR="00584578" w:rsidRDefault="00584578" w:rsidP="0091409F">
                      <w:pPr>
                        <w:jc w:val="center"/>
                        <w:rPr>
                          <w:color w:val="000000" w:themeColor="text1"/>
                          <w:sz w:val="72"/>
                        </w:rPr>
                      </w:pPr>
                    </w:p>
                    <w:p w14:paraId="51B541D6" w14:textId="77777777" w:rsidR="00584578" w:rsidRDefault="00584578" w:rsidP="0091409F">
                      <w:pPr>
                        <w:jc w:val="center"/>
                        <w:rPr>
                          <w:color w:val="000000" w:themeColor="text1"/>
                          <w:sz w:val="72"/>
                        </w:rPr>
                      </w:pPr>
                    </w:p>
                    <w:p w14:paraId="31AB7FE4" w14:textId="77777777" w:rsidR="00584578" w:rsidRDefault="00584578" w:rsidP="0091409F">
                      <w:pPr>
                        <w:jc w:val="center"/>
                        <w:rPr>
                          <w:color w:val="000000" w:themeColor="text1"/>
                          <w:sz w:val="72"/>
                        </w:rPr>
                      </w:pPr>
                    </w:p>
                    <w:p w14:paraId="1B561CCE" w14:textId="77777777" w:rsidR="00584578" w:rsidRPr="00A3520C" w:rsidRDefault="00584578" w:rsidP="0091409F">
                      <w:pPr>
                        <w:jc w:val="center"/>
                        <w:rPr>
                          <w:rFonts w:ascii="Century Gothic" w:hAnsi="Century Gothic"/>
                          <w:color w:val="000000" w:themeColor="text1"/>
                          <w:sz w:val="72"/>
                        </w:rPr>
                      </w:pPr>
                      <w:r w:rsidRPr="00A3520C">
                        <w:rPr>
                          <w:rFonts w:ascii="Century Gothic" w:hAnsi="Century Gothic"/>
                          <w:color w:val="000000" w:themeColor="text1"/>
                          <w:sz w:val="72"/>
                        </w:rPr>
                        <w:t>AQA 1-9</w:t>
                      </w:r>
                    </w:p>
                    <w:p w14:paraId="519BCF8B" w14:textId="77777777" w:rsidR="00584578" w:rsidRPr="00A3520C" w:rsidRDefault="00584578" w:rsidP="0091409F">
                      <w:pPr>
                        <w:jc w:val="center"/>
                        <w:rPr>
                          <w:rFonts w:ascii="Century Gothic" w:hAnsi="Century Gothic"/>
                          <w:color w:val="000000" w:themeColor="text1"/>
                          <w:sz w:val="72"/>
                        </w:rPr>
                      </w:pPr>
                    </w:p>
                    <w:p w14:paraId="6175F6FD" w14:textId="77777777" w:rsidR="00584578" w:rsidRPr="00A3520C" w:rsidRDefault="00584578" w:rsidP="0091409F">
                      <w:pPr>
                        <w:jc w:val="center"/>
                        <w:rPr>
                          <w:rFonts w:ascii="Century Gothic" w:hAnsi="Century Gothic"/>
                          <w:color w:val="000000" w:themeColor="text1"/>
                          <w:sz w:val="72"/>
                        </w:rPr>
                      </w:pPr>
                      <w:r w:rsidRPr="00A3520C">
                        <w:rPr>
                          <w:rFonts w:ascii="Century Gothic" w:hAnsi="Century Gothic"/>
                          <w:color w:val="000000" w:themeColor="text1"/>
                          <w:sz w:val="72"/>
                        </w:rPr>
                        <w:t>GCSE Dance</w:t>
                      </w:r>
                    </w:p>
                    <w:p w14:paraId="05912C8B" w14:textId="77777777" w:rsidR="00584578" w:rsidRPr="00A3520C" w:rsidRDefault="00584578" w:rsidP="0091409F">
                      <w:pPr>
                        <w:jc w:val="center"/>
                        <w:rPr>
                          <w:rFonts w:ascii="Century Gothic" w:hAnsi="Century Gothic"/>
                          <w:color w:val="000000" w:themeColor="text1"/>
                          <w:sz w:val="72"/>
                        </w:rPr>
                      </w:pPr>
                    </w:p>
                    <w:p w14:paraId="2D6681CD" w14:textId="77777777" w:rsidR="00584578" w:rsidRPr="00A3520C" w:rsidRDefault="00584578" w:rsidP="0091409F">
                      <w:pPr>
                        <w:jc w:val="center"/>
                        <w:rPr>
                          <w:rFonts w:ascii="Century Gothic" w:hAnsi="Century Gothic"/>
                          <w:color w:val="000000" w:themeColor="text1"/>
                          <w:sz w:val="72"/>
                        </w:rPr>
                      </w:pPr>
                      <w:r w:rsidRPr="00A3520C">
                        <w:rPr>
                          <w:rFonts w:ascii="Century Gothic" w:hAnsi="Century Gothic"/>
                          <w:color w:val="000000" w:themeColor="text1"/>
                          <w:sz w:val="72"/>
                        </w:rPr>
                        <w:t>Component 2</w:t>
                      </w:r>
                    </w:p>
                    <w:p w14:paraId="508E5CE1" w14:textId="77777777" w:rsidR="00584578" w:rsidRPr="00A3520C" w:rsidRDefault="00584578" w:rsidP="0091409F">
                      <w:pPr>
                        <w:jc w:val="center"/>
                        <w:rPr>
                          <w:rFonts w:ascii="Century Gothic" w:hAnsi="Century Gothic"/>
                          <w:color w:val="000000" w:themeColor="text1"/>
                          <w:sz w:val="72"/>
                        </w:rPr>
                      </w:pPr>
                    </w:p>
                    <w:p w14:paraId="008E018D" w14:textId="77777777" w:rsidR="00584578" w:rsidRPr="00A3520C" w:rsidRDefault="00584578" w:rsidP="0091409F">
                      <w:pPr>
                        <w:ind w:left="360"/>
                        <w:rPr>
                          <w:rFonts w:ascii="Century Gothic" w:hAnsi="Century Gothic"/>
                          <w:color w:val="000000" w:themeColor="text1"/>
                          <w:sz w:val="52"/>
                        </w:rPr>
                      </w:pPr>
                      <w:r w:rsidRPr="00A3520C">
                        <w:rPr>
                          <w:rFonts w:ascii="Century Gothic" w:hAnsi="Century Gothic"/>
                          <w:color w:val="000000" w:themeColor="text1"/>
                          <w:sz w:val="52"/>
                        </w:rPr>
                        <w:t>1. A Linha Curva</w:t>
                      </w:r>
                    </w:p>
                    <w:p w14:paraId="62DE4195" w14:textId="77777777" w:rsidR="00584578" w:rsidRPr="00A3520C" w:rsidRDefault="00584578" w:rsidP="0091409F">
                      <w:pPr>
                        <w:ind w:left="360"/>
                        <w:rPr>
                          <w:rFonts w:ascii="Century Gothic" w:hAnsi="Century Gothic"/>
                          <w:color w:val="000000" w:themeColor="text1"/>
                          <w:sz w:val="52"/>
                        </w:rPr>
                      </w:pPr>
                      <w:r w:rsidRPr="00A3520C">
                        <w:rPr>
                          <w:rFonts w:ascii="Century Gothic" w:hAnsi="Century Gothic"/>
                          <w:color w:val="000000" w:themeColor="text1"/>
                          <w:sz w:val="52"/>
                        </w:rPr>
                        <w:t>2. Infra</w:t>
                      </w:r>
                    </w:p>
                    <w:p w14:paraId="0386D64A" w14:textId="77777777" w:rsidR="00584578" w:rsidRPr="00A3520C" w:rsidRDefault="00584578" w:rsidP="0091409F">
                      <w:pPr>
                        <w:ind w:left="360"/>
                        <w:rPr>
                          <w:rFonts w:ascii="Century Gothic" w:hAnsi="Century Gothic"/>
                          <w:color w:val="000000" w:themeColor="text1"/>
                          <w:sz w:val="52"/>
                        </w:rPr>
                      </w:pPr>
                      <w:r w:rsidRPr="00A3520C">
                        <w:rPr>
                          <w:rFonts w:ascii="Century Gothic" w:hAnsi="Century Gothic"/>
                          <w:color w:val="000000" w:themeColor="text1"/>
                          <w:sz w:val="52"/>
                        </w:rPr>
                        <w:t>3. Shadows</w:t>
                      </w:r>
                    </w:p>
                    <w:p w14:paraId="66D775B3" w14:textId="77777777" w:rsidR="00584578" w:rsidRPr="00A3520C" w:rsidRDefault="00584578" w:rsidP="0091409F">
                      <w:pPr>
                        <w:ind w:left="360"/>
                        <w:rPr>
                          <w:rFonts w:ascii="Century Gothic" w:hAnsi="Century Gothic"/>
                          <w:color w:val="000000" w:themeColor="text1"/>
                          <w:sz w:val="52"/>
                        </w:rPr>
                      </w:pPr>
                      <w:r w:rsidRPr="00A3520C">
                        <w:rPr>
                          <w:rFonts w:ascii="Century Gothic" w:hAnsi="Century Gothic"/>
                          <w:color w:val="000000" w:themeColor="text1"/>
                          <w:sz w:val="52"/>
                        </w:rPr>
                        <w:t>4. Artificial Things</w:t>
                      </w:r>
                    </w:p>
                    <w:p w14:paraId="72CB434B" w14:textId="77777777" w:rsidR="00584578" w:rsidRPr="00A3520C" w:rsidRDefault="00584578" w:rsidP="0091409F">
                      <w:pPr>
                        <w:ind w:left="360"/>
                        <w:rPr>
                          <w:rFonts w:ascii="Century Gothic" w:hAnsi="Century Gothic"/>
                          <w:color w:val="000000" w:themeColor="text1"/>
                          <w:sz w:val="52"/>
                        </w:rPr>
                      </w:pPr>
                      <w:r w:rsidRPr="00A3520C">
                        <w:rPr>
                          <w:rFonts w:ascii="Century Gothic" w:hAnsi="Century Gothic"/>
                          <w:color w:val="000000" w:themeColor="text1"/>
                          <w:sz w:val="52"/>
                        </w:rPr>
                        <w:t>5. Emancipation of Expressionism</w:t>
                      </w:r>
                    </w:p>
                    <w:p w14:paraId="7AE18A54" w14:textId="77777777" w:rsidR="00584578" w:rsidRPr="00A3520C" w:rsidRDefault="00584578" w:rsidP="0091409F">
                      <w:pPr>
                        <w:ind w:left="360"/>
                        <w:rPr>
                          <w:rFonts w:ascii="Century Gothic" w:hAnsi="Century Gothic"/>
                          <w:color w:val="000000" w:themeColor="text1"/>
                          <w:sz w:val="52"/>
                        </w:rPr>
                      </w:pPr>
                      <w:r w:rsidRPr="00A3520C">
                        <w:rPr>
                          <w:rFonts w:ascii="Century Gothic" w:hAnsi="Century Gothic"/>
                          <w:color w:val="000000" w:themeColor="text1"/>
                          <w:sz w:val="52"/>
                        </w:rPr>
                        <w:t>6. Within Her Eyes</w:t>
                      </w:r>
                    </w:p>
                    <w:p w14:paraId="3984C2E9" w14:textId="77777777" w:rsidR="00584578" w:rsidRPr="00A3520C" w:rsidRDefault="00584578" w:rsidP="0091409F">
                      <w:pPr>
                        <w:ind w:left="360"/>
                        <w:rPr>
                          <w:rFonts w:ascii="Century Gothic" w:hAnsi="Century Gothic"/>
                          <w:color w:val="000000" w:themeColor="text1"/>
                          <w:sz w:val="52"/>
                        </w:rPr>
                      </w:pPr>
                    </w:p>
                  </w:txbxContent>
                </v:textbox>
                <w10:wrap type="square"/>
              </v:shape>
            </w:pict>
          </mc:Fallback>
        </mc:AlternateContent>
      </w:r>
    </w:p>
    <w:p w14:paraId="42043A5A" w14:textId="7395E158" w:rsidR="0091409F" w:rsidRDefault="0091409F" w:rsidP="0091409F">
      <w:r>
        <w:rPr>
          <w:noProof/>
          <w:lang w:eastAsia="en-GB"/>
        </w:rPr>
        <w:lastRenderedPageBreak/>
        <mc:AlternateContent>
          <mc:Choice Requires="wps">
            <w:drawing>
              <wp:anchor distT="0" distB="0" distL="114300" distR="114300" simplePos="0" relativeHeight="251701248" behindDoc="0" locked="0" layoutInCell="1" allowOverlap="1" wp14:anchorId="5F0516AC" wp14:editId="45E84648">
                <wp:simplePos x="0" y="0"/>
                <wp:positionH relativeFrom="column">
                  <wp:posOffset>-57150</wp:posOffset>
                </wp:positionH>
                <wp:positionV relativeFrom="paragraph">
                  <wp:posOffset>0</wp:posOffset>
                </wp:positionV>
                <wp:extent cx="6667500" cy="9592310"/>
                <wp:effectExtent l="0" t="0" r="19050" b="27940"/>
                <wp:wrapSquare wrapText="bothSides"/>
                <wp:docPr id="39" name="Text Box 39"/>
                <wp:cNvGraphicFramePr/>
                <a:graphic xmlns:a="http://schemas.openxmlformats.org/drawingml/2006/main">
                  <a:graphicData uri="http://schemas.microsoft.com/office/word/2010/wordprocessingShape">
                    <wps:wsp>
                      <wps:cNvSpPr txBox="1"/>
                      <wps:spPr>
                        <a:xfrm>
                          <a:off x="0" y="0"/>
                          <a:ext cx="6667500" cy="9592310"/>
                        </a:xfrm>
                        <a:prstGeom prst="rect">
                          <a:avLst/>
                        </a:prstGeom>
                        <a:solidFill>
                          <a:schemeClr val="bg1">
                            <a:lumMod val="75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7DB0375" w14:textId="77B7ECF8" w:rsidR="00584578" w:rsidRPr="00584578" w:rsidRDefault="00584578" w:rsidP="0091409F">
                            <w:pPr>
                              <w:jc w:val="center"/>
                              <w:rPr>
                                <w:color w:val="000000" w:themeColor="text1"/>
                                <w:sz w:val="28"/>
                                <w:szCs w:val="28"/>
                                <w:u w:val="single"/>
                              </w:rPr>
                            </w:pPr>
                            <w:r w:rsidRPr="00584578">
                              <w:rPr>
                                <w:color w:val="000000" w:themeColor="text1"/>
                                <w:sz w:val="28"/>
                                <w:szCs w:val="28"/>
                                <w:u w:val="single"/>
                              </w:rPr>
                              <w:t>Shadows</w:t>
                            </w:r>
                          </w:p>
                          <w:p w14:paraId="08208722" w14:textId="77777777" w:rsidR="00584578" w:rsidRPr="00584578" w:rsidRDefault="00584578" w:rsidP="0091409F">
                            <w:pPr>
                              <w:jc w:val="center"/>
                              <w:rPr>
                                <w:b/>
                                <w:color w:val="000000" w:themeColor="text1"/>
                                <w:sz w:val="28"/>
                                <w:szCs w:val="28"/>
                                <w:u w:val="single"/>
                              </w:rPr>
                            </w:pPr>
                            <w:r w:rsidRPr="00584578">
                              <w:rPr>
                                <w:b/>
                                <w:color w:val="000000" w:themeColor="text1"/>
                                <w:sz w:val="28"/>
                                <w:szCs w:val="28"/>
                                <w:u w:val="single"/>
                              </w:rPr>
                              <w:t>Aural Setting</w:t>
                            </w:r>
                          </w:p>
                          <w:p w14:paraId="62ECDED8" w14:textId="77777777" w:rsidR="00584578" w:rsidRPr="00584578" w:rsidRDefault="00584578" w:rsidP="0091409F">
                            <w:pPr>
                              <w:rPr>
                                <w:b/>
                                <w:sz w:val="28"/>
                                <w:szCs w:val="28"/>
                                <w:u w:val="single"/>
                              </w:rPr>
                            </w:pPr>
                            <w:r w:rsidRPr="00584578">
                              <w:rPr>
                                <w:b/>
                                <w:sz w:val="28"/>
                                <w:szCs w:val="28"/>
                                <w:u w:val="single"/>
                              </w:rPr>
                              <w:t>Descriptions</w:t>
                            </w:r>
                          </w:p>
                          <w:p w14:paraId="222A65CC" w14:textId="77777777" w:rsidR="00584578" w:rsidRPr="00584578" w:rsidRDefault="00584578" w:rsidP="002F1715">
                            <w:pPr>
                              <w:pStyle w:val="ListParagraph"/>
                              <w:numPr>
                                <w:ilvl w:val="0"/>
                                <w:numId w:val="29"/>
                              </w:numPr>
                              <w:rPr>
                                <w:sz w:val="28"/>
                                <w:szCs w:val="28"/>
                              </w:rPr>
                            </w:pPr>
                            <w:r w:rsidRPr="00584578">
                              <w:rPr>
                                <w:sz w:val="28"/>
                                <w:szCs w:val="28"/>
                              </w:rPr>
                              <w:t>Violin and piano</w:t>
                            </w:r>
                          </w:p>
                          <w:p w14:paraId="4F9014B5" w14:textId="77777777" w:rsidR="00584578" w:rsidRPr="00584578" w:rsidRDefault="00584578" w:rsidP="002F1715">
                            <w:pPr>
                              <w:pStyle w:val="ListParagraph"/>
                              <w:numPr>
                                <w:ilvl w:val="0"/>
                                <w:numId w:val="29"/>
                              </w:numPr>
                              <w:rPr>
                                <w:sz w:val="28"/>
                                <w:szCs w:val="28"/>
                              </w:rPr>
                            </w:pPr>
                            <w:r w:rsidRPr="00584578">
                              <w:rPr>
                                <w:sz w:val="28"/>
                                <w:szCs w:val="28"/>
                              </w:rPr>
                              <w:t>No breaks in tempo.</w:t>
                            </w:r>
                          </w:p>
                          <w:p w14:paraId="6577362C" w14:textId="77777777" w:rsidR="00584578" w:rsidRPr="00584578" w:rsidRDefault="00584578" w:rsidP="002F1715">
                            <w:pPr>
                              <w:pStyle w:val="ListParagraph"/>
                              <w:numPr>
                                <w:ilvl w:val="0"/>
                                <w:numId w:val="29"/>
                              </w:numPr>
                              <w:rPr>
                                <w:sz w:val="28"/>
                                <w:szCs w:val="28"/>
                              </w:rPr>
                            </w:pPr>
                            <w:r w:rsidRPr="00584578">
                              <w:rPr>
                                <w:sz w:val="28"/>
                                <w:szCs w:val="28"/>
                              </w:rPr>
                              <w:t>A continuous fast paced section followed by contrasting slower sections.</w:t>
                            </w:r>
                          </w:p>
                          <w:p w14:paraId="29662EB2" w14:textId="77777777" w:rsidR="00584578" w:rsidRPr="00584578" w:rsidRDefault="00584578" w:rsidP="002F1715">
                            <w:pPr>
                              <w:pStyle w:val="ListParagraph"/>
                              <w:numPr>
                                <w:ilvl w:val="0"/>
                                <w:numId w:val="29"/>
                              </w:numPr>
                              <w:rPr>
                                <w:sz w:val="28"/>
                                <w:szCs w:val="28"/>
                              </w:rPr>
                            </w:pPr>
                            <w:r w:rsidRPr="00584578">
                              <w:rPr>
                                <w:sz w:val="28"/>
                                <w:szCs w:val="28"/>
                              </w:rPr>
                              <w:t>Broken chords and staccato sounds used throughout</w:t>
                            </w:r>
                          </w:p>
                          <w:p w14:paraId="17652B7F" w14:textId="77777777" w:rsidR="00584578" w:rsidRPr="00584578" w:rsidRDefault="00584578" w:rsidP="002F1715">
                            <w:pPr>
                              <w:pStyle w:val="ListParagraph"/>
                              <w:numPr>
                                <w:ilvl w:val="0"/>
                                <w:numId w:val="29"/>
                              </w:numPr>
                              <w:rPr>
                                <w:sz w:val="28"/>
                                <w:szCs w:val="28"/>
                              </w:rPr>
                            </w:pPr>
                            <w:r w:rsidRPr="00584578">
                              <w:rPr>
                                <w:sz w:val="28"/>
                                <w:szCs w:val="28"/>
                              </w:rPr>
                              <w:t>Changes in speed and dynamic used to introduce different characters</w:t>
                            </w:r>
                          </w:p>
                          <w:p w14:paraId="4B367F91" w14:textId="1F427643" w:rsidR="00584578" w:rsidRPr="00584578" w:rsidRDefault="00584578" w:rsidP="0091409F">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773BDC7D" w14:textId="77777777" w:rsidR="00584578" w:rsidRPr="00584578" w:rsidRDefault="00584578" w:rsidP="002F1715">
                            <w:pPr>
                              <w:pStyle w:val="ListParagraph"/>
                              <w:numPr>
                                <w:ilvl w:val="0"/>
                                <w:numId w:val="30"/>
                              </w:numPr>
                              <w:rPr>
                                <w:sz w:val="28"/>
                                <w:szCs w:val="28"/>
                              </w:rPr>
                            </w:pPr>
                            <w:r w:rsidRPr="00584578">
                              <w:rPr>
                                <w:sz w:val="28"/>
                                <w:szCs w:val="28"/>
                              </w:rPr>
                              <w:t>Stimulus – Outside force – the high pitched, eerie and erratic tempo of the aural setting highlights the sense of an outside force, with some specific sections sounding very much like something could be banging on the door trying to enter</w:t>
                            </w:r>
                          </w:p>
                          <w:p w14:paraId="4E86921C" w14:textId="77777777" w:rsidR="00584578" w:rsidRPr="00584578" w:rsidRDefault="00584578" w:rsidP="002F1715">
                            <w:pPr>
                              <w:pStyle w:val="ListParagraph"/>
                              <w:numPr>
                                <w:ilvl w:val="0"/>
                                <w:numId w:val="30"/>
                              </w:numPr>
                              <w:rPr>
                                <w:sz w:val="28"/>
                                <w:szCs w:val="28"/>
                              </w:rPr>
                            </w:pPr>
                            <w:r w:rsidRPr="00584578">
                              <w:rPr>
                                <w:sz w:val="28"/>
                                <w:szCs w:val="28"/>
                              </w:rPr>
                              <w:t>Intention – Eastern Europe family – the music is typical of Eastern Europe, the composer is also from Eastern Europe which adds to the intention of a European family.</w:t>
                            </w:r>
                          </w:p>
                          <w:p w14:paraId="1BA008D3" w14:textId="77777777" w:rsidR="00584578" w:rsidRPr="00584578" w:rsidRDefault="00584578" w:rsidP="002F1715">
                            <w:pPr>
                              <w:pStyle w:val="ListParagraph"/>
                              <w:numPr>
                                <w:ilvl w:val="0"/>
                                <w:numId w:val="30"/>
                              </w:numPr>
                              <w:rPr>
                                <w:sz w:val="28"/>
                                <w:szCs w:val="28"/>
                              </w:rPr>
                            </w:pPr>
                            <w:r w:rsidRPr="00584578">
                              <w:rPr>
                                <w:sz w:val="28"/>
                                <w:szCs w:val="28"/>
                              </w:rPr>
                              <w:t>Mood – The low notes and broken chords create a sombre, sad and sorrowful mood.</w:t>
                            </w:r>
                          </w:p>
                          <w:p w14:paraId="657F5985" w14:textId="77777777" w:rsidR="00584578" w:rsidRPr="00584578" w:rsidRDefault="00584578" w:rsidP="002F1715">
                            <w:pPr>
                              <w:pStyle w:val="ListParagraph"/>
                              <w:numPr>
                                <w:ilvl w:val="0"/>
                                <w:numId w:val="30"/>
                              </w:numPr>
                              <w:rPr>
                                <w:sz w:val="28"/>
                                <w:szCs w:val="28"/>
                              </w:rPr>
                            </w:pPr>
                            <w:r w:rsidRPr="00584578">
                              <w:rPr>
                                <w:sz w:val="28"/>
                                <w:szCs w:val="28"/>
                              </w:rPr>
                              <w:t>Complements other components – The use of European style music complements the European style costumes</w:t>
                            </w:r>
                          </w:p>
                          <w:p w14:paraId="619A3F79" w14:textId="77777777" w:rsidR="00584578" w:rsidRPr="00584578" w:rsidRDefault="00584578" w:rsidP="002F1715">
                            <w:pPr>
                              <w:pStyle w:val="ListParagraph"/>
                              <w:numPr>
                                <w:ilvl w:val="0"/>
                                <w:numId w:val="30"/>
                              </w:numPr>
                              <w:rPr>
                                <w:sz w:val="28"/>
                                <w:szCs w:val="28"/>
                              </w:rPr>
                            </w:pPr>
                            <w:r w:rsidRPr="00584578">
                              <w:rPr>
                                <w:sz w:val="28"/>
                                <w:szCs w:val="28"/>
                              </w:rPr>
                              <w:t>Historical Context – The piece was composed in 1977, but was inspired by earlier classical work and sounds similar to some war-time classical music which is of the same era as this piece.</w:t>
                            </w:r>
                          </w:p>
                          <w:p w14:paraId="7581DDF8" w14:textId="77777777" w:rsidR="00584578" w:rsidRPr="00584578" w:rsidRDefault="00584578" w:rsidP="002F1715">
                            <w:pPr>
                              <w:pStyle w:val="ListParagraph"/>
                              <w:numPr>
                                <w:ilvl w:val="0"/>
                                <w:numId w:val="30"/>
                              </w:numPr>
                              <w:rPr>
                                <w:sz w:val="28"/>
                                <w:szCs w:val="28"/>
                              </w:rPr>
                            </w:pPr>
                            <w:r w:rsidRPr="00584578">
                              <w:rPr>
                                <w:sz w:val="28"/>
                                <w:szCs w:val="28"/>
                              </w:rPr>
                              <w:t>Geographical Context – The composer is from Estonia which is in Eastern Europe, this influence contributes to the geographical context of the work being set in Easter Europe</w:t>
                            </w:r>
                          </w:p>
                          <w:p w14:paraId="36E298F5" w14:textId="77777777" w:rsidR="00584578" w:rsidRPr="00584578" w:rsidRDefault="00584578" w:rsidP="0091409F">
                            <w:pPr>
                              <w:rPr>
                                <w:b/>
                                <w:color w:val="000000" w:themeColor="text1"/>
                                <w:sz w:val="28"/>
                                <w:szCs w:val="28"/>
                                <w:u w:val="single"/>
                              </w:rPr>
                            </w:pPr>
                            <w:r w:rsidRPr="00584578">
                              <w:rPr>
                                <w:b/>
                                <w:color w:val="000000" w:themeColor="text1"/>
                                <w:sz w:val="28"/>
                                <w:szCs w:val="28"/>
                                <w:u w:val="single"/>
                              </w:rPr>
                              <w:t xml:space="preserve">Interpretations </w:t>
                            </w:r>
                          </w:p>
                          <w:p w14:paraId="7739B8E5" w14:textId="77777777" w:rsidR="00584578" w:rsidRPr="00584578" w:rsidRDefault="00584578" w:rsidP="002F1715">
                            <w:pPr>
                              <w:pStyle w:val="ListParagraph"/>
                              <w:numPr>
                                <w:ilvl w:val="0"/>
                                <w:numId w:val="32"/>
                              </w:numPr>
                              <w:rPr>
                                <w:sz w:val="28"/>
                                <w:szCs w:val="28"/>
                              </w:rPr>
                            </w:pPr>
                            <w:r w:rsidRPr="00584578">
                              <w:rPr>
                                <w:sz w:val="28"/>
                                <w:szCs w:val="28"/>
                              </w:rPr>
                              <w:t>The violin and piano are classical instruments, and the sounds they create being fast and high pitch din the opening connote the frantic feelings felt by the family as they are confronted with a scary outside force.</w:t>
                            </w:r>
                          </w:p>
                          <w:p w14:paraId="2F0C0039" w14:textId="77777777" w:rsidR="00584578" w:rsidRPr="00584578" w:rsidRDefault="00584578" w:rsidP="002F1715">
                            <w:pPr>
                              <w:pStyle w:val="ListParagraph"/>
                              <w:numPr>
                                <w:ilvl w:val="0"/>
                                <w:numId w:val="31"/>
                              </w:numPr>
                              <w:rPr>
                                <w:sz w:val="28"/>
                                <w:szCs w:val="28"/>
                              </w:rPr>
                            </w:pPr>
                            <w:r w:rsidRPr="00584578">
                              <w:rPr>
                                <w:sz w:val="28"/>
                                <w:szCs w:val="28"/>
                              </w:rPr>
                              <w:t>The slower sections portray the feelings of sadness felt by the family, at their poverty and also their fear of what lies outside their home.</w:t>
                            </w:r>
                          </w:p>
                          <w:p w14:paraId="7E34876F" w14:textId="7A715555" w:rsidR="00584578" w:rsidRPr="00584578" w:rsidRDefault="00584578" w:rsidP="002F1715">
                            <w:pPr>
                              <w:pStyle w:val="ListParagraph"/>
                              <w:numPr>
                                <w:ilvl w:val="0"/>
                                <w:numId w:val="31"/>
                              </w:numPr>
                              <w:rPr>
                                <w:sz w:val="28"/>
                                <w:szCs w:val="28"/>
                              </w:rPr>
                            </w:pPr>
                            <w:r w:rsidRPr="00584578">
                              <w:rPr>
                                <w:sz w:val="28"/>
                                <w:szCs w:val="28"/>
                              </w:rPr>
                              <w:t>The music is similar to war-time music composed around WW1 and WW2, connoting the sad and dreary feelings of people living at that time</w:t>
                            </w:r>
                          </w:p>
                          <w:p w14:paraId="167D8D86" w14:textId="77777777" w:rsidR="00584578" w:rsidRPr="00584578" w:rsidRDefault="00584578" w:rsidP="0091409F">
                            <w:pPr>
                              <w:rPr>
                                <w:b/>
                                <w:sz w:val="28"/>
                                <w:szCs w:val="28"/>
                                <w:u w:val="single"/>
                              </w:rPr>
                            </w:pPr>
                            <w:r w:rsidRPr="00584578">
                              <w:rPr>
                                <w:b/>
                                <w:sz w:val="28"/>
                                <w:szCs w:val="28"/>
                                <w:u w:val="single"/>
                              </w:rPr>
                              <w:t>Moods</w:t>
                            </w:r>
                          </w:p>
                          <w:p w14:paraId="69AB01AD" w14:textId="77777777" w:rsidR="00584578" w:rsidRPr="00584578" w:rsidRDefault="00584578" w:rsidP="0091409F">
                            <w:pPr>
                              <w:rPr>
                                <w:sz w:val="28"/>
                                <w:szCs w:val="28"/>
                              </w:rPr>
                            </w:pPr>
                            <w:r w:rsidRPr="00584578">
                              <w:rPr>
                                <w:sz w:val="28"/>
                                <w:szCs w:val="28"/>
                              </w:rPr>
                              <w:t>Sinister, scary, eerie, frightening, fearful, anticipatory</w:t>
                            </w:r>
                          </w:p>
                          <w:p w14:paraId="50CABE8D" w14:textId="77777777" w:rsidR="00584578" w:rsidRPr="00584578" w:rsidRDefault="00584578" w:rsidP="0091409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516AC" id="Text Box 39" o:spid="_x0000_s1041" type="#_x0000_t202" style="position:absolute;margin-left:-4.5pt;margin-top:0;width:525pt;height:75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" fillcolor="#bfbfbf [2412]" strokecolor="black [3213]">
                <v:textbox>
                  <w:txbxContent>
                    <w:p w14:paraId="57DB0375" w14:textId="77B7ECF8" w:rsidR="00584578" w:rsidRPr="00584578" w:rsidRDefault="00584578" w:rsidP="0091409F">
                      <w:pPr>
                        <w:jc w:val="center"/>
                        <w:rPr>
                          <w:color w:val="000000" w:themeColor="text1"/>
                          <w:sz w:val="28"/>
                          <w:szCs w:val="28"/>
                          <w:u w:val="single"/>
                        </w:rPr>
                      </w:pPr>
                      <w:r w:rsidRPr="00584578">
                        <w:rPr>
                          <w:color w:val="000000" w:themeColor="text1"/>
                          <w:sz w:val="28"/>
                          <w:szCs w:val="28"/>
                          <w:u w:val="single"/>
                        </w:rPr>
                        <w:t>Shadows</w:t>
                      </w:r>
                    </w:p>
                    <w:p w14:paraId="08208722" w14:textId="77777777" w:rsidR="00584578" w:rsidRPr="00584578" w:rsidRDefault="00584578" w:rsidP="0091409F">
                      <w:pPr>
                        <w:jc w:val="center"/>
                        <w:rPr>
                          <w:b/>
                          <w:color w:val="000000" w:themeColor="text1"/>
                          <w:sz w:val="28"/>
                          <w:szCs w:val="28"/>
                          <w:u w:val="single"/>
                        </w:rPr>
                      </w:pPr>
                      <w:r w:rsidRPr="00584578">
                        <w:rPr>
                          <w:b/>
                          <w:color w:val="000000" w:themeColor="text1"/>
                          <w:sz w:val="28"/>
                          <w:szCs w:val="28"/>
                          <w:u w:val="single"/>
                        </w:rPr>
                        <w:t>Aural Setting</w:t>
                      </w:r>
                    </w:p>
                    <w:p w14:paraId="62ECDED8" w14:textId="77777777" w:rsidR="00584578" w:rsidRPr="00584578" w:rsidRDefault="00584578" w:rsidP="0091409F">
                      <w:pPr>
                        <w:rPr>
                          <w:b/>
                          <w:sz w:val="28"/>
                          <w:szCs w:val="28"/>
                          <w:u w:val="single"/>
                        </w:rPr>
                      </w:pPr>
                      <w:r w:rsidRPr="00584578">
                        <w:rPr>
                          <w:b/>
                          <w:sz w:val="28"/>
                          <w:szCs w:val="28"/>
                          <w:u w:val="single"/>
                        </w:rPr>
                        <w:t>Descriptions</w:t>
                      </w:r>
                    </w:p>
                    <w:p w14:paraId="222A65CC" w14:textId="77777777" w:rsidR="00584578" w:rsidRPr="00584578" w:rsidRDefault="00584578" w:rsidP="002F1715">
                      <w:pPr>
                        <w:pStyle w:val="ListParagraph"/>
                        <w:numPr>
                          <w:ilvl w:val="0"/>
                          <w:numId w:val="29"/>
                        </w:numPr>
                        <w:rPr>
                          <w:sz w:val="28"/>
                          <w:szCs w:val="28"/>
                        </w:rPr>
                      </w:pPr>
                      <w:r w:rsidRPr="00584578">
                        <w:rPr>
                          <w:sz w:val="28"/>
                          <w:szCs w:val="28"/>
                        </w:rPr>
                        <w:t>Violin and piano</w:t>
                      </w:r>
                    </w:p>
                    <w:p w14:paraId="4F9014B5" w14:textId="77777777" w:rsidR="00584578" w:rsidRPr="00584578" w:rsidRDefault="00584578" w:rsidP="002F1715">
                      <w:pPr>
                        <w:pStyle w:val="ListParagraph"/>
                        <w:numPr>
                          <w:ilvl w:val="0"/>
                          <w:numId w:val="29"/>
                        </w:numPr>
                        <w:rPr>
                          <w:sz w:val="28"/>
                          <w:szCs w:val="28"/>
                        </w:rPr>
                      </w:pPr>
                      <w:r w:rsidRPr="00584578">
                        <w:rPr>
                          <w:sz w:val="28"/>
                          <w:szCs w:val="28"/>
                        </w:rPr>
                        <w:t>No breaks in tempo.</w:t>
                      </w:r>
                    </w:p>
                    <w:p w14:paraId="6577362C" w14:textId="77777777" w:rsidR="00584578" w:rsidRPr="00584578" w:rsidRDefault="00584578" w:rsidP="002F1715">
                      <w:pPr>
                        <w:pStyle w:val="ListParagraph"/>
                        <w:numPr>
                          <w:ilvl w:val="0"/>
                          <w:numId w:val="29"/>
                        </w:numPr>
                        <w:rPr>
                          <w:sz w:val="28"/>
                          <w:szCs w:val="28"/>
                        </w:rPr>
                      </w:pPr>
                      <w:r w:rsidRPr="00584578">
                        <w:rPr>
                          <w:sz w:val="28"/>
                          <w:szCs w:val="28"/>
                        </w:rPr>
                        <w:t>A continuous fast paced section followed by contrasting slower sections.</w:t>
                      </w:r>
                    </w:p>
                    <w:p w14:paraId="29662EB2" w14:textId="77777777" w:rsidR="00584578" w:rsidRPr="00584578" w:rsidRDefault="00584578" w:rsidP="002F1715">
                      <w:pPr>
                        <w:pStyle w:val="ListParagraph"/>
                        <w:numPr>
                          <w:ilvl w:val="0"/>
                          <w:numId w:val="29"/>
                        </w:numPr>
                        <w:rPr>
                          <w:sz w:val="28"/>
                          <w:szCs w:val="28"/>
                        </w:rPr>
                      </w:pPr>
                      <w:r w:rsidRPr="00584578">
                        <w:rPr>
                          <w:sz w:val="28"/>
                          <w:szCs w:val="28"/>
                        </w:rPr>
                        <w:t>Broken chords and staccato sounds used throughout</w:t>
                      </w:r>
                    </w:p>
                    <w:p w14:paraId="17652B7F" w14:textId="77777777" w:rsidR="00584578" w:rsidRPr="00584578" w:rsidRDefault="00584578" w:rsidP="002F1715">
                      <w:pPr>
                        <w:pStyle w:val="ListParagraph"/>
                        <w:numPr>
                          <w:ilvl w:val="0"/>
                          <w:numId w:val="29"/>
                        </w:numPr>
                        <w:rPr>
                          <w:sz w:val="28"/>
                          <w:szCs w:val="28"/>
                        </w:rPr>
                      </w:pPr>
                      <w:r w:rsidRPr="00584578">
                        <w:rPr>
                          <w:sz w:val="28"/>
                          <w:szCs w:val="28"/>
                        </w:rPr>
                        <w:t>Changes in speed and dynamic used to introduce different characters</w:t>
                      </w:r>
                    </w:p>
                    <w:p w14:paraId="4B367F91" w14:textId="1F427643" w:rsidR="00584578" w:rsidRPr="00584578" w:rsidRDefault="00584578" w:rsidP="0091409F">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773BDC7D" w14:textId="77777777" w:rsidR="00584578" w:rsidRPr="00584578" w:rsidRDefault="00584578" w:rsidP="002F1715">
                      <w:pPr>
                        <w:pStyle w:val="ListParagraph"/>
                        <w:numPr>
                          <w:ilvl w:val="0"/>
                          <w:numId w:val="30"/>
                        </w:numPr>
                        <w:rPr>
                          <w:sz w:val="28"/>
                          <w:szCs w:val="28"/>
                        </w:rPr>
                      </w:pPr>
                      <w:r w:rsidRPr="00584578">
                        <w:rPr>
                          <w:sz w:val="28"/>
                          <w:szCs w:val="28"/>
                        </w:rPr>
                        <w:t>Stimulus – Outside force – the high pitched, eerie and erratic tempo of the aural setting highlights the sense of an outside force, with some specific sections sounding very much like something could be banging on the door trying to enter</w:t>
                      </w:r>
                    </w:p>
                    <w:p w14:paraId="4E86921C" w14:textId="77777777" w:rsidR="00584578" w:rsidRPr="00584578" w:rsidRDefault="00584578" w:rsidP="002F1715">
                      <w:pPr>
                        <w:pStyle w:val="ListParagraph"/>
                        <w:numPr>
                          <w:ilvl w:val="0"/>
                          <w:numId w:val="30"/>
                        </w:numPr>
                        <w:rPr>
                          <w:sz w:val="28"/>
                          <w:szCs w:val="28"/>
                        </w:rPr>
                      </w:pPr>
                      <w:r w:rsidRPr="00584578">
                        <w:rPr>
                          <w:sz w:val="28"/>
                          <w:szCs w:val="28"/>
                        </w:rPr>
                        <w:t>Intention – Eastern Europe family – the music is typical of Eastern Europe, the composer is also from Eastern Europe which adds to the intention of a European family.</w:t>
                      </w:r>
                    </w:p>
                    <w:p w14:paraId="1BA008D3" w14:textId="77777777" w:rsidR="00584578" w:rsidRPr="00584578" w:rsidRDefault="00584578" w:rsidP="002F1715">
                      <w:pPr>
                        <w:pStyle w:val="ListParagraph"/>
                        <w:numPr>
                          <w:ilvl w:val="0"/>
                          <w:numId w:val="30"/>
                        </w:numPr>
                        <w:rPr>
                          <w:sz w:val="28"/>
                          <w:szCs w:val="28"/>
                        </w:rPr>
                      </w:pPr>
                      <w:r w:rsidRPr="00584578">
                        <w:rPr>
                          <w:sz w:val="28"/>
                          <w:szCs w:val="28"/>
                        </w:rPr>
                        <w:t>Mood – The low notes and broken chords create a sombre, sad and sorrowful mood.</w:t>
                      </w:r>
                    </w:p>
                    <w:p w14:paraId="657F5985" w14:textId="77777777" w:rsidR="00584578" w:rsidRPr="00584578" w:rsidRDefault="00584578" w:rsidP="002F1715">
                      <w:pPr>
                        <w:pStyle w:val="ListParagraph"/>
                        <w:numPr>
                          <w:ilvl w:val="0"/>
                          <w:numId w:val="30"/>
                        </w:numPr>
                        <w:rPr>
                          <w:sz w:val="28"/>
                          <w:szCs w:val="28"/>
                        </w:rPr>
                      </w:pPr>
                      <w:r w:rsidRPr="00584578">
                        <w:rPr>
                          <w:sz w:val="28"/>
                          <w:szCs w:val="28"/>
                        </w:rPr>
                        <w:t>Complements other components – The use of European style music complements the European style costumes</w:t>
                      </w:r>
                    </w:p>
                    <w:p w14:paraId="619A3F79" w14:textId="77777777" w:rsidR="00584578" w:rsidRPr="00584578" w:rsidRDefault="00584578" w:rsidP="002F1715">
                      <w:pPr>
                        <w:pStyle w:val="ListParagraph"/>
                        <w:numPr>
                          <w:ilvl w:val="0"/>
                          <w:numId w:val="30"/>
                        </w:numPr>
                        <w:rPr>
                          <w:sz w:val="28"/>
                          <w:szCs w:val="28"/>
                        </w:rPr>
                      </w:pPr>
                      <w:r w:rsidRPr="00584578">
                        <w:rPr>
                          <w:sz w:val="28"/>
                          <w:szCs w:val="28"/>
                        </w:rPr>
                        <w:t>Historical Context – The piece was composed in 1977, but was inspired by earlier classical work and sounds similar to some war-time classical music which is of the same era as this piece.</w:t>
                      </w:r>
                    </w:p>
                    <w:p w14:paraId="7581DDF8" w14:textId="77777777" w:rsidR="00584578" w:rsidRPr="00584578" w:rsidRDefault="00584578" w:rsidP="002F1715">
                      <w:pPr>
                        <w:pStyle w:val="ListParagraph"/>
                        <w:numPr>
                          <w:ilvl w:val="0"/>
                          <w:numId w:val="30"/>
                        </w:numPr>
                        <w:rPr>
                          <w:sz w:val="28"/>
                          <w:szCs w:val="28"/>
                        </w:rPr>
                      </w:pPr>
                      <w:r w:rsidRPr="00584578">
                        <w:rPr>
                          <w:sz w:val="28"/>
                          <w:szCs w:val="28"/>
                        </w:rPr>
                        <w:t>Geographical Context – The composer is from Estonia which is in Eastern Europe, this influence contributes to the geographical context of the work being set in Easter Europe</w:t>
                      </w:r>
                    </w:p>
                    <w:p w14:paraId="36E298F5" w14:textId="77777777" w:rsidR="00584578" w:rsidRPr="00584578" w:rsidRDefault="00584578" w:rsidP="0091409F">
                      <w:pPr>
                        <w:rPr>
                          <w:b/>
                          <w:color w:val="000000" w:themeColor="text1"/>
                          <w:sz w:val="28"/>
                          <w:szCs w:val="28"/>
                          <w:u w:val="single"/>
                        </w:rPr>
                      </w:pPr>
                      <w:r w:rsidRPr="00584578">
                        <w:rPr>
                          <w:b/>
                          <w:color w:val="000000" w:themeColor="text1"/>
                          <w:sz w:val="28"/>
                          <w:szCs w:val="28"/>
                          <w:u w:val="single"/>
                        </w:rPr>
                        <w:t xml:space="preserve">Interpretations </w:t>
                      </w:r>
                    </w:p>
                    <w:p w14:paraId="7739B8E5" w14:textId="77777777" w:rsidR="00584578" w:rsidRPr="00584578" w:rsidRDefault="00584578" w:rsidP="002F1715">
                      <w:pPr>
                        <w:pStyle w:val="ListParagraph"/>
                        <w:numPr>
                          <w:ilvl w:val="0"/>
                          <w:numId w:val="32"/>
                        </w:numPr>
                        <w:rPr>
                          <w:sz w:val="28"/>
                          <w:szCs w:val="28"/>
                        </w:rPr>
                      </w:pPr>
                      <w:r w:rsidRPr="00584578">
                        <w:rPr>
                          <w:sz w:val="28"/>
                          <w:szCs w:val="28"/>
                        </w:rPr>
                        <w:t>The violin and piano are classical instruments, and the sounds they create being fast and high pitch din the opening connote the frantic feelings felt by the family as they are confronted with a scary outside force.</w:t>
                      </w:r>
                    </w:p>
                    <w:p w14:paraId="2F0C0039" w14:textId="77777777" w:rsidR="00584578" w:rsidRPr="00584578" w:rsidRDefault="00584578" w:rsidP="002F1715">
                      <w:pPr>
                        <w:pStyle w:val="ListParagraph"/>
                        <w:numPr>
                          <w:ilvl w:val="0"/>
                          <w:numId w:val="31"/>
                        </w:numPr>
                        <w:rPr>
                          <w:sz w:val="28"/>
                          <w:szCs w:val="28"/>
                        </w:rPr>
                      </w:pPr>
                      <w:r w:rsidRPr="00584578">
                        <w:rPr>
                          <w:sz w:val="28"/>
                          <w:szCs w:val="28"/>
                        </w:rPr>
                        <w:t>The slower sections portray the feelings of sadness felt by the family, at their poverty and also their fear of what lies outside their home.</w:t>
                      </w:r>
                    </w:p>
                    <w:p w14:paraId="7E34876F" w14:textId="7A715555" w:rsidR="00584578" w:rsidRPr="00584578" w:rsidRDefault="00584578" w:rsidP="002F1715">
                      <w:pPr>
                        <w:pStyle w:val="ListParagraph"/>
                        <w:numPr>
                          <w:ilvl w:val="0"/>
                          <w:numId w:val="31"/>
                        </w:numPr>
                        <w:rPr>
                          <w:sz w:val="28"/>
                          <w:szCs w:val="28"/>
                        </w:rPr>
                      </w:pPr>
                      <w:r w:rsidRPr="00584578">
                        <w:rPr>
                          <w:sz w:val="28"/>
                          <w:szCs w:val="28"/>
                        </w:rPr>
                        <w:t>The music is similar to war-time music composed around WW1 and WW2, connoting the sad and dreary feelings of people living at that time</w:t>
                      </w:r>
                    </w:p>
                    <w:p w14:paraId="167D8D86" w14:textId="77777777" w:rsidR="00584578" w:rsidRPr="00584578" w:rsidRDefault="00584578" w:rsidP="0091409F">
                      <w:pPr>
                        <w:rPr>
                          <w:b/>
                          <w:sz w:val="28"/>
                          <w:szCs w:val="28"/>
                          <w:u w:val="single"/>
                        </w:rPr>
                      </w:pPr>
                      <w:r w:rsidRPr="00584578">
                        <w:rPr>
                          <w:b/>
                          <w:sz w:val="28"/>
                          <w:szCs w:val="28"/>
                          <w:u w:val="single"/>
                        </w:rPr>
                        <w:t>Moods</w:t>
                      </w:r>
                    </w:p>
                    <w:p w14:paraId="69AB01AD" w14:textId="77777777" w:rsidR="00584578" w:rsidRPr="00584578" w:rsidRDefault="00584578" w:rsidP="0091409F">
                      <w:pPr>
                        <w:rPr>
                          <w:sz w:val="28"/>
                          <w:szCs w:val="28"/>
                        </w:rPr>
                      </w:pPr>
                      <w:r w:rsidRPr="00584578">
                        <w:rPr>
                          <w:sz w:val="28"/>
                          <w:szCs w:val="28"/>
                        </w:rPr>
                        <w:t>Sinister, scary, eerie, frightening, fearful, anticipatory</w:t>
                      </w:r>
                    </w:p>
                    <w:p w14:paraId="50CABE8D" w14:textId="77777777" w:rsidR="00584578" w:rsidRPr="00584578" w:rsidRDefault="00584578" w:rsidP="0091409F">
                      <w:pPr>
                        <w:rPr>
                          <w:sz w:val="28"/>
                          <w:szCs w:val="28"/>
                        </w:rPr>
                      </w:pPr>
                    </w:p>
                  </w:txbxContent>
                </v:textbox>
                <w10:wrap type="square"/>
              </v:shape>
            </w:pict>
          </mc:Fallback>
        </mc:AlternateContent>
      </w:r>
    </w:p>
    <w:p w14:paraId="373F58A7" w14:textId="0F275C43" w:rsidR="0091409F" w:rsidRDefault="0091409F" w:rsidP="0091409F">
      <w:pPr>
        <w:tabs>
          <w:tab w:val="left" w:pos="3965"/>
        </w:tabs>
      </w:pPr>
      <w:r>
        <w:rPr>
          <w:noProof/>
          <w:lang w:eastAsia="en-GB"/>
        </w:rPr>
        <w:lastRenderedPageBreak/>
        <mc:AlternateContent>
          <mc:Choice Requires="wps">
            <w:drawing>
              <wp:anchor distT="0" distB="0" distL="114300" distR="114300" simplePos="0" relativeHeight="251703296" behindDoc="0" locked="0" layoutInCell="1" allowOverlap="1" wp14:anchorId="27D32DDD" wp14:editId="7A92E898">
                <wp:simplePos x="0" y="0"/>
                <wp:positionH relativeFrom="column">
                  <wp:posOffset>-57150</wp:posOffset>
                </wp:positionH>
                <wp:positionV relativeFrom="paragraph">
                  <wp:posOffset>0</wp:posOffset>
                </wp:positionV>
                <wp:extent cx="6648450" cy="9592310"/>
                <wp:effectExtent l="0" t="0" r="19050" b="27940"/>
                <wp:wrapSquare wrapText="bothSides"/>
                <wp:docPr id="41" name="Text Box 41"/>
                <wp:cNvGraphicFramePr/>
                <a:graphic xmlns:a="http://schemas.openxmlformats.org/drawingml/2006/main">
                  <a:graphicData uri="http://schemas.microsoft.com/office/word/2010/wordprocessingShape">
                    <wps:wsp>
                      <wps:cNvSpPr txBox="1"/>
                      <wps:spPr>
                        <a:xfrm>
                          <a:off x="0" y="0"/>
                          <a:ext cx="6648450" cy="9592310"/>
                        </a:xfrm>
                        <a:prstGeom prst="rect">
                          <a:avLst/>
                        </a:prstGeom>
                        <a:solidFill>
                          <a:schemeClr val="accent1">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4BF0696" w14:textId="70280CF5" w:rsidR="00584578" w:rsidRPr="00584578" w:rsidRDefault="00584578" w:rsidP="0091409F">
                            <w:pPr>
                              <w:jc w:val="center"/>
                              <w:rPr>
                                <w:color w:val="000000" w:themeColor="text1"/>
                                <w:sz w:val="28"/>
                                <w:szCs w:val="28"/>
                                <w:u w:val="single"/>
                              </w:rPr>
                            </w:pPr>
                            <w:r w:rsidRPr="00584578">
                              <w:rPr>
                                <w:color w:val="000000" w:themeColor="text1"/>
                                <w:sz w:val="28"/>
                                <w:szCs w:val="28"/>
                                <w:u w:val="single"/>
                              </w:rPr>
                              <w:t>Emancipation of Expressionism</w:t>
                            </w:r>
                          </w:p>
                          <w:p w14:paraId="7F6C5406" w14:textId="77777777" w:rsidR="00584578" w:rsidRPr="00584578" w:rsidRDefault="00584578" w:rsidP="0091409F">
                            <w:pPr>
                              <w:jc w:val="center"/>
                              <w:rPr>
                                <w:b/>
                                <w:color w:val="000000" w:themeColor="text1"/>
                                <w:sz w:val="28"/>
                                <w:szCs w:val="28"/>
                                <w:u w:val="single"/>
                              </w:rPr>
                            </w:pPr>
                            <w:r w:rsidRPr="00584578">
                              <w:rPr>
                                <w:b/>
                                <w:color w:val="000000" w:themeColor="text1"/>
                                <w:sz w:val="28"/>
                                <w:szCs w:val="28"/>
                                <w:u w:val="single"/>
                              </w:rPr>
                              <w:t xml:space="preserve">Costume </w:t>
                            </w:r>
                          </w:p>
                          <w:p w14:paraId="79E05879" w14:textId="77777777" w:rsidR="00584578" w:rsidRPr="00584578" w:rsidRDefault="00584578" w:rsidP="0091409F">
                            <w:pPr>
                              <w:jc w:val="center"/>
                              <w:rPr>
                                <w:color w:val="000000" w:themeColor="text1"/>
                                <w:sz w:val="28"/>
                                <w:szCs w:val="28"/>
                                <w:u w:val="single"/>
                              </w:rPr>
                            </w:pPr>
                          </w:p>
                          <w:p w14:paraId="2EAF022F" w14:textId="77777777" w:rsidR="00584578" w:rsidRPr="00584578" w:rsidRDefault="00584578" w:rsidP="0091409F">
                            <w:pPr>
                              <w:rPr>
                                <w:color w:val="000000" w:themeColor="text1"/>
                                <w:sz w:val="28"/>
                                <w:szCs w:val="28"/>
                              </w:rPr>
                            </w:pPr>
                            <w:r w:rsidRPr="00584578">
                              <w:rPr>
                                <w:b/>
                                <w:color w:val="000000" w:themeColor="text1"/>
                                <w:sz w:val="28"/>
                                <w:szCs w:val="28"/>
                                <w:u w:val="single"/>
                              </w:rPr>
                              <w:t>Descriptions</w:t>
                            </w:r>
                          </w:p>
                          <w:p w14:paraId="53B164AE" w14:textId="77777777" w:rsidR="00584578" w:rsidRPr="00584578" w:rsidRDefault="00584578" w:rsidP="002F1715">
                            <w:pPr>
                              <w:pStyle w:val="ListParagraph"/>
                              <w:numPr>
                                <w:ilvl w:val="0"/>
                                <w:numId w:val="33"/>
                              </w:numPr>
                              <w:rPr>
                                <w:sz w:val="28"/>
                                <w:szCs w:val="28"/>
                              </w:rPr>
                            </w:pPr>
                            <w:r w:rsidRPr="00584578">
                              <w:rPr>
                                <w:sz w:val="28"/>
                                <w:szCs w:val="28"/>
                              </w:rPr>
                              <w:t>Blue short sleeved t-shirts</w:t>
                            </w:r>
                          </w:p>
                          <w:p w14:paraId="57704C10" w14:textId="77777777" w:rsidR="00584578" w:rsidRPr="00584578" w:rsidRDefault="00584578" w:rsidP="002F1715">
                            <w:pPr>
                              <w:pStyle w:val="ListParagraph"/>
                              <w:numPr>
                                <w:ilvl w:val="0"/>
                                <w:numId w:val="33"/>
                              </w:numPr>
                              <w:rPr>
                                <w:sz w:val="28"/>
                                <w:szCs w:val="28"/>
                              </w:rPr>
                            </w:pPr>
                            <w:r w:rsidRPr="00584578">
                              <w:rPr>
                                <w:sz w:val="28"/>
                                <w:szCs w:val="28"/>
                              </w:rPr>
                              <w:t>Blue denim jeans</w:t>
                            </w:r>
                          </w:p>
                          <w:p w14:paraId="0A22EE63" w14:textId="77777777" w:rsidR="00584578" w:rsidRPr="00584578" w:rsidRDefault="00584578" w:rsidP="002F1715">
                            <w:pPr>
                              <w:pStyle w:val="ListParagraph"/>
                              <w:numPr>
                                <w:ilvl w:val="0"/>
                                <w:numId w:val="33"/>
                              </w:numPr>
                              <w:rPr>
                                <w:sz w:val="28"/>
                                <w:szCs w:val="28"/>
                              </w:rPr>
                            </w:pPr>
                            <w:r w:rsidRPr="00584578">
                              <w:rPr>
                                <w:sz w:val="28"/>
                                <w:szCs w:val="28"/>
                              </w:rPr>
                              <w:t>Grey trainers with white sole</w:t>
                            </w:r>
                          </w:p>
                          <w:p w14:paraId="5CB9B6A9" w14:textId="77777777" w:rsidR="00584578" w:rsidRPr="00584578" w:rsidRDefault="00584578" w:rsidP="002F1715">
                            <w:pPr>
                              <w:pStyle w:val="ListParagraph"/>
                              <w:numPr>
                                <w:ilvl w:val="0"/>
                                <w:numId w:val="33"/>
                              </w:numPr>
                              <w:rPr>
                                <w:sz w:val="28"/>
                                <w:szCs w:val="28"/>
                              </w:rPr>
                            </w:pPr>
                            <w:r w:rsidRPr="00584578">
                              <w:rPr>
                                <w:sz w:val="28"/>
                                <w:szCs w:val="28"/>
                              </w:rPr>
                              <w:t>Individual tattoos, jewellery and hairstyles allowed.</w:t>
                            </w:r>
                          </w:p>
                          <w:p w14:paraId="56B5EF68" w14:textId="5BA150A1" w:rsidR="00584578" w:rsidRPr="00584578" w:rsidRDefault="00584578" w:rsidP="00EF0D32">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0287FA05" w14:textId="77777777" w:rsidR="00584578" w:rsidRPr="00584578" w:rsidRDefault="00584578" w:rsidP="002F1715">
                            <w:pPr>
                              <w:pStyle w:val="ListParagraph"/>
                              <w:numPr>
                                <w:ilvl w:val="0"/>
                                <w:numId w:val="34"/>
                              </w:numPr>
                              <w:rPr>
                                <w:sz w:val="28"/>
                                <w:szCs w:val="28"/>
                              </w:rPr>
                            </w:pPr>
                            <w:r w:rsidRPr="00584578">
                              <w:rPr>
                                <w:sz w:val="28"/>
                                <w:szCs w:val="28"/>
                              </w:rPr>
                              <w:t>Stimulus – Expressing individuality – allowance of personal jewellery, hairstyles and tattoos reflects the stimulus of expressing yourself.</w:t>
                            </w:r>
                          </w:p>
                          <w:p w14:paraId="358F37A8" w14:textId="77777777" w:rsidR="00584578" w:rsidRPr="00584578" w:rsidRDefault="00584578" w:rsidP="002F1715">
                            <w:pPr>
                              <w:pStyle w:val="ListParagraph"/>
                              <w:numPr>
                                <w:ilvl w:val="0"/>
                                <w:numId w:val="34"/>
                              </w:numPr>
                              <w:rPr>
                                <w:sz w:val="28"/>
                                <w:szCs w:val="28"/>
                              </w:rPr>
                            </w:pPr>
                            <w:r w:rsidRPr="00584578">
                              <w:rPr>
                                <w:sz w:val="28"/>
                                <w:szCs w:val="28"/>
                              </w:rPr>
                              <w:t>Intention – Intention of ‘Order and Chaos’ is shown as all dancers wearing the same creates order</w:t>
                            </w:r>
                          </w:p>
                          <w:p w14:paraId="5256F775" w14:textId="77777777" w:rsidR="00584578" w:rsidRPr="00584578" w:rsidRDefault="00584578" w:rsidP="002F1715">
                            <w:pPr>
                              <w:pStyle w:val="ListParagraph"/>
                              <w:numPr>
                                <w:ilvl w:val="0"/>
                                <w:numId w:val="34"/>
                              </w:numPr>
                              <w:rPr>
                                <w:sz w:val="28"/>
                                <w:szCs w:val="28"/>
                              </w:rPr>
                            </w:pPr>
                            <w:r w:rsidRPr="00584578">
                              <w:rPr>
                                <w:sz w:val="28"/>
                                <w:szCs w:val="28"/>
                              </w:rPr>
                              <w:t>Mood – dark coloured clothing contributes to a dark and serious mood.</w:t>
                            </w:r>
                          </w:p>
                          <w:p w14:paraId="6D6022A9" w14:textId="77777777" w:rsidR="00584578" w:rsidRPr="00584578" w:rsidRDefault="00584578" w:rsidP="002F1715">
                            <w:pPr>
                              <w:pStyle w:val="ListParagraph"/>
                              <w:numPr>
                                <w:ilvl w:val="0"/>
                                <w:numId w:val="34"/>
                              </w:numPr>
                              <w:rPr>
                                <w:sz w:val="28"/>
                                <w:szCs w:val="28"/>
                              </w:rPr>
                            </w:pPr>
                            <w:r w:rsidRPr="00584578">
                              <w:rPr>
                                <w:sz w:val="28"/>
                                <w:szCs w:val="28"/>
                              </w:rPr>
                              <w:t>Complements other components – use of blue colour complements the blue lighting</w:t>
                            </w:r>
                          </w:p>
                          <w:p w14:paraId="1C1EA176" w14:textId="77777777" w:rsidR="00584578" w:rsidRPr="00584578" w:rsidRDefault="00584578" w:rsidP="002F1715">
                            <w:pPr>
                              <w:pStyle w:val="ListParagraph"/>
                              <w:numPr>
                                <w:ilvl w:val="0"/>
                                <w:numId w:val="34"/>
                              </w:numPr>
                              <w:rPr>
                                <w:sz w:val="28"/>
                                <w:szCs w:val="28"/>
                              </w:rPr>
                            </w:pPr>
                            <w:r w:rsidRPr="00584578">
                              <w:rPr>
                                <w:sz w:val="28"/>
                                <w:szCs w:val="28"/>
                              </w:rPr>
                              <w:t>Uniformity – all dancers wearing the same creates uniformity</w:t>
                            </w:r>
                          </w:p>
                          <w:p w14:paraId="5E24ED47" w14:textId="77777777" w:rsidR="00584578" w:rsidRPr="00584578" w:rsidRDefault="00584578" w:rsidP="002F1715">
                            <w:pPr>
                              <w:pStyle w:val="ListParagraph"/>
                              <w:numPr>
                                <w:ilvl w:val="0"/>
                                <w:numId w:val="34"/>
                              </w:numPr>
                              <w:rPr>
                                <w:sz w:val="28"/>
                                <w:szCs w:val="28"/>
                              </w:rPr>
                            </w:pPr>
                            <w:r w:rsidRPr="00584578">
                              <w:rPr>
                                <w:sz w:val="28"/>
                                <w:szCs w:val="28"/>
                              </w:rPr>
                              <w:t>Gender – costumes are gender neutral which represents equality despite of gender</w:t>
                            </w:r>
                          </w:p>
                          <w:p w14:paraId="49AFAC96" w14:textId="77777777" w:rsidR="00584578" w:rsidRPr="00584578" w:rsidRDefault="00584578" w:rsidP="002F1715">
                            <w:pPr>
                              <w:pStyle w:val="ListParagraph"/>
                              <w:numPr>
                                <w:ilvl w:val="0"/>
                                <w:numId w:val="34"/>
                              </w:numPr>
                              <w:rPr>
                                <w:sz w:val="28"/>
                                <w:szCs w:val="28"/>
                              </w:rPr>
                            </w:pPr>
                            <w:r w:rsidRPr="00584578">
                              <w:rPr>
                                <w:sz w:val="28"/>
                                <w:szCs w:val="28"/>
                              </w:rPr>
                              <w:t>Sculpts body – although not tightly fitted, the shapes of the sleeves allow the lower arm to be seen while performing intricate gestures.</w:t>
                            </w:r>
                          </w:p>
                          <w:p w14:paraId="737CD0A1" w14:textId="77777777" w:rsidR="00584578" w:rsidRPr="00584578" w:rsidRDefault="00584578" w:rsidP="002F1715">
                            <w:pPr>
                              <w:pStyle w:val="ListParagraph"/>
                              <w:numPr>
                                <w:ilvl w:val="0"/>
                                <w:numId w:val="34"/>
                              </w:numPr>
                              <w:rPr>
                                <w:sz w:val="28"/>
                                <w:szCs w:val="28"/>
                              </w:rPr>
                            </w:pPr>
                            <w:r w:rsidRPr="00584578">
                              <w:rPr>
                                <w:sz w:val="28"/>
                                <w:szCs w:val="28"/>
                              </w:rPr>
                              <w:t>Historical context – clothing suggests modern day as is typical urban style seen worn from 1990’s onwards.</w:t>
                            </w:r>
                          </w:p>
                          <w:p w14:paraId="64DAA9A0" w14:textId="165C9E09" w:rsidR="00584578" w:rsidRPr="00584578" w:rsidRDefault="00584578" w:rsidP="002F1715">
                            <w:pPr>
                              <w:pStyle w:val="ListParagraph"/>
                              <w:numPr>
                                <w:ilvl w:val="0"/>
                                <w:numId w:val="34"/>
                              </w:numPr>
                              <w:rPr>
                                <w:color w:val="000000" w:themeColor="text1"/>
                                <w:sz w:val="28"/>
                                <w:szCs w:val="28"/>
                              </w:rPr>
                            </w:pPr>
                            <w:r w:rsidRPr="00584578">
                              <w:rPr>
                                <w:sz w:val="28"/>
                                <w:szCs w:val="28"/>
                              </w:rPr>
                              <w:t>Social context – simple costumes suggests the social context is of middle-lower social class.</w:t>
                            </w:r>
                          </w:p>
                          <w:p w14:paraId="33AA507E" w14:textId="77777777" w:rsidR="00584578" w:rsidRPr="00584578" w:rsidRDefault="00584578" w:rsidP="0091409F">
                            <w:pPr>
                              <w:rPr>
                                <w:b/>
                                <w:color w:val="000000" w:themeColor="text1"/>
                                <w:sz w:val="28"/>
                                <w:szCs w:val="28"/>
                                <w:u w:val="single"/>
                              </w:rPr>
                            </w:pPr>
                            <w:r w:rsidRPr="00584578">
                              <w:rPr>
                                <w:b/>
                                <w:color w:val="000000" w:themeColor="text1"/>
                                <w:sz w:val="28"/>
                                <w:szCs w:val="28"/>
                                <w:u w:val="single"/>
                              </w:rPr>
                              <w:t xml:space="preserve">Interpretations </w:t>
                            </w:r>
                          </w:p>
                          <w:p w14:paraId="11616B13" w14:textId="77777777" w:rsidR="00584578" w:rsidRPr="00584578" w:rsidRDefault="00584578" w:rsidP="002F1715">
                            <w:pPr>
                              <w:pStyle w:val="ListParagraph"/>
                              <w:numPr>
                                <w:ilvl w:val="0"/>
                                <w:numId w:val="35"/>
                              </w:numPr>
                              <w:rPr>
                                <w:sz w:val="28"/>
                                <w:szCs w:val="28"/>
                              </w:rPr>
                            </w:pPr>
                            <w:r w:rsidRPr="00584578">
                              <w:rPr>
                                <w:sz w:val="28"/>
                                <w:szCs w:val="28"/>
                              </w:rPr>
                              <w:t>Blue colour represents embryonic fluid inside of a womb</w:t>
                            </w:r>
                          </w:p>
                          <w:p w14:paraId="615572F2" w14:textId="77777777" w:rsidR="00584578" w:rsidRPr="00584578" w:rsidRDefault="00584578" w:rsidP="002F1715">
                            <w:pPr>
                              <w:pStyle w:val="ListParagraph"/>
                              <w:numPr>
                                <w:ilvl w:val="0"/>
                                <w:numId w:val="35"/>
                              </w:numPr>
                              <w:rPr>
                                <w:sz w:val="28"/>
                                <w:szCs w:val="28"/>
                              </w:rPr>
                            </w:pPr>
                            <w:r w:rsidRPr="00584578">
                              <w:rPr>
                                <w:sz w:val="28"/>
                                <w:szCs w:val="28"/>
                              </w:rPr>
                              <w:t>Urban clothing represents the urban style as per the stimulus of the work</w:t>
                            </w:r>
                          </w:p>
                          <w:p w14:paraId="26278CDA" w14:textId="77777777" w:rsidR="00584578" w:rsidRPr="00584578" w:rsidRDefault="00584578" w:rsidP="002F1715">
                            <w:pPr>
                              <w:pStyle w:val="ListParagraph"/>
                              <w:numPr>
                                <w:ilvl w:val="0"/>
                                <w:numId w:val="35"/>
                              </w:numPr>
                              <w:rPr>
                                <w:sz w:val="28"/>
                                <w:szCs w:val="28"/>
                              </w:rPr>
                            </w:pPr>
                            <w:r w:rsidRPr="00584578">
                              <w:rPr>
                                <w:sz w:val="28"/>
                                <w:szCs w:val="28"/>
                              </w:rPr>
                              <w:t>Individual tattoos, hairstyles and jewellery reflect individuality.</w:t>
                            </w:r>
                          </w:p>
                          <w:p w14:paraId="52CAC0F9" w14:textId="77777777" w:rsidR="00584578" w:rsidRPr="00584578" w:rsidRDefault="00584578" w:rsidP="002F1715">
                            <w:pPr>
                              <w:pStyle w:val="ListParagraph"/>
                              <w:numPr>
                                <w:ilvl w:val="0"/>
                                <w:numId w:val="35"/>
                              </w:numPr>
                              <w:rPr>
                                <w:sz w:val="28"/>
                                <w:szCs w:val="28"/>
                              </w:rPr>
                            </w:pPr>
                            <w:r w:rsidRPr="00584578">
                              <w:rPr>
                                <w:sz w:val="28"/>
                                <w:szCs w:val="28"/>
                              </w:rPr>
                              <w:t>Blue colour represents the name of the company ‘Boy Blue entertainment’.</w:t>
                            </w:r>
                          </w:p>
                          <w:p w14:paraId="2EE05B37" w14:textId="4759F828" w:rsidR="00584578" w:rsidRPr="00584578" w:rsidRDefault="00584578" w:rsidP="004269D0">
                            <w:pPr>
                              <w:rPr>
                                <w:b/>
                                <w:sz w:val="28"/>
                                <w:szCs w:val="28"/>
                                <w:u w:val="single"/>
                              </w:rPr>
                            </w:pPr>
                            <w:r w:rsidRPr="00584578">
                              <w:rPr>
                                <w:b/>
                                <w:sz w:val="28"/>
                                <w:szCs w:val="28"/>
                                <w:u w:val="single"/>
                              </w:rPr>
                              <w:t>Moods</w:t>
                            </w:r>
                          </w:p>
                          <w:p w14:paraId="6981F8DD" w14:textId="4CB8E3C8" w:rsidR="00584578" w:rsidRPr="00584578" w:rsidRDefault="00584578" w:rsidP="004269D0">
                            <w:pPr>
                              <w:rPr>
                                <w:rFonts w:ascii="Century Gothic" w:hAnsi="Century Gothic"/>
                                <w:color w:val="000000" w:themeColor="text1"/>
                                <w:sz w:val="28"/>
                                <w:szCs w:val="28"/>
                              </w:rPr>
                            </w:pPr>
                            <w:r w:rsidRPr="00584578">
                              <w:rPr>
                                <w:sz w:val="28"/>
                                <w:szCs w:val="28"/>
                              </w:rPr>
                              <w:t>Serious, intense, powerful, chaotic, energetic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32DDD" id="Text Box 41" o:spid="_x0000_s1042" type="#_x0000_t202" style="position:absolute;margin-left:-4.5pt;margin-top:0;width:523.5pt;height:75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" fillcolor="#8eaadb [1940]" strokecolor="black [3213]">
                <v:textbox>
                  <w:txbxContent>
                    <w:p w14:paraId="14BF0696" w14:textId="70280CF5" w:rsidR="00584578" w:rsidRPr="00584578" w:rsidRDefault="00584578" w:rsidP="0091409F">
                      <w:pPr>
                        <w:jc w:val="center"/>
                        <w:rPr>
                          <w:color w:val="000000" w:themeColor="text1"/>
                          <w:sz w:val="28"/>
                          <w:szCs w:val="28"/>
                          <w:u w:val="single"/>
                        </w:rPr>
                      </w:pPr>
                      <w:r w:rsidRPr="00584578">
                        <w:rPr>
                          <w:color w:val="000000" w:themeColor="text1"/>
                          <w:sz w:val="28"/>
                          <w:szCs w:val="28"/>
                          <w:u w:val="single"/>
                        </w:rPr>
                        <w:t>Emancipation of Expressionism</w:t>
                      </w:r>
                    </w:p>
                    <w:p w14:paraId="7F6C5406" w14:textId="77777777" w:rsidR="00584578" w:rsidRPr="00584578" w:rsidRDefault="00584578" w:rsidP="0091409F">
                      <w:pPr>
                        <w:jc w:val="center"/>
                        <w:rPr>
                          <w:b/>
                          <w:color w:val="000000" w:themeColor="text1"/>
                          <w:sz w:val="28"/>
                          <w:szCs w:val="28"/>
                          <w:u w:val="single"/>
                        </w:rPr>
                      </w:pPr>
                      <w:r w:rsidRPr="00584578">
                        <w:rPr>
                          <w:b/>
                          <w:color w:val="000000" w:themeColor="text1"/>
                          <w:sz w:val="28"/>
                          <w:szCs w:val="28"/>
                          <w:u w:val="single"/>
                        </w:rPr>
                        <w:t xml:space="preserve">Costume </w:t>
                      </w:r>
                    </w:p>
                    <w:p w14:paraId="79E05879" w14:textId="77777777" w:rsidR="00584578" w:rsidRPr="00584578" w:rsidRDefault="00584578" w:rsidP="0091409F">
                      <w:pPr>
                        <w:jc w:val="center"/>
                        <w:rPr>
                          <w:color w:val="000000" w:themeColor="text1"/>
                          <w:sz w:val="28"/>
                          <w:szCs w:val="28"/>
                          <w:u w:val="single"/>
                        </w:rPr>
                      </w:pPr>
                    </w:p>
                    <w:p w14:paraId="2EAF022F" w14:textId="77777777" w:rsidR="00584578" w:rsidRPr="00584578" w:rsidRDefault="00584578" w:rsidP="0091409F">
                      <w:pPr>
                        <w:rPr>
                          <w:color w:val="000000" w:themeColor="text1"/>
                          <w:sz w:val="28"/>
                          <w:szCs w:val="28"/>
                        </w:rPr>
                      </w:pPr>
                      <w:r w:rsidRPr="00584578">
                        <w:rPr>
                          <w:b/>
                          <w:color w:val="000000" w:themeColor="text1"/>
                          <w:sz w:val="28"/>
                          <w:szCs w:val="28"/>
                          <w:u w:val="single"/>
                        </w:rPr>
                        <w:t>Descriptions</w:t>
                      </w:r>
                    </w:p>
                    <w:p w14:paraId="53B164AE" w14:textId="77777777" w:rsidR="00584578" w:rsidRPr="00584578" w:rsidRDefault="00584578" w:rsidP="002F1715">
                      <w:pPr>
                        <w:pStyle w:val="ListParagraph"/>
                        <w:numPr>
                          <w:ilvl w:val="0"/>
                          <w:numId w:val="33"/>
                        </w:numPr>
                        <w:rPr>
                          <w:sz w:val="28"/>
                          <w:szCs w:val="28"/>
                        </w:rPr>
                      </w:pPr>
                      <w:r w:rsidRPr="00584578">
                        <w:rPr>
                          <w:sz w:val="28"/>
                          <w:szCs w:val="28"/>
                        </w:rPr>
                        <w:t>Blue short sleeved t-shirts</w:t>
                      </w:r>
                    </w:p>
                    <w:p w14:paraId="57704C10" w14:textId="77777777" w:rsidR="00584578" w:rsidRPr="00584578" w:rsidRDefault="00584578" w:rsidP="002F1715">
                      <w:pPr>
                        <w:pStyle w:val="ListParagraph"/>
                        <w:numPr>
                          <w:ilvl w:val="0"/>
                          <w:numId w:val="33"/>
                        </w:numPr>
                        <w:rPr>
                          <w:sz w:val="28"/>
                          <w:szCs w:val="28"/>
                        </w:rPr>
                      </w:pPr>
                      <w:r w:rsidRPr="00584578">
                        <w:rPr>
                          <w:sz w:val="28"/>
                          <w:szCs w:val="28"/>
                        </w:rPr>
                        <w:t>Blue denim jeans</w:t>
                      </w:r>
                    </w:p>
                    <w:p w14:paraId="0A22EE63" w14:textId="77777777" w:rsidR="00584578" w:rsidRPr="00584578" w:rsidRDefault="00584578" w:rsidP="002F1715">
                      <w:pPr>
                        <w:pStyle w:val="ListParagraph"/>
                        <w:numPr>
                          <w:ilvl w:val="0"/>
                          <w:numId w:val="33"/>
                        </w:numPr>
                        <w:rPr>
                          <w:sz w:val="28"/>
                          <w:szCs w:val="28"/>
                        </w:rPr>
                      </w:pPr>
                      <w:r w:rsidRPr="00584578">
                        <w:rPr>
                          <w:sz w:val="28"/>
                          <w:szCs w:val="28"/>
                        </w:rPr>
                        <w:t>Grey trainers with white sole</w:t>
                      </w:r>
                    </w:p>
                    <w:p w14:paraId="5CB9B6A9" w14:textId="77777777" w:rsidR="00584578" w:rsidRPr="00584578" w:rsidRDefault="00584578" w:rsidP="002F1715">
                      <w:pPr>
                        <w:pStyle w:val="ListParagraph"/>
                        <w:numPr>
                          <w:ilvl w:val="0"/>
                          <w:numId w:val="33"/>
                        </w:numPr>
                        <w:rPr>
                          <w:sz w:val="28"/>
                          <w:szCs w:val="28"/>
                        </w:rPr>
                      </w:pPr>
                      <w:r w:rsidRPr="00584578">
                        <w:rPr>
                          <w:sz w:val="28"/>
                          <w:szCs w:val="28"/>
                        </w:rPr>
                        <w:t>Individual tattoos, jewellery and hairstyles allowed.</w:t>
                      </w:r>
                    </w:p>
                    <w:p w14:paraId="56B5EF68" w14:textId="5BA150A1" w:rsidR="00584578" w:rsidRPr="00584578" w:rsidRDefault="00584578" w:rsidP="00EF0D32">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0287FA05" w14:textId="77777777" w:rsidR="00584578" w:rsidRPr="00584578" w:rsidRDefault="00584578" w:rsidP="002F1715">
                      <w:pPr>
                        <w:pStyle w:val="ListParagraph"/>
                        <w:numPr>
                          <w:ilvl w:val="0"/>
                          <w:numId w:val="34"/>
                        </w:numPr>
                        <w:rPr>
                          <w:sz w:val="28"/>
                          <w:szCs w:val="28"/>
                        </w:rPr>
                      </w:pPr>
                      <w:r w:rsidRPr="00584578">
                        <w:rPr>
                          <w:sz w:val="28"/>
                          <w:szCs w:val="28"/>
                        </w:rPr>
                        <w:t>Stimulus – Expressing individuality – allowance of personal jewellery, hairstyles and tattoos reflects the stimulus of expressing yourself.</w:t>
                      </w:r>
                    </w:p>
                    <w:p w14:paraId="358F37A8" w14:textId="77777777" w:rsidR="00584578" w:rsidRPr="00584578" w:rsidRDefault="00584578" w:rsidP="002F1715">
                      <w:pPr>
                        <w:pStyle w:val="ListParagraph"/>
                        <w:numPr>
                          <w:ilvl w:val="0"/>
                          <w:numId w:val="34"/>
                        </w:numPr>
                        <w:rPr>
                          <w:sz w:val="28"/>
                          <w:szCs w:val="28"/>
                        </w:rPr>
                      </w:pPr>
                      <w:r w:rsidRPr="00584578">
                        <w:rPr>
                          <w:sz w:val="28"/>
                          <w:szCs w:val="28"/>
                        </w:rPr>
                        <w:t>Intention – Intention of ‘Order and Chaos’ is shown as all dancers wearing the same creates order</w:t>
                      </w:r>
                    </w:p>
                    <w:p w14:paraId="5256F775" w14:textId="77777777" w:rsidR="00584578" w:rsidRPr="00584578" w:rsidRDefault="00584578" w:rsidP="002F1715">
                      <w:pPr>
                        <w:pStyle w:val="ListParagraph"/>
                        <w:numPr>
                          <w:ilvl w:val="0"/>
                          <w:numId w:val="34"/>
                        </w:numPr>
                        <w:rPr>
                          <w:sz w:val="28"/>
                          <w:szCs w:val="28"/>
                        </w:rPr>
                      </w:pPr>
                      <w:r w:rsidRPr="00584578">
                        <w:rPr>
                          <w:sz w:val="28"/>
                          <w:szCs w:val="28"/>
                        </w:rPr>
                        <w:t>Mood – dark coloured clothing contributes to a dark and serious mood.</w:t>
                      </w:r>
                    </w:p>
                    <w:p w14:paraId="6D6022A9" w14:textId="77777777" w:rsidR="00584578" w:rsidRPr="00584578" w:rsidRDefault="00584578" w:rsidP="002F1715">
                      <w:pPr>
                        <w:pStyle w:val="ListParagraph"/>
                        <w:numPr>
                          <w:ilvl w:val="0"/>
                          <w:numId w:val="34"/>
                        </w:numPr>
                        <w:rPr>
                          <w:sz w:val="28"/>
                          <w:szCs w:val="28"/>
                        </w:rPr>
                      </w:pPr>
                      <w:r w:rsidRPr="00584578">
                        <w:rPr>
                          <w:sz w:val="28"/>
                          <w:szCs w:val="28"/>
                        </w:rPr>
                        <w:t>Complements other components – use of blue colour complements the blue lighting</w:t>
                      </w:r>
                    </w:p>
                    <w:p w14:paraId="1C1EA176" w14:textId="77777777" w:rsidR="00584578" w:rsidRPr="00584578" w:rsidRDefault="00584578" w:rsidP="002F1715">
                      <w:pPr>
                        <w:pStyle w:val="ListParagraph"/>
                        <w:numPr>
                          <w:ilvl w:val="0"/>
                          <w:numId w:val="34"/>
                        </w:numPr>
                        <w:rPr>
                          <w:sz w:val="28"/>
                          <w:szCs w:val="28"/>
                        </w:rPr>
                      </w:pPr>
                      <w:r w:rsidRPr="00584578">
                        <w:rPr>
                          <w:sz w:val="28"/>
                          <w:szCs w:val="28"/>
                        </w:rPr>
                        <w:t>Uniformity – all dancers wearing the same creates uniformity</w:t>
                      </w:r>
                    </w:p>
                    <w:p w14:paraId="5E24ED47" w14:textId="77777777" w:rsidR="00584578" w:rsidRPr="00584578" w:rsidRDefault="00584578" w:rsidP="002F1715">
                      <w:pPr>
                        <w:pStyle w:val="ListParagraph"/>
                        <w:numPr>
                          <w:ilvl w:val="0"/>
                          <w:numId w:val="34"/>
                        </w:numPr>
                        <w:rPr>
                          <w:sz w:val="28"/>
                          <w:szCs w:val="28"/>
                        </w:rPr>
                      </w:pPr>
                      <w:r w:rsidRPr="00584578">
                        <w:rPr>
                          <w:sz w:val="28"/>
                          <w:szCs w:val="28"/>
                        </w:rPr>
                        <w:t>Gender – costumes are gender neutral which represents equality despite of gender</w:t>
                      </w:r>
                    </w:p>
                    <w:p w14:paraId="49AFAC96" w14:textId="77777777" w:rsidR="00584578" w:rsidRPr="00584578" w:rsidRDefault="00584578" w:rsidP="002F1715">
                      <w:pPr>
                        <w:pStyle w:val="ListParagraph"/>
                        <w:numPr>
                          <w:ilvl w:val="0"/>
                          <w:numId w:val="34"/>
                        </w:numPr>
                        <w:rPr>
                          <w:sz w:val="28"/>
                          <w:szCs w:val="28"/>
                        </w:rPr>
                      </w:pPr>
                      <w:r w:rsidRPr="00584578">
                        <w:rPr>
                          <w:sz w:val="28"/>
                          <w:szCs w:val="28"/>
                        </w:rPr>
                        <w:t>Sculpts body – although not tightly fitted, the shapes of the sleeves allow the lower arm to be seen while performing intricate gestures.</w:t>
                      </w:r>
                    </w:p>
                    <w:p w14:paraId="737CD0A1" w14:textId="77777777" w:rsidR="00584578" w:rsidRPr="00584578" w:rsidRDefault="00584578" w:rsidP="002F1715">
                      <w:pPr>
                        <w:pStyle w:val="ListParagraph"/>
                        <w:numPr>
                          <w:ilvl w:val="0"/>
                          <w:numId w:val="34"/>
                        </w:numPr>
                        <w:rPr>
                          <w:sz w:val="28"/>
                          <w:szCs w:val="28"/>
                        </w:rPr>
                      </w:pPr>
                      <w:r w:rsidRPr="00584578">
                        <w:rPr>
                          <w:sz w:val="28"/>
                          <w:szCs w:val="28"/>
                        </w:rPr>
                        <w:t>Historical context – clothing suggests modern day as is typical urban style seen worn from 1990’s onwards.</w:t>
                      </w:r>
                    </w:p>
                    <w:p w14:paraId="64DAA9A0" w14:textId="165C9E09" w:rsidR="00584578" w:rsidRPr="00584578" w:rsidRDefault="00584578" w:rsidP="002F1715">
                      <w:pPr>
                        <w:pStyle w:val="ListParagraph"/>
                        <w:numPr>
                          <w:ilvl w:val="0"/>
                          <w:numId w:val="34"/>
                        </w:numPr>
                        <w:rPr>
                          <w:color w:val="000000" w:themeColor="text1"/>
                          <w:sz w:val="28"/>
                          <w:szCs w:val="28"/>
                        </w:rPr>
                      </w:pPr>
                      <w:r w:rsidRPr="00584578">
                        <w:rPr>
                          <w:sz w:val="28"/>
                          <w:szCs w:val="28"/>
                        </w:rPr>
                        <w:t>Social context – simple costumes suggests the social context is of middle-lower social class.</w:t>
                      </w:r>
                    </w:p>
                    <w:p w14:paraId="33AA507E" w14:textId="77777777" w:rsidR="00584578" w:rsidRPr="00584578" w:rsidRDefault="00584578" w:rsidP="0091409F">
                      <w:pPr>
                        <w:rPr>
                          <w:b/>
                          <w:color w:val="000000" w:themeColor="text1"/>
                          <w:sz w:val="28"/>
                          <w:szCs w:val="28"/>
                          <w:u w:val="single"/>
                        </w:rPr>
                      </w:pPr>
                      <w:r w:rsidRPr="00584578">
                        <w:rPr>
                          <w:b/>
                          <w:color w:val="000000" w:themeColor="text1"/>
                          <w:sz w:val="28"/>
                          <w:szCs w:val="28"/>
                          <w:u w:val="single"/>
                        </w:rPr>
                        <w:t xml:space="preserve">Interpretations </w:t>
                      </w:r>
                    </w:p>
                    <w:p w14:paraId="11616B13" w14:textId="77777777" w:rsidR="00584578" w:rsidRPr="00584578" w:rsidRDefault="00584578" w:rsidP="002F1715">
                      <w:pPr>
                        <w:pStyle w:val="ListParagraph"/>
                        <w:numPr>
                          <w:ilvl w:val="0"/>
                          <w:numId w:val="35"/>
                        </w:numPr>
                        <w:rPr>
                          <w:sz w:val="28"/>
                          <w:szCs w:val="28"/>
                        </w:rPr>
                      </w:pPr>
                      <w:r w:rsidRPr="00584578">
                        <w:rPr>
                          <w:sz w:val="28"/>
                          <w:szCs w:val="28"/>
                        </w:rPr>
                        <w:t>Blue colour represents embryonic fluid inside of a womb</w:t>
                      </w:r>
                    </w:p>
                    <w:p w14:paraId="615572F2" w14:textId="77777777" w:rsidR="00584578" w:rsidRPr="00584578" w:rsidRDefault="00584578" w:rsidP="002F1715">
                      <w:pPr>
                        <w:pStyle w:val="ListParagraph"/>
                        <w:numPr>
                          <w:ilvl w:val="0"/>
                          <w:numId w:val="35"/>
                        </w:numPr>
                        <w:rPr>
                          <w:sz w:val="28"/>
                          <w:szCs w:val="28"/>
                        </w:rPr>
                      </w:pPr>
                      <w:r w:rsidRPr="00584578">
                        <w:rPr>
                          <w:sz w:val="28"/>
                          <w:szCs w:val="28"/>
                        </w:rPr>
                        <w:t>Urban clothing represents the urban style as per the stimulus of the work</w:t>
                      </w:r>
                    </w:p>
                    <w:p w14:paraId="26278CDA" w14:textId="77777777" w:rsidR="00584578" w:rsidRPr="00584578" w:rsidRDefault="00584578" w:rsidP="002F1715">
                      <w:pPr>
                        <w:pStyle w:val="ListParagraph"/>
                        <w:numPr>
                          <w:ilvl w:val="0"/>
                          <w:numId w:val="35"/>
                        </w:numPr>
                        <w:rPr>
                          <w:sz w:val="28"/>
                          <w:szCs w:val="28"/>
                        </w:rPr>
                      </w:pPr>
                      <w:r w:rsidRPr="00584578">
                        <w:rPr>
                          <w:sz w:val="28"/>
                          <w:szCs w:val="28"/>
                        </w:rPr>
                        <w:t>Individual tattoos, hairstyles and jewellery reflect individuality.</w:t>
                      </w:r>
                    </w:p>
                    <w:p w14:paraId="52CAC0F9" w14:textId="77777777" w:rsidR="00584578" w:rsidRPr="00584578" w:rsidRDefault="00584578" w:rsidP="002F1715">
                      <w:pPr>
                        <w:pStyle w:val="ListParagraph"/>
                        <w:numPr>
                          <w:ilvl w:val="0"/>
                          <w:numId w:val="35"/>
                        </w:numPr>
                        <w:rPr>
                          <w:sz w:val="28"/>
                          <w:szCs w:val="28"/>
                        </w:rPr>
                      </w:pPr>
                      <w:r w:rsidRPr="00584578">
                        <w:rPr>
                          <w:sz w:val="28"/>
                          <w:szCs w:val="28"/>
                        </w:rPr>
                        <w:t>Blue colour represents the name of the company ‘Boy Blue entertainment’.</w:t>
                      </w:r>
                    </w:p>
                    <w:p w14:paraId="2EE05B37" w14:textId="4759F828" w:rsidR="00584578" w:rsidRPr="00584578" w:rsidRDefault="00584578" w:rsidP="004269D0">
                      <w:pPr>
                        <w:rPr>
                          <w:b/>
                          <w:sz w:val="28"/>
                          <w:szCs w:val="28"/>
                          <w:u w:val="single"/>
                        </w:rPr>
                      </w:pPr>
                      <w:r w:rsidRPr="00584578">
                        <w:rPr>
                          <w:b/>
                          <w:sz w:val="28"/>
                          <w:szCs w:val="28"/>
                          <w:u w:val="single"/>
                        </w:rPr>
                        <w:t>Moods</w:t>
                      </w:r>
                    </w:p>
                    <w:p w14:paraId="6981F8DD" w14:textId="4CB8E3C8" w:rsidR="00584578" w:rsidRPr="00584578" w:rsidRDefault="00584578" w:rsidP="004269D0">
                      <w:pPr>
                        <w:rPr>
                          <w:rFonts w:ascii="Century Gothic" w:hAnsi="Century Gothic"/>
                          <w:color w:val="000000" w:themeColor="text1"/>
                          <w:sz w:val="28"/>
                          <w:szCs w:val="28"/>
                        </w:rPr>
                      </w:pPr>
                      <w:r w:rsidRPr="00584578">
                        <w:rPr>
                          <w:sz w:val="28"/>
                          <w:szCs w:val="28"/>
                        </w:rPr>
                        <w:t>Serious, intense, powerful, chaotic, energetic</w:t>
                      </w:r>
                    </w:p>
                  </w:txbxContent>
                </v:textbox>
                <w10:wrap type="square"/>
              </v:shape>
            </w:pict>
          </mc:Fallback>
        </mc:AlternateContent>
      </w:r>
      <w:r>
        <w:tab/>
      </w:r>
    </w:p>
    <w:p w14:paraId="1438BCDD" w14:textId="47E5D327" w:rsidR="0091409F" w:rsidRDefault="0091409F" w:rsidP="0091409F">
      <w:r>
        <w:rPr>
          <w:noProof/>
          <w:lang w:eastAsia="en-GB"/>
        </w:rPr>
        <w:lastRenderedPageBreak/>
        <mc:AlternateContent>
          <mc:Choice Requires="wps">
            <w:drawing>
              <wp:anchor distT="0" distB="0" distL="114300" distR="114300" simplePos="0" relativeHeight="251705344" behindDoc="0" locked="0" layoutInCell="1" allowOverlap="1" wp14:anchorId="365B87AD" wp14:editId="31BBE560">
                <wp:simplePos x="0" y="0"/>
                <wp:positionH relativeFrom="column">
                  <wp:posOffset>-57150</wp:posOffset>
                </wp:positionH>
                <wp:positionV relativeFrom="paragraph">
                  <wp:posOffset>0</wp:posOffset>
                </wp:positionV>
                <wp:extent cx="6648450" cy="9592310"/>
                <wp:effectExtent l="0" t="0" r="19050" b="27940"/>
                <wp:wrapSquare wrapText="bothSides"/>
                <wp:docPr id="43" name="Text Box 43"/>
                <wp:cNvGraphicFramePr/>
                <a:graphic xmlns:a="http://schemas.openxmlformats.org/drawingml/2006/main">
                  <a:graphicData uri="http://schemas.microsoft.com/office/word/2010/wordprocessingShape">
                    <wps:wsp>
                      <wps:cNvSpPr txBox="1"/>
                      <wps:spPr>
                        <a:xfrm>
                          <a:off x="0" y="0"/>
                          <a:ext cx="6648450" cy="9592310"/>
                        </a:xfrm>
                        <a:prstGeom prst="rect">
                          <a:avLst/>
                        </a:prstGeom>
                        <a:solidFill>
                          <a:schemeClr val="accent1">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FF6987A" w14:textId="40EE789C" w:rsidR="00584578" w:rsidRPr="00584578" w:rsidRDefault="00584578" w:rsidP="0091409F">
                            <w:pPr>
                              <w:jc w:val="center"/>
                              <w:rPr>
                                <w:color w:val="000000" w:themeColor="text1"/>
                                <w:sz w:val="28"/>
                                <w:szCs w:val="28"/>
                                <w:u w:val="single"/>
                              </w:rPr>
                            </w:pPr>
                            <w:r w:rsidRPr="00584578">
                              <w:rPr>
                                <w:color w:val="000000" w:themeColor="text1"/>
                                <w:sz w:val="28"/>
                                <w:szCs w:val="28"/>
                                <w:u w:val="single"/>
                              </w:rPr>
                              <w:t>Emancipation of Expressionism</w:t>
                            </w:r>
                          </w:p>
                          <w:p w14:paraId="6244817F" w14:textId="77777777" w:rsidR="00584578" w:rsidRPr="00584578" w:rsidRDefault="00584578" w:rsidP="0091409F">
                            <w:pPr>
                              <w:jc w:val="center"/>
                              <w:rPr>
                                <w:b/>
                                <w:color w:val="000000" w:themeColor="text1"/>
                                <w:sz w:val="28"/>
                                <w:szCs w:val="28"/>
                                <w:u w:val="single"/>
                              </w:rPr>
                            </w:pPr>
                            <w:r w:rsidRPr="00584578">
                              <w:rPr>
                                <w:b/>
                                <w:color w:val="000000" w:themeColor="text1"/>
                                <w:sz w:val="28"/>
                                <w:szCs w:val="28"/>
                                <w:u w:val="single"/>
                              </w:rPr>
                              <w:t xml:space="preserve">Lighting </w:t>
                            </w:r>
                          </w:p>
                          <w:p w14:paraId="7928C4AB" w14:textId="77777777" w:rsidR="00584578" w:rsidRPr="00584578" w:rsidRDefault="00584578" w:rsidP="0091409F">
                            <w:pPr>
                              <w:jc w:val="center"/>
                              <w:rPr>
                                <w:color w:val="000000" w:themeColor="text1"/>
                                <w:sz w:val="28"/>
                                <w:szCs w:val="28"/>
                                <w:u w:val="single"/>
                              </w:rPr>
                            </w:pPr>
                          </w:p>
                          <w:p w14:paraId="2C0DC4AA" w14:textId="77777777" w:rsidR="00584578" w:rsidRPr="00584578" w:rsidRDefault="00584578" w:rsidP="0091409F">
                            <w:pPr>
                              <w:rPr>
                                <w:color w:val="000000" w:themeColor="text1"/>
                                <w:sz w:val="28"/>
                                <w:szCs w:val="28"/>
                              </w:rPr>
                            </w:pPr>
                            <w:r w:rsidRPr="00584578">
                              <w:rPr>
                                <w:b/>
                                <w:color w:val="000000" w:themeColor="text1"/>
                                <w:sz w:val="28"/>
                                <w:szCs w:val="28"/>
                                <w:u w:val="single"/>
                              </w:rPr>
                              <w:t>Descriptions</w:t>
                            </w:r>
                          </w:p>
                          <w:p w14:paraId="02233BF7" w14:textId="77777777" w:rsidR="00584578" w:rsidRPr="00584578" w:rsidRDefault="00584578" w:rsidP="002F1715">
                            <w:pPr>
                              <w:pStyle w:val="ListParagraph"/>
                              <w:numPr>
                                <w:ilvl w:val="0"/>
                                <w:numId w:val="36"/>
                              </w:numPr>
                              <w:rPr>
                                <w:sz w:val="28"/>
                                <w:szCs w:val="28"/>
                              </w:rPr>
                            </w:pPr>
                            <w:r w:rsidRPr="00584578">
                              <w:rPr>
                                <w:sz w:val="28"/>
                                <w:szCs w:val="28"/>
                              </w:rPr>
                              <w:t>Blue wash from above</w:t>
                            </w:r>
                          </w:p>
                          <w:p w14:paraId="1CC01D84" w14:textId="77777777" w:rsidR="00584578" w:rsidRPr="00584578" w:rsidRDefault="00584578" w:rsidP="002F1715">
                            <w:pPr>
                              <w:pStyle w:val="ListParagraph"/>
                              <w:numPr>
                                <w:ilvl w:val="0"/>
                                <w:numId w:val="36"/>
                              </w:numPr>
                              <w:rPr>
                                <w:sz w:val="28"/>
                                <w:szCs w:val="28"/>
                              </w:rPr>
                            </w:pPr>
                            <w:r w:rsidRPr="00584578">
                              <w:rPr>
                                <w:sz w:val="28"/>
                                <w:szCs w:val="28"/>
                              </w:rPr>
                              <w:t>Spotlights in white and blue to highlight soloists</w:t>
                            </w:r>
                          </w:p>
                          <w:p w14:paraId="11391FEF" w14:textId="77777777" w:rsidR="00584578" w:rsidRPr="00584578" w:rsidRDefault="00584578" w:rsidP="002F1715">
                            <w:pPr>
                              <w:pStyle w:val="ListParagraph"/>
                              <w:numPr>
                                <w:ilvl w:val="0"/>
                                <w:numId w:val="36"/>
                              </w:numPr>
                              <w:rPr>
                                <w:sz w:val="28"/>
                                <w:szCs w:val="28"/>
                              </w:rPr>
                            </w:pPr>
                            <w:r w:rsidRPr="00584578">
                              <w:rPr>
                                <w:sz w:val="28"/>
                                <w:szCs w:val="28"/>
                              </w:rPr>
                              <w:t>Edges not lit to create a central focus</w:t>
                            </w:r>
                          </w:p>
                          <w:p w14:paraId="578AC92C" w14:textId="77777777" w:rsidR="00584578" w:rsidRPr="00584578" w:rsidRDefault="00584578" w:rsidP="002F1715">
                            <w:pPr>
                              <w:pStyle w:val="ListParagraph"/>
                              <w:numPr>
                                <w:ilvl w:val="0"/>
                                <w:numId w:val="36"/>
                              </w:numPr>
                              <w:rPr>
                                <w:sz w:val="28"/>
                                <w:szCs w:val="28"/>
                              </w:rPr>
                            </w:pPr>
                            <w:r w:rsidRPr="00584578">
                              <w:rPr>
                                <w:sz w:val="28"/>
                                <w:szCs w:val="28"/>
                              </w:rPr>
                              <w:t>White lights from offstage create a shaft across the side</w:t>
                            </w:r>
                          </w:p>
                          <w:p w14:paraId="0254836A" w14:textId="77777777" w:rsidR="00584578" w:rsidRPr="00584578" w:rsidRDefault="00584578" w:rsidP="002F1715">
                            <w:pPr>
                              <w:pStyle w:val="ListParagraph"/>
                              <w:numPr>
                                <w:ilvl w:val="0"/>
                                <w:numId w:val="36"/>
                              </w:numPr>
                              <w:rPr>
                                <w:sz w:val="28"/>
                                <w:szCs w:val="28"/>
                              </w:rPr>
                            </w:pPr>
                            <w:r w:rsidRPr="00584578">
                              <w:rPr>
                                <w:sz w:val="28"/>
                                <w:szCs w:val="28"/>
                              </w:rPr>
                              <w:t>Use of fades and blackouts for dramatic effect</w:t>
                            </w:r>
                          </w:p>
                          <w:p w14:paraId="2A821D2D" w14:textId="77777777" w:rsidR="00584578" w:rsidRPr="00584578" w:rsidRDefault="00584578" w:rsidP="002F1715">
                            <w:pPr>
                              <w:pStyle w:val="ListParagraph"/>
                              <w:numPr>
                                <w:ilvl w:val="0"/>
                                <w:numId w:val="36"/>
                              </w:numPr>
                              <w:rPr>
                                <w:sz w:val="28"/>
                                <w:szCs w:val="28"/>
                              </w:rPr>
                            </w:pPr>
                            <w:r w:rsidRPr="00584578">
                              <w:rPr>
                                <w:sz w:val="28"/>
                                <w:szCs w:val="28"/>
                              </w:rPr>
                              <w:t>Purple colour used on white cyclorama</w:t>
                            </w:r>
                          </w:p>
                          <w:p w14:paraId="2A092571" w14:textId="5CA61ECA" w:rsidR="00584578" w:rsidRPr="00584578" w:rsidRDefault="00584578" w:rsidP="004269D0">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06EA99CC" w14:textId="77777777" w:rsidR="00584578" w:rsidRPr="00584578" w:rsidRDefault="00584578" w:rsidP="002F1715">
                            <w:pPr>
                              <w:pStyle w:val="ListParagraph"/>
                              <w:numPr>
                                <w:ilvl w:val="0"/>
                                <w:numId w:val="37"/>
                              </w:numPr>
                              <w:rPr>
                                <w:sz w:val="28"/>
                                <w:szCs w:val="28"/>
                              </w:rPr>
                            </w:pPr>
                            <w:r w:rsidRPr="00584578">
                              <w:rPr>
                                <w:sz w:val="28"/>
                                <w:szCs w:val="28"/>
                              </w:rPr>
                              <w:t>Stimulus – Freedom of expression – spotlights highlight dancers to express themselves in their own moment in the ‘limelight’.</w:t>
                            </w:r>
                            <w:r w:rsidRPr="00584578">
                              <w:rPr>
                                <w:sz w:val="28"/>
                                <w:szCs w:val="28"/>
                              </w:rPr>
                              <w:br/>
                              <w:t>Theme – Order and Chaos – flashing lights create a sense of chaos</w:t>
                            </w:r>
                          </w:p>
                          <w:p w14:paraId="711ADDA8" w14:textId="77777777" w:rsidR="00584578" w:rsidRPr="00584578" w:rsidRDefault="00584578" w:rsidP="002F1715">
                            <w:pPr>
                              <w:pStyle w:val="ListParagraph"/>
                              <w:numPr>
                                <w:ilvl w:val="0"/>
                                <w:numId w:val="37"/>
                              </w:numPr>
                              <w:rPr>
                                <w:sz w:val="28"/>
                                <w:szCs w:val="28"/>
                              </w:rPr>
                            </w:pPr>
                            <w:r w:rsidRPr="00584578">
                              <w:rPr>
                                <w:sz w:val="28"/>
                                <w:szCs w:val="28"/>
                              </w:rPr>
                              <w:t>Mood – dark intensity creates an intense mood</w:t>
                            </w:r>
                          </w:p>
                          <w:p w14:paraId="2EB658DD" w14:textId="77777777" w:rsidR="00584578" w:rsidRPr="00584578" w:rsidRDefault="00584578" w:rsidP="002F1715">
                            <w:pPr>
                              <w:pStyle w:val="ListParagraph"/>
                              <w:numPr>
                                <w:ilvl w:val="0"/>
                                <w:numId w:val="37"/>
                              </w:numPr>
                              <w:rPr>
                                <w:sz w:val="28"/>
                                <w:szCs w:val="28"/>
                              </w:rPr>
                            </w:pPr>
                            <w:r w:rsidRPr="00584578">
                              <w:rPr>
                                <w:sz w:val="28"/>
                                <w:szCs w:val="28"/>
                              </w:rPr>
                              <w:t xml:space="preserve">Complements other components – Blue colour complements blue costumes </w:t>
                            </w:r>
                            <w:r w:rsidRPr="00584578">
                              <w:rPr>
                                <w:sz w:val="28"/>
                                <w:szCs w:val="28"/>
                              </w:rPr>
                              <w:br/>
                              <w:t>Highlights dancer – spotlights highlights dancers in their solos</w:t>
                            </w:r>
                          </w:p>
                          <w:p w14:paraId="247BE03E" w14:textId="77777777" w:rsidR="00584578" w:rsidRPr="00584578" w:rsidRDefault="00584578" w:rsidP="002F1715">
                            <w:pPr>
                              <w:pStyle w:val="ListParagraph"/>
                              <w:numPr>
                                <w:ilvl w:val="0"/>
                                <w:numId w:val="37"/>
                              </w:numPr>
                              <w:rPr>
                                <w:sz w:val="28"/>
                                <w:szCs w:val="28"/>
                              </w:rPr>
                            </w:pPr>
                            <w:r w:rsidRPr="00584578">
                              <w:rPr>
                                <w:sz w:val="28"/>
                                <w:szCs w:val="28"/>
                              </w:rPr>
                              <w:t>Sculpts body – side light sculpts the bodies of the dancers as they scramble towards it</w:t>
                            </w:r>
                            <w:r w:rsidRPr="00584578">
                              <w:rPr>
                                <w:sz w:val="28"/>
                                <w:szCs w:val="28"/>
                              </w:rPr>
                              <w:br/>
                              <w:t>Highlights dance space – sides not lit to create a central focus, centre of the stage is lit</w:t>
                            </w:r>
                          </w:p>
                          <w:p w14:paraId="70FC052D" w14:textId="77777777" w:rsidR="00584578" w:rsidRPr="00584578" w:rsidRDefault="00584578" w:rsidP="002F1715">
                            <w:pPr>
                              <w:pStyle w:val="ListParagraph"/>
                              <w:numPr>
                                <w:ilvl w:val="0"/>
                                <w:numId w:val="37"/>
                              </w:numPr>
                              <w:rPr>
                                <w:sz w:val="28"/>
                                <w:szCs w:val="28"/>
                              </w:rPr>
                            </w:pPr>
                            <w:r w:rsidRPr="00584578">
                              <w:rPr>
                                <w:sz w:val="28"/>
                                <w:szCs w:val="28"/>
                              </w:rPr>
                              <w:t>Context – blue creates a sense of liquid, as though inside a womb.</w:t>
                            </w:r>
                          </w:p>
                          <w:p w14:paraId="441B9233" w14:textId="0F5F813E" w:rsidR="00584578" w:rsidRPr="00584578" w:rsidRDefault="00584578" w:rsidP="004269D0">
                            <w:pPr>
                              <w:rPr>
                                <w:b/>
                                <w:color w:val="000000" w:themeColor="text1"/>
                                <w:sz w:val="28"/>
                                <w:szCs w:val="28"/>
                                <w:u w:val="single"/>
                              </w:rPr>
                            </w:pPr>
                            <w:r w:rsidRPr="00584578">
                              <w:rPr>
                                <w:b/>
                                <w:color w:val="000000" w:themeColor="text1"/>
                                <w:sz w:val="28"/>
                                <w:szCs w:val="28"/>
                                <w:u w:val="single"/>
                              </w:rPr>
                              <w:t xml:space="preserve">Interpretations </w:t>
                            </w:r>
                          </w:p>
                          <w:p w14:paraId="5CCC2E4C" w14:textId="77777777" w:rsidR="00584578" w:rsidRPr="00584578" w:rsidRDefault="00584578" w:rsidP="002F1715">
                            <w:pPr>
                              <w:pStyle w:val="ListParagraph"/>
                              <w:numPr>
                                <w:ilvl w:val="0"/>
                                <w:numId w:val="38"/>
                              </w:numPr>
                              <w:rPr>
                                <w:sz w:val="28"/>
                                <w:szCs w:val="28"/>
                              </w:rPr>
                            </w:pPr>
                            <w:r w:rsidRPr="00584578">
                              <w:rPr>
                                <w:sz w:val="28"/>
                                <w:szCs w:val="28"/>
                              </w:rPr>
                              <w:t>Blue lighting represents the name of the company ‘Boy Blue Entertainment’</w:t>
                            </w:r>
                          </w:p>
                          <w:p w14:paraId="20190DD3" w14:textId="77777777" w:rsidR="00584578" w:rsidRPr="00584578" w:rsidRDefault="00584578" w:rsidP="002F1715">
                            <w:pPr>
                              <w:pStyle w:val="ListParagraph"/>
                              <w:numPr>
                                <w:ilvl w:val="0"/>
                                <w:numId w:val="38"/>
                              </w:numPr>
                              <w:rPr>
                                <w:sz w:val="28"/>
                                <w:szCs w:val="28"/>
                              </w:rPr>
                            </w:pPr>
                            <w:r w:rsidRPr="00584578">
                              <w:rPr>
                                <w:sz w:val="28"/>
                                <w:szCs w:val="28"/>
                              </w:rPr>
                              <w:t>Blue colour represents liquid and embryonic fluid found in a womb</w:t>
                            </w:r>
                          </w:p>
                          <w:p w14:paraId="7C3426EC" w14:textId="77777777" w:rsidR="00584578" w:rsidRPr="00584578" w:rsidRDefault="00584578" w:rsidP="002F1715">
                            <w:pPr>
                              <w:pStyle w:val="ListParagraph"/>
                              <w:numPr>
                                <w:ilvl w:val="0"/>
                                <w:numId w:val="38"/>
                              </w:numPr>
                              <w:rPr>
                                <w:sz w:val="28"/>
                                <w:szCs w:val="28"/>
                              </w:rPr>
                            </w:pPr>
                            <w:r w:rsidRPr="00584578">
                              <w:rPr>
                                <w:sz w:val="28"/>
                                <w:szCs w:val="28"/>
                              </w:rPr>
                              <w:t>Dark intensity suggests the sinister struggles of battling against oppression</w:t>
                            </w:r>
                          </w:p>
                          <w:p w14:paraId="77C632AD" w14:textId="77777777" w:rsidR="00584578" w:rsidRPr="00584578" w:rsidRDefault="00584578" w:rsidP="002F1715">
                            <w:pPr>
                              <w:pStyle w:val="ListParagraph"/>
                              <w:numPr>
                                <w:ilvl w:val="0"/>
                                <w:numId w:val="38"/>
                              </w:numPr>
                              <w:rPr>
                                <w:sz w:val="28"/>
                                <w:szCs w:val="28"/>
                              </w:rPr>
                            </w:pPr>
                            <w:r w:rsidRPr="00584578">
                              <w:rPr>
                                <w:sz w:val="28"/>
                                <w:szCs w:val="28"/>
                              </w:rPr>
                              <w:t>White light offstage suggests hope as dancers struggle towards it</w:t>
                            </w:r>
                          </w:p>
                          <w:p w14:paraId="6BB1566A" w14:textId="77777777" w:rsidR="00584578" w:rsidRPr="00584578" w:rsidRDefault="00584578" w:rsidP="002F1715">
                            <w:pPr>
                              <w:pStyle w:val="ListParagraph"/>
                              <w:numPr>
                                <w:ilvl w:val="0"/>
                                <w:numId w:val="38"/>
                              </w:numPr>
                              <w:rPr>
                                <w:sz w:val="28"/>
                                <w:szCs w:val="28"/>
                              </w:rPr>
                            </w:pPr>
                            <w:r w:rsidRPr="00584578">
                              <w:rPr>
                                <w:sz w:val="28"/>
                                <w:szCs w:val="28"/>
                              </w:rPr>
                              <w:t>Change to purple on cyclorama suggests a change in power and energy</w:t>
                            </w:r>
                          </w:p>
                          <w:p w14:paraId="2D93FF8C" w14:textId="0D4D134D" w:rsidR="00584578" w:rsidRPr="00584578" w:rsidRDefault="00584578" w:rsidP="004269D0">
                            <w:pPr>
                              <w:rPr>
                                <w:b/>
                                <w:sz w:val="28"/>
                                <w:szCs w:val="28"/>
                                <w:u w:val="single"/>
                              </w:rPr>
                            </w:pPr>
                            <w:r w:rsidRPr="00584578">
                              <w:rPr>
                                <w:b/>
                                <w:sz w:val="28"/>
                                <w:szCs w:val="28"/>
                                <w:u w:val="single"/>
                              </w:rPr>
                              <w:t>Moods</w:t>
                            </w:r>
                          </w:p>
                          <w:p w14:paraId="45498EC6" w14:textId="7B37E67A" w:rsidR="00584578" w:rsidRPr="00584578" w:rsidRDefault="00584578" w:rsidP="004269D0">
                            <w:pPr>
                              <w:rPr>
                                <w:rFonts w:ascii="Century Gothic" w:hAnsi="Century Gothic"/>
                                <w:color w:val="000000" w:themeColor="text1"/>
                                <w:sz w:val="28"/>
                                <w:szCs w:val="28"/>
                              </w:rPr>
                            </w:pPr>
                            <w:r w:rsidRPr="00584578">
                              <w:rPr>
                                <w:sz w:val="28"/>
                                <w:szCs w:val="28"/>
                              </w:rPr>
                              <w:t>Serious, intense, powerful, chaotic, energetic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87AD" id="Text Box 43" o:spid="_x0000_s1043" type="#_x0000_t202" style="position:absolute;margin-left:-4.5pt;margin-top:0;width:523.5pt;height:75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" fillcolor="#8eaadb [1940]" strokecolor="black [3213]">
                <v:textbox>
                  <w:txbxContent>
                    <w:p w14:paraId="6FF6987A" w14:textId="40EE789C" w:rsidR="00584578" w:rsidRPr="00584578" w:rsidRDefault="00584578" w:rsidP="0091409F">
                      <w:pPr>
                        <w:jc w:val="center"/>
                        <w:rPr>
                          <w:color w:val="000000" w:themeColor="text1"/>
                          <w:sz w:val="28"/>
                          <w:szCs w:val="28"/>
                          <w:u w:val="single"/>
                        </w:rPr>
                      </w:pPr>
                      <w:r w:rsidRPr="00584578">
                        <w:rPr>
                          <w:color w:val="000000" w:themeColor="text1"/>
                          <w:sz w:val="28"/>
                          <w:szCs w:val="28"/>
                          <w:u w:val="single"/>
                        </w:rPr>
                        <w:t>Emancipation of Expressionism</w:t>
                      </w:r>
                    </w:p>
                    <w:p w14:paraId="6244817F" w14:textId="77777777" w:rsidR="00584578" w:rsidRPr="00584578" w:rsidRDefault="00584578" w:rsidP="0091409F">
                      <w:pPr>
                        <w:jc w:val="center"/>
                        <w:rPr>
                          <w:b/>
                          <w:color w:val="000000" w:themeColor="text1"/>
                          <w:sz w:val="28"/>
                          <w:szCs w:val="28"/>
                          <w:u w:val="single"/>
                        </w:rPr>
                      </w:pPr>
                      <w:r w:rsidRPr="00584578">
                        <w:rPr>
                          <w:b/>
                          <w:color w:val="000000" w:themeColor="text1"/>
                          <w:sz w:val="28"/>
                          <w:szCs w:val="28"/>
                          <w:u w:val="single"/>
                        </w:rPr>
                        <w:t xml:space="preserve">Lighting </w:t>
                      </w:r>
                    </w:p>
                    <w:p w14:paraId="7928C4AB" w14:textId="77777777" w:rsidR="00584578" w:rsidRPr="00584578" w:rsidRDefault="00584578" w:rsidP="0091409F">
                      <w:pPr>
                        <w:jc w:val="center"/>
                        <w:rPr>
                          <w:color w:val="000000" w:themeColor="text1"/>
                          <w:sz w:val="28"/>
                          <w:szCs w:val="28"/>
                          <w:u w:val="single"/>
                        </w:rPr>
                      </w:pPr>
                    </w:p>
                    <w:p w14:paraId="2C0DC4AA" w14:textId="77777777" w:rsidR="00584578" w:rsidRPr="00584578" w:rsidRDefault="00584578" w:rsidP="0091409F">
                      <w:pPr>
                        <w:rPr>
                          <w:color w:val="000000" w:themeColor="text1"/>
                          <w:sz w:val="28"/>
                          <w:szCs w:val="28"/>
                        </w:rPr>
                      </w:pPr>
                      <w:r w:rsidRPr="00584578">
                        <w:rPr>
                          <w:b/>
                          <w:color w:val="000000" w:themeColor="text1"/>
                          <w:sz w:val="28"/>
                          <w:szCs w:val="28"/>
                          <w:u w:val="single"/>
                        </w:rPr>
                        <w:t>Descriptions</w:t>
                      </w:r>
                    </w:p>
                    <w:p w14:paraId="02233BF7" w14:textId="77777777" w:rsidR="00584578" w:rsidRPr="00584578" w:rsidRDefault="00584578" w:rsidP="002F1715">
                      <w:pPr>
                        <w:pStyle w:val="ListParagraph"/>
                        <w:numPr>
                          <w:ilvl w:val="0"/>
                          <w:numId w:val="36"/>
                        </w:numPr>
                        <w:rPr>
                          <w:sz w:val="28"/>
                          <w:szCs w:val="28"/>
                        </w:rPr>
                      </w:pPr>
                      <w:r w:rsidRPr="00584578">
                        <w:rPr>
                          <w:sz w:val="28"/>
                          <w:szCs w:val="28"/>
                        </w:rPr>
                        <w:t>Blue wash from above</w:t>
                      </w:r>
                    </w:p>
                    <w:p w14:paraId="1CC01D84" w14:textId="77777777" w:rsidR="00584578" w:rsidRPr="00584578" w:rsidRDefault="00584578" w:rsidP="002F1715">
                      <w:pPr>
                        <w:pStyle w:val="ListParagraph"/>
                        <w:numPr>
                          <w:ilvl w:val="0"/>
                          <w:numId w:val="36"/>
                        </w:numPr>
                        <w:rPr>
                          <w:sz w:val="28"/>
                          <w:szCs w:val="28"/>
                        </w:rPr>
                      </w:pPr>
                      <w:r w:rsidRPr="00584578">
                        <w:rPr>
                          <w:sz w:val="28"/>
                          <w:szCs w:val="28"/>
                        </w:rPr>
                        <w:t>Spotlights in white and blue to highlight soloists</w:t>
                      </w:r>
                    </w:p>
                    <w:p w14:paraId="11391FEF" w14:textId="77777777" w:rsidR="00584578" w:rsidRPr="00584578" w:rsidRDefault="00584578" w:rsidP="002F1715">
                      <w:pPr>
                        <w:pStyle w:val="ListParagraph"/>
                        <w:numPr>
                          <w:ilvl w:val="0"/>
                          <w:numId w:val="36"/>
                        </w:numPr>
                        <w:rPr>
                          <w:sz w:val="28"/>
                          <w:szCs w:val="28"/>
                        </w:rPr>
                      </w:pPr>
                      <w:r w:rsidRPr="00584578">
                        <w:rPr>
                          <w:sz w:val="28"/>
                          <w:szCs w:val="28"/>
                        </w:rPr>
                        <w:t>Edges not lit to create a central focus</w:t>
                      </w:r>
                    </w:p>
                    <w:p w14:paraId="578AC92C" w14:textId="77777777" w:rsidR="00584578" w:rsidRPr="00584578" w:rsidRDefault="00584578" w:rsidP="002F1715">
                      <w:pPr>
                        <w:pStyle w:val="ListParagraph"/>
                        <w:numPr>
                          <w:ilvl w:val="0"/>
                          <w:numId w:val="36"/>
                        </w:numPr>
                        <w:rPr>
                          <w:sz w:val="28"/>
                          <w:szCs w:val="28"/>
                        </w:rPr>
                      </w:pPr>
                      <w:r w:rsidRPr="00584578">
                        <w:rPr>
                          <w:sz w:val="28"/>
                          <w:szCs w:val="28"/>
                        </w:rPr>
                        <w:t>White lights from offstage create a shaft across the side</w:t>
                      </w:r>
                    </w:p>
                    <w:p w14:paraId="0254836A" w14:textId="77777777" w:rsidR="00584578" w:rsidRPr="00584578" w:rsidRDefault="00584578" w:rsidP="002F1715">
                      <w:pPr>
                        <w:pStyle w:val="ListParagraph"/>
                        <w:numPr>
                          <w:ilvl w:val="0"/>
                          <w:numId w:val="36"/>
                        </w:numPr>
                        <w:rPr>
                          <w:sz w:val="28"/>
                          <w:szCs w:val="28"/>
                        </w:rPr>
                      </w:pPr>
                      <w:r w:rsidRPr="00584578">
                        <w:rPr>
                          <w:sz w:val="28"/>
                          <w:szCs w:val="28"/>
                        </w:rPr>
                        <w:t>Use of fades and blackouts for dramatic effect</w:t>
                      </w:r>
                    </w:p>
                    <w:p w14:paraId="2A821D2D" w14:textId="77777777" w:rsidR="00584578" w:rsidRPr="00584578" w:rsidRDefault="00584578" w:rsidP="002F1715">
                      <w:pPr>
                        <w:pStyle w:val="ListParagraph"/>
                        <w:numPr>
                          <w:ilvl w:val="0"/>
                          <w:numId w:val="36"/>
                        </w:numPr>
                        <w:rPr>
                          <w:sz w:val="28"/>
                          <w:szCs w:val="28"/>
                        </w:rPr>
                      </w:pPr>
                      <w:r w:rsidRPr="00584578">
                        <w:rPr>
                          <w:sz w:val="28"/>
                          <w:szCs w:val="28"/>
                        </w:rPr>
                        <w:t>Purple colour used on white cyclorama</w:t>
                      </w:r>
                    </w:p>
                    <w:p w14:paraId="2A092571" w14:textId="5CA61ECA" w:rsidR="00584578" w:rsidRPr="00584578" w:rsidRDefault="00584578" w:rsidP="004269D0">
                      <w:pPr>
                        <w:rPr>
                          <w:color w:val="000000" w:themeColor="text1"/>
                          <w:sz w:val="28"/>
                          <w:szCs w:val="28"/>
                        </w:rPr>
                      </w:pPr>
                      <w:r w:rsidRPr="00584578">
                        <w:rPr>
                          <w:b/>
                          <w:sz w:val="28"/>
                          <w:szCs w:val="28"/>
                          <w:u w:val="single"/>
                        </w:rPr>
                        <w:t>Contributions</w:t>
                      </w:r>
                      <w:r w:rsidRPr="00584578">
                        <w:rPr>
                          <w:color w:val="000000" w:themeColor="text1"/>
                          <w:sz w:val="28"/>
                          <w:szCs w:val="28"/>
                        </w:rPr>
                        <w:t xml:space="preserve"> </w:t>
                      </w:r>
                    </w:p>
                    <w:p w14:paraId="06EA99CC" w14:textId="77777777" w:rsidR="00584578" w:rsidRPr="00584578" w:rsidRDefault="00584578" w:rsidP="002F1715">
                      <w:pPr>
                        <w:pStyle w:val="ListParagraph"/>
                        <w:numPr>
                          <w:ilvl w:val="0"/>
                          <w:numId w:val="37"/>
                        </w:numPr>
                        <w:rPr>
                          <w:sz w:val="28"/>
                          <w:szCs w:val="28"/>
                        </w:rPr>
                      </w:pPr>
                      <w:r w:rsidRPr="00584578">
                        <w:rPr>
                          <w:sz w:val="28"/>
                          <w:szCs w:val="28"/>
                        </w:rPr>
                        <w:t>Stimulus – Freedom of expression – spotlights highlight dancers to express themselves in their own moment in the ‘limelight’.</w:t>
                      </w:r>
                      <w:r w:rsidRPr="00584578">
                        <w:rPr>
                          <w:sz w:val="28"/>
                          <w:szCs w:val="28"/>
                        </w:rPr>
                        <w:br/>
                        <w:t>Theme – Order and Chaos – flashing lights create a sense of chaos</w:t>
                      </w:r>
                    </w:p>
                    <w:p w14:paraId="711ADDA8" w14:textId="77777777" w:rsidR="00584578" w:rsidRPr="00584578" w:rsidRDefault="00584578" w:rsidP="002F1715">
                      <w:pPr>
                        <w:pStyle w:val="ListParagraph"/>
                        <w:numPr>
                          <w:ilvl w:val="0"/>
                          <w:numId w:val="37"/>
                        </w:numPr>
                        <w:rPr>
                          <w:sz w:val="28"/>
                          <w:szCs w:val="28"/>
                        </w:rPr>
                      </w:pPr>
                      <w:r w:rsidRPr="00584578">
                        <w:rPr>
                          <w:sz w:val="28"/>
                          <w:szCs w:val="28"/>
                        </w:rPr>
                        <w:t>Mood – dark intensity creates an intense mood</w:t>
                      </w:r>
                    </w:p>
                    <w:p w14:paraId="2EB658DD" w14:textId="77777777" w:rsidR="00584578" w:rsidRPr="00584578" w:rsidRDefault="00584578" w:rsidP="002F1715">
                      <w:pPr>
                        <w:pStyle w:val="ListParagraph"/>
                        <w:numPr>
                          <w:ilvl w:val="0"/>
                          <w:numId w:val="37"/>
                        </w:numPr>
                        <w:rPr>
                          <w:sz w:val="28"/>
                          <w:szCs w:val="28"/>
                        </w:rPr>
                      </w:pPr>
                      <w:r w:rsidRPr="00584578">
                        <w:rPr>
                          <w:sz w:val="28"/>
                          <w:szCs w:val="28"/>
                        </w:rPr>
                        <w:t xml:space="preserve">Complements other components – Blue colour complements blue costumes </w:t>
                      </w:r>
                      <w:r w:rsidRPr="00584578">
                        <w:rPr>
                          <w:sz w:val="28"/>
                          <w:szCs w:val="28"/>
                        </w:rPr>
                        <w:br/>
                        <w:t>Highlights dancer – spotlights highlights dancers in their solos</w:t>
                      </w:r>
                    </w:p>
                    <w:p w14:paraId="247BE03E" w14:textId="77777777" w:rsidR="00584578" w:rsidRPr="00584578" w:rsidRDefault="00584578" w:rsidP="002F1715">
                      <w:pPr>
                        <w:pStyle w:val="ListParagraph"/>
                        <w:numPr>
                          <w:ilvl w:val="0"/>
                          <w:numId w:val="37"/>
                        </w:numPr>
                        <w:rPr>
                          <w:sz w:val="28"/>
                          <w:szCs w:val="28"/>
                        </w:rPr>
                      </w:pPr>
                      <w:r w:rsidRPr="00584578">
                        <w:rPr>
                          <w:sz w:val="28"/>
                          <w:szCs w:val="28"/>
                        </w:rPr>
                        <w:t>Sculpts body – side light sculpts the bodies of the dancers as they scramble towards it</w:t>
                      </w:r>
                      <w:r w:rsidRPr="00584578">
                        <w:rPr>
                          <w:sz w:val="28"/>
                          <w:szCs w:val="28"/>
                        </w:rPr>
                        <w:br/>
                        <w:t>Highlights dance space – sides not lit to create a central focus, centre of the stage is lit</w:t>
                      </w:r>
                    </w:p>
                    <w:p w14:paraId="70FC052D" w14:textId="77777777" w:rsidR="00584578" w:rsidRPr="00584578" w:rsidRDefault="00584578" w:rsidP="002F1715">
                      <w:pPr>
                        <w:pStyle w:val="ListParagraph"/>
                        <w:numPr>
                          <w:ilvl w:val="0"/>
                          <w:numId w:val="37"/>
                        </w:numPr>
                        <w:rPr>
                          <w:sz w:val="28"/>
                          <w:szCs w:val="28"/>
                        </w:rPr>
                      </w:pPr>
                      <w:r w:rsidRPr="00584578">
                        <w:rPr>
                          <w:sz w:val="28"/>
                          <w:szCs w:val="28"/>
                        </w:rPr>
                        <w:t>Context – blue creates a sense of liquid, as though inside a womb.</w:t>
                      </w:r>
                    </w:p>
                    <w:p w14:paraId="441B9233" w14:textId="0F5F813E" w:rsidR="00584578" w:rsidRPr="00584578" w:rsidRDefault="00584578" w:rsidP="004269D0">
                      <w:pPr>
                        <w:rPr>
                          <w:b/>
                          <w:color w:val="000000" w:themeColor="text1"/>
                          <w:sz w:val="28"/>
                          <w:szCs w:val="28"/>
                          <w:u w:val="single"/>
                        </w:rPr>
                      </w:pPr>
                      <w:r w:rsidRPr="00584578">
                        <w:rPr>
                          <w:b/>
                          <w:color w:val="000000" w:themeColor="text1"/>
                          <w:sz w:val="28"/>
                          <w:szCs w:val="28"/>
                          <w:u w:val="single"/>
                        </w:rPr>
                        <w:t xml:space="preserve">Interpretations </w:t>
                      </w:r>
                    </w:p>
                    <w:p w14:paraId="5CCC2E4C" w14:textId="77777777" w:rsidR="00584578" w:rsidRPr="00584578" w:rsidRDefault="00584578" w:rsidP="002F1715">
                      <w:pPr>
                        <w:pStyle w:val="ListParagraph"/>
                        <w:numPr>
                          <w:ilvl w:val="0"/>
                          <w:numId w:val="38"/>
                        </w:numPr>
                        <w:rPr>
                          <w:sz w:val="28"/>
                          <w:szCs w:val="28"/>
                        </w:rPr>
                      </w:pPr>
                      <w:r w:rsidRPr="00584578">
                        <w:rPr>
                          <w:sz w:val="28"/>
                          <w:szCs w:val="28"/>
                        </w:rPr>
                        <w:t>Blue lighting represents the name of the company ‘Boy Blue Entertainment’</w:t>
                      </w:r>
                    </w:p>
                    <w:p w14:paraId="20190DD3" w14:textId="77777777" w:rsidR="00584578" w:rsidRPr="00584578" w:rsidRDefault="00584578" w:rsidP="002F1715">
                      <w:pPr>
                        <w:pStyle w:val="ListParagraph"/>
                        <w:numPr>
                          <w:ilvl w:val="0"/>
                          <w:numId w:val="38"/>
                        </w:numPr>
                        <w:rPr>
                          <w:sz w:val="28"/>
                          <w:szCs w:val="28"/>
                        </w:rPr>
                      </w:pPr>
                      <w:r w:rsidRPr="00584578">
                        <w:rPr>
                          <w:sz w:val="28"/>
                          <w:szCs w:val="28"/>
                        </w:rPr>
                        <w:t>Blue colour represents liquid and embryonic fluid found in a womb</w:t>
                      </w:r>
                    </w:p>
                    <w:p w14:paraId="7C3426EC" w14:textId="77777777" w:rsidR="00584578" w:rsidRPr="00584578" w:rsidRDefault="00584578" w:rsidP="002F1715">
                      <w:pPr>
                        <w:pStyle w:val="ListParagraph"/>
                        <w:numPr>
                          <w:ilvl w:val="0"/>
                          <w:numId w:val="38"/>
                        </w:numPr>
                        <w:rPr>
                          <w:sz w:val="28"/>
                          <w:szCs w:val="28"/>
                        </w:rPr>
                      </w:pPr>
                      <w:r w:rsidRPr="00584578">
                        <w:rPr>
                          <w:sz w:val="28"/>
                          <w:szCs w:val="28"/>
                        </w:rPr>
                        <w:t>Dark intensity suggests the sinister struggles of battling against oppression</w:t>
                      </w:r>
                    </w:p>
                    <w:p w14:paraId="77C632AD" w14:textId="77777777" w:rsidR="00584578" w:rsidRPr="00584578" w:rsidRDefault="00584578" w:rsidP="002F1715">
                      <w:pPr>
                        <w:pStyle w:val="ListParagraph"/>
                        <w:numPr>
                          <w:ilvl w:val="0"/>
                          <w:numId w:val="38"/>
                        </w:numPr>
                        <w:rPr>
                          <w:sz w:val="28"/>
                          <w:szCs w:val="28"/>
                        </w:rPr>
                      </w:pPr>
                      <w:r w:rsidRPr="00584578">
                        <w:rPr>
                          <w:sz w:val="28"/>
                          <w:szCs w:val="28"/>
                        </w:rPr>
                        <w:t>White light offstage suggests hope as dancers struggle towards it</w:t>
                      </w:r>
                    </w:p>
                    <w:p w14:paraId="6BB1566A" w14:textId="77777777" w:rsidR="00584578" w:rsidRPr="00584578" w:rsidRDefault="00584578" w:rsidP="002F1715">
                      <w:pPr>
                        <w:pStyle w:val="ListParagraph"/>
                        <w:numPr>
                          <w:ilvl w:val="0"/>
                          <w:numId w:val="38"/>
                        </w:numPr>
                        <w:rPr>
                          <w:sz w:val="28"/>
                          <w:szCs w:val="28"/>
                        </w:rPr>
                      </w:pPr>
                      <w:r w:rsidRPr="00584578">
                        <w:rPr>
                          <w:sz w:val="28"/>
                          <w:szCs w:val="28"/>
                        </w:rPr>
                        <w:t>Change to purple on cyclorama suggests a change in power and energy</w:t>
                      </w:r>
                    </w:p>
                    <w:p w14:paraId="2D93FF8C" w14:textId="0D4D134D" w:rsidR="00584578" w:rsidRPr="00584578" w:rsidRDefault="00584578" w:rsidP="004269D0">
                      <w:pPr>
                        <w:rPr>
                          <w:b/>
                          <w:sz w:val="28"/>
                          <w:szCs w:val="28"/>
                          <w:u w:val="single"/>
                        </w:rPr>
                      </w:pPr>
                      <w:r w:rsidRPr="00584578">
                        <w:rPr>
                          <w:b/>
                          <w:sz w:val="28"/>
                          <w:szCs w:val="28"/>
                          <w:u w:val="single"/>
                        </w:rPr>
                        <w:t>Moods</w:t>
                      </w:r>
                    </w:p>
                    <w:p w14:paraId="45498EC6" w14:textId="7B37E67A" w:rsidR="00584578" w:rsidRPr="00584578" w:rsidRDefault="00584578" w:rsidP="004269D0">
                      <w:pPr>
                        <w:rPr>
                          <w:rFonts w:ascii="Century Gothic" w:hAnsi="Century Gothic"/>
                          <w:color w:val="000000" w:themeColor="text1"/>
                          <w:sz w:val="28"/>
                          <w:szCs w:val="28"/>
                        </w:rPr>
                      </w:pPr>
                      <w:r w:rsidRPr="00584578">
                        <w:rPr>
                          <w:sz w:val="28"/>
                          <w:szCs w:val="28"/>
                        </w:rPr>
                        <w:t>Serious, intense, powerful, chaotic, energetic</w:t>
                      </w:r>
                    </w:p>
                  </w:txbxContent>
                </v:textbox>
                <w10:wrap type="square"/>
              </v:shape>
            </w:pict>
          </mc:Fallback>
        </mc:AlternateContent>
      </w:r>
    </w:p>
    <w:p w14:paraId="5FB2149E" w14:textId="5537E854" w:rsidR="0091409F" w:rsidRDefault="0091409F" w:rsidP="0091409F">
      <w:r w:rsidRPr="0091409F">
        <w:rPr>
          <w:noProof/>
          <w:lang w:eastAsia="en-GB"/>
        </w:rPr>
        <w:lastRenderedPageBreak/>
        <mc:AlternateContent>
          <mc:Choice Requires="wps">
            <w:drawing>
              <wp:anchor distT="0" distB="0" distL="114300" distR="114300" simplePos="0" relativeHeight="251708416" behindDoc="0" locked="0" layoutInCell="1" allowOverlap="1" wp14:anchorId="4D79D497" wp14:editId="6432FEC1">
                <wp:simplePos x="0" y="0"/>
                <wp:positionH relativeFrom="margin">
                  <wp:align>right</wp:align>
                </wp:positionH>
                <wp:positionV relativeFrom="paragraph">
                  <wp:posOffset>19050</wp:posOffset>
                </wp:positionV>
                <wp:extent cx="6629400" cy="9594215"/>
                <wp:effectExtent l="0" t="0" r="19050" b="26035"/>
                <wp:wrapSquare wrapText="bothSides"/>
                <wp:docPr id="45" name="Text Box 45"/>
                <wp:cNvGraphicFramePr/>
                <a:graphic xmlns:a="http://schemas.openxmlformats.org/drawingml/2006/main">
                  <a:graphicData uri="http://schemas.microsoft.com/office/word/2010/wordprocessingShape">
                    <wps:wsp>
                      <wps:cNvSpPr txBox="1"/>
                      <wps:spPr>
                        <a:xfrm>
                          <a:off x="0" y="0"/>
                          <a:ext cx="6629400" cy="9594215"/>
                        </a:xfrm>
                        <a:prstGeom prst="rect">
                          <a:avLst/>
                        </a:prstGeom>
                        <a:solidFill>
                          <a:schemeClr val="accent1">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4C817DA" w14:textId="76E8ED92" w:rsidR="00584578" w:rsidRPr="00630150" w:rsidRDefault="00584578" w:rsidP="0091409F">
                            <w:pPr>
                              <w:jc w:val="center"/>
                              <w:rPr>
                                <w:color w:val="000000" w:themeColor="text1"/>
                                <w:sz w:val="28"/>
                                <w:szCs w:val="28"/>
                                <w:u w:val="single"/>
                              </w:rPr>
                            </w:pPr>
                            <w:r w:rsidRPr="00630150">
                              <w:rPr>
                                <w:color w:val="000000" w:themeColor="text1"/>
                                <w:sz w:val="28"/>
                                <w:szCs w:val="28"/>
                                <w:u w:val="single"/>
                              </w:rPr>
                              <w:t>Emancipation of Expressionism</w:t>
                            </w:r>
                          </w:p>
                          <w:p w14:paraId="5B47D05F" w14:textId="77777777" w:rsidR="00584578" w:rsidRPr="00630150" w:rsidRDefault="00584578" w:rsidP="0091409F">
                            <w:pPr>
                              <w:jc w:val="center"/>
                              <w:rPr>
                                <w:b/>
                                <w:color w:val="000000" w:themeColor="text1"/>
                                <w:sz w:val="28"/>
                                <w:szCs w:val="28"/>
                                <w:u w:val="single"/>
                              </w:rPr>
                            </w:pPr>
                            <w:r w:rsidRPr="00630150">
                              <w:rPr>
                                <w:b/>
                                <w:color w:val="000000" w:themeColor="text1"/>
                                <w:sz w:val="28"/>
                                <w:szCs w:val="28"/>
                                <w:u w:val="single"/>
                              </w:rPr>
                              <w:t xml:space="preserve">Set &amp; Props </w:t>
                            </w:r>
                          </w:p>
                          <w:p w14:paraId="6D11C5F8" w14:textId="77777777" w:rsidR="00584578" w:rsidRPr="00630150" w:rsidRDefault="00584578" w:rsidP="0091409F">
                            <w:pPr>
                              <w:jc w:val="center"/>
                              <w:rPr>
                                <w:b/>
                                <w:color w:val="000000" w:themeColor="text1"/>
                                <w:sz w:val="28"/>
                                <w:szCs w:val="28"/>
                                <w:u w:val="single"/>
                              </w:rPr>
                            </w:pPr>
                          </w:p>
                          <w:p w14:paraId="5DE4A5CA" w14:textId="43B0186F" w:rsidR="00584578" w:rsidRPr="00630150" w:rsidRDefault="00584578" w:rsidP="0091409F">
                            <w:pPr>
                              <w:jc w:val="center"/>
                              <w:rPr>
                                <w:b/>
                                <w:color w:val="000000" w:themeColor="text1"/>
                                <w:sz w:val="28"/>
                                <w:szCs w:val="28"/>
                                <w:u w:val="single"/>
                              </w:rPr>
                            </w:pPr>
                            <w:r w:rsidRPr="00630150">
                              <w:rPr>
                                <w:noProof/>
                                <w:sz w:val="28"/>
                                <w:szCs w:val="28"/>
                                <w:lang w:eastAsia="en-GB"/>
                              </w:rPr>
                              <w:drawing>
                                <wp:inline distT="0" distB="0" distL="0" distR="0" wp14:anchorId="2444743E" wp14:editId="2C7E1F12">
                                  <wp:extent cx="2838735" cy="1886619"/>
                                  <wp:effectExtent l="0" t="0" r="0" b="0"/>
                                  <wp:docPr id="57" name="Picture 57" descr="Image result for emancipation of expressio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ancipation of expressionis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1779" cy="1888642"/>
                                          </a:xfrm>
                                          <a:prstGeom prst="rect">
                                            <a:avLst/>
                                          </a:prstGeom>
                                          <a:noFill/>
                                          <a:ln>
                                            <a:noFill/>
                                          </a:ln>
                                        </pic:spPr>
                                      </pic:pic>
                                    </a:graphicData>
                                  </a:graphic>
                                </wp:inline>
                              </w:drawing>
                            </w:r>
                          </w:p>
                          <w:p w14:paraId="27B92966" w14:textId="77777777" w:rsidR="00584578" w:rsidRPr="00630150" w:rsidRDefault="00584578" w:rsidP="0091409F">
                            <w:pPr>
                              <w:jc w:val="center"/>
                              <w:rPr>
                                <w:b/>
                                <w:color w:val="000000" w:themeColor="text1"/>
                                <w:sz w:val="28"/>
                                <w:szCs w:val="28"/>
                                <w:u w:val="single"/>
                              </w:rPr>
                            </w:pPr>
                          </w:p>
                          <w:p w14:paraId="057600EE" w14:textId="77777777" w:rsidR="00584578" w:rsidRPr="00630150" w:rsidRDefault="00584578" w:rsidP="0091409F">
                            <w:pPr>
                              <w:jc w:val="center"/>
                              <w:rPr>
                                <w:sz w:val="28"/>
                                <w:szCs w:val="28"/>
                                <w:u w:val="single"/>
                              </w:rPr>
                            </w:pPr>
                            <w:r w:rsidRPr="00630150">
                              <w:rPr>
                                <w:b/>
                                <w:sz w:val="28"/>
                                <w:szCs w:val="28"/>
                                <w:u w:val="single"/>
                              </w:rPr>
                              <w:t>Performance Environment</w:t>
                            </w:r>
                          </w:p>
                          <w:p w14:paraId="1B0E59E5" w14:textId="77777777" w:rsidR="00584578" w:rsidRPr="00630150" w:rsidRDefault="00584578" w:rsidP="0091409F">
                            <w:pPr>
                              <w:jc w:val="center"/>
                              <w:rPr>
                                <w:sz w:val="28"/>
                                <w:szCs w:val="28"/>
                              </w:rPr>
                            </w:pPr>
                            <w:r w:rsidRPr="00630150">
                              <w:rPr>
                                <w:sz w:val="28"/>
                                <w:szCs w:val="28"/>
                              </w:rPr>
                              <w:t>End Stage</w:t>
                            </w:r>
                          </w:p>
                          <w:p w14:paraId="109B58D9" w14:textId="77777777" w:rsidR="00584578" w:rsidRPr="00630150" w:rsidRDefault="00584578" w:rsidP="0091409F">
                            <w:pPr>
                              <w:jc w:val="center"/>
                              <w:rPr>
                                <w:b/>
                                <w:color w:val="000000" w:themeColor="text1"/>
                                <w:sz w:val="28"/>
                                <w:szCs w:val="28"/>
                                <w:u w:val="single"/>
                              </w:rPr>
                            </w:pPr>
                          </w:p>
                          <w:p w14:paraId="32AC2837" w14:textId="77777777" w:rsidR="00584578" w:rsidRPr="00630150" w:rsidRDefault="00584578" w:rsidP="0091409F">
                            <w:pPr>
                              <w:rPr>
                                <w:color w:val="000000" w:themeColor="text1"/>
                                <w:sz w:val="28"/>
                                <w:szCs w:val="28"/>
                              </w:rPr>
                            </w:pPr>
                            <w:r w:rsidRPr="00630150">
                              <w:rPr>
                                <w:b/>
                                <w:color w:val="000000" w:themeColor="text1"/>
                                <w:sz w:val="28"/>
                                <w:szCs w:val="28"/>
                                <w:u w:val="single"/>
                              </w:rPr>
                              <w:t>Descriptions</w:t>
                            </w:r>
                          </w:p>
                          <w:p w14:paraId="0218BAB9" w14:textId="77777777" w:rsidR="00584578" w:rsidRPr="00630150" w:rsidRDefault="00584578" w:rsidP="002F1715">
                            <w:pPr>
                              <w:pStyle w:val="ListParagraph"/>
                              <w:numPr>
                                <w:ilvl w:val="0"/>
                                <w:numId w:val="39"/>
                              </w:numPr>
                              <w:rPr>
                                <w:sz w:val="28"/>
                                <w:szCs w:val="28"/>
                              </w:rPr>
                            </w:pPr>
                            <w:r w:rsidRPr="00630150">
                              <w:rPr>
                                <w:sz w:val="28"/>
                                <w:szCs w:val="28"/>
                              </w:rPr>
                              <w:t>No set – black walls and floor only</w:t>
                            </w:r>
                          </w:p>
                          <w:p w14:paraId="09BFEEBA" w14:textId="77777777" w:rsidR="00584578" w:rsidRPr="00630150" w:rsidRDefault="00584578" w:rsidP="002F1715">
                            <w:pPr>
                              <w:pStyle w:val="ListParagraph"/>
                              <w:numPr>
                                <w:ilvl w:val="0"/>
                                <w:numId w:val="39"/>
                              </w:numPr>
                              <w:rPr>
                                <w:sz w:val="28"/>
                                <w:szCs w:val="28"/>
                              </w:rPr>
                            </w:pPr>
                            <w:r w:rsidRPr="00630150">
                              <w:rPr>
                                <w:sz w:val="28"/>
                                <w:szCs w:val="28"/>
                              </w:rPr>
                              <w:t>Smoke used with lighting</w:t>
                            </w:r>
                          </w:p>
                          <w:p w14:paraId="49ED737F" w14:textId="77777777" w:rsidR="00584578" w:rsidRPr="00630150" w:rsidRDefault="00584578" w:rsidP="002F1715">
                            <w:pPr>
                              <w:pStyle w:val="ListParagraph"/>
                              <w:numPr>
                                <w:ilvl w:val="0"/>
                                <w:numId w:val="39"/>
                              </w:numPr>
                              <w:rPr>
                                <w:color w:val="000000" w:themeColor="text1"/>
                                <w:sz w:val="28"/>
                                <w:szCs w:val="28"/>
                              </w:rPr>
                            </w:pPr>
                            <w:r w:rsidRPr="00630150">
                              <w:rPr>
                                <w:sz w:val="28"/>
                                <w:szCs w:val="28"/>
                              </w:rPr>
                              <w:t>White cyclorama revealed towards the end</w:t>
                            </w:r>
                            <w:r w:rsidRPr="00630150">
                              <w:rPr>
                                <w:b/>
                                <w:sz w:val="28"/>
                                <w:szCs w:val="28"/>
                                <w:u w:val="single"/>
                              </w:rPr>
                              <w:t xml:space="preserve"> </w:t>
                            </w:r>
                          </w:p>
                          <w:p w14:paraId="7A330F3E" w14:textId="3574A515" w:rsidR="00584578" w:rsidRPr="00630150" w:rsidRDefault="00584578" w:rsidP="00035469">
                            <w:pPr>
                              <w:rPr>
                                <w:color w:val="000000" w:themeColor="text1"/>
                                <w:sz w:val="28"/>
                                <w:szCs w:val="28"/>
                              </w:rPr>
                            </w:pPr>
                            <w:r w:rsidRPr="00630150">
                              <w:rPr>
                                <w:b/>
                                <w:sz w:val="28"/>
                                <w:szCs w:val="28"/>
                                <w:u w:val="single"/>
                              </w:rPr>
                              <w:t>Contributions</w:t>
                            </w:r>
                            <w:r w:rsidRPr="00630150">
                              <w:rPr>
                                <w:color w:val="000000" w:themeColor="text1"/>
                                <w:sz w:val="28"/>
                                <w:szCs w:val="28"/>
                              </w:rPr>
                              <w:t xml:space="preserve"> </w:t>
                            </w:r>
                          </w:p>
                          <w:p w14:paraId="5D1A2AC7" w14:textId="77777777" w:rsidR="00584578" w:rsidRPr="00630150" w:rsidRDefault="00584578" w:rsidP="002F1715">
                            <w:pPr>
                              <w:pStyle w:val="ListParagraph"/>
                              <w:numPr>
                                <w:ilvl w:val="0"/>
                                <w:numId w:val="39"/>
                              </w:numPr>
                              <w:rPr>
                                <w:sz w:val="28"/>
                                <w:szCs w:val="28"/>
                              </w:rPr>
                            </w:pPr>
                            <w:r w:rsidRPr="00630150">
                              <w:rPr>
                                <w:sz w:val="28"/>
                                <w:szCs w:val="28"/>
                              </w:rPr>
                              <w:t>Stimulus – Free to express through hip-hop – No set = no distractions from the movement</w:t>
                            </w:r>
                          </w:p>
                          <w:p w14:paraId="4FE7EE48" w14:textId="77777777" w:rsidR="00584578" w:rsidRPr="00630150" w:rsidRDefault="00584578" w:rsidP="002F1715">
                            <w:pPr>
                              <w:pStyle w:val="ListParagraph"/>
                              <w:numPr>
                                <w:ilvl w:val="0"/>
                                <w:numId w:val="39"/>
                              </w:numPr>
                              <w:rPr>
                                <w:sz w:val="28"/>
                                <w:szCs w:val="28"/>
                              </w:rPr>
                            </w:pPr>
                            <w:r w:rsidRPr="00630150">
                              <w:rPr>
                                <w:sz w:val="28"/>
                                <w:szCs w:val="28"/>
                              </w:rPr>
                              <w:t>Intention – Life’s journey – dark and secluded set creates a sense of a womb</w:t>
                            </w:r>
                          </w:p>
                          <w:p w14:paraId="0FAD1FC5" w14:textId="77777777" w:rsidR="00584578" w:rsidRPr="00630150" w:rsidRDefault="00584578" w:rsidP="002F1715">
                            <w:pPr>
                              <w:pStyle w:val="ListParagraph"/>
                              <w:numPr>
                                <w:ilvl w:val="0"/>
                                <w:numId w:val="39"/>
                              </w:numPr>
                              <w:rPr>
                                <w:sz w:val="28"/>
                                <w:szCs w:val="28"/>
                              </w:rPr>
                            </w:pPr>
                            <w:r w:rsidRPr="00630150">
                              <w:rPr>
                                <w:sz w:val="28"/>
                                <w:szCs w:val="28"/>
                              </w:rPr>
                              <w:t>Complements other components – dark set and floor complement the dark coloured jeans worn by the dancers</w:t>
                            </w:r>
                          </w:p>
                          <w:p w14:paraId="7FA87359" w14:textId="77777777" w:rsidR="00584578" w:rsidRPr="00630150" w:rsidRDefault="00584578" w:rsidP="002F1715">
                            <w:pPr>
                              <w:pStyle w:val="ListParagraph"/>
                              <w:numPr>
                                <w:ilvl w:val="0"/>
                                <w:numId w:val="39"/>
                              </w:numPr>
                              <w:rPr>
                                <w:sz w:val="28"/>
                                <w:szCs w:val="28"/>
                              </w:rPr>
                            </w:pPr>
                            <w:r w:rsidRPr="00630150">
                              <w:rPr>
                                <w:sz w:val="28"/>
                                <w:szCs w:val="28"/>
                              </w:rPr>
                              <w:t>Context – dark and secluded set creates a context of a womb</w:t>
                            </w:r>
                          </w:p>
                          <w:p w14:paraId="31800082" w14:textId="77777777" w:rsidR="00584578" w:rsidRPr="00630150" w:rsidRDefault="00584578" w:rsidP="002F1715">
                            <w:pPr>
                              <w:pStyle w:val="ListParagraph"/>
                              <w:numPr>
                                <w:ilvl w:val="0"/>
                                <w:numId w:val="39"/>
                              </w:numPr>
                              <w:rPr>
                                <w:b/>
                                <w:color w:val="000000" w:themeColor="text1"/>
                                <w:sz w:val="28"/>
                                <w:szCs w:val="28"/>
                                <w:u w:val="single"/>
                              </w:rPr>
                            </w:pPr>
                            <w:r w:rsidRPr="00630150">
                              <w:rPr>
                                <w:sz w:val="28"/>
                                <w:szCs w:val="28"/>
                              </w:rPr>
                              <w:t>Mood – dark and secluded set creates a tense and serious mood</w:t>
                            </w:r>
                          </w:p>
                          <w:p w14:paraId="7DC2CE7B" w14:textId="16A04209" w:rsidR="00584578" w:rsidRPr="00630150" w:rsidRDefault="00584578" w:rsidP="00B63819">
                            <w:pPr>
                              <w:rPr>
                                <w:b/>
                                <w:color w:val="000000" w:themeColor="text1"/>
                                <w:sz w:val="28"/>
                                <w:szCs w:val="28"/>
                                <w:u w:val="single"/>
                              </w:rPr>
                            </w:pPr>
                            <w:r w:rsidRPr="00630150">
                              <w:rPr>
                                <w:b/>
                                <w:color w:val="000000" w:themeColor="text1"/>
                                <w:sz w:val="28"/>
                                <w:szCs w:val="28"/>
                                <w:u w:val="single"/>
                              </w:rPr>
                              <w:t xml:space="preserve">Interpretations </w:t>
                            </w:r>
                          </w:p>
                          <w:p w14:paraId="4A7DE8DA" w14:textId="77777777" w:rsidR="00584578" w:rsidRPr="00630150" w:rsidRDefault="00584578" w:rsidP="002F1715">
                            <w:pPr>
                              <w:pStyle w:val="ListParagraph"/>
                              <w:numPr>
                                <w:ilvl w:val="0"/>
                                <w:numId w:val="39"/>
                              </w:numPr>
                              <w:rPr>
                                <w:sz w:val="28"/>
                                <w:szCs w:val="28"/>
                              </w:rPr>
                            </w:pPr>
                            <w:r w:rsidRPr="00630150">
                              <w:rPr>
                                <w:sz w:val="28"/>
                                <w:szCs w:val="28"/>
                              </w:rPr>
                              <w:t>Dark walls and floor represent the inside of a womb</w:t>
                            </w:r>
                          </w:p>
                          <w:p w14:paraId="2DE2F90C" w14:textId="77777777" w:rsidR="00584578" w:rsidRPr="00630150" w:rsidRDefault="00584578" w:rsidP="002F1715">
                            <w:pPr>
                              <w:pStyle w:val="ListParagraph"/>
                              <w:numPr>
                                <w:ilvl w:val="0"/>
                                <w:numId w:val="39"/>
                              </w:numPr>
                              <w:rPr>
                                <w:b/>
                                <w:sz w:val="28"/>
                                <w:szCs w:val="28"/>
                                <w:u w:val="single"/>
                              </w:rPr>
                            </w:pPr>
                            <w:r w:rsidRPr="00630150">
                              <w:rPr>
                                <w:sz w:val="28"/>
                                <w:szCs w:val="28"/>
                              </w:rPr>
                              <w:t>White cyclorama revealed towards the end represents a change in perspective and change towards empowerment and freedom.</w:t>
                            </w:r>
                          </w:p>
                          <w:p w14:paraId="38E6D779" w14:textId="77790312" w:rsidR="00584578" w:rsidRPr="00630150" w:rsidRDefault="00584578" w:rsidP="004269D0">
                            <w:pPr>
                              <w:rPr>
                                <w:b/>
                                <w:sz w:val="28"/>
                                <w:szCs w:val="28"/>
                                <w:u w:val="single"/>
                              </w:rPr>
                            </w:pPr>
                            <w:r w:rsidRPr="00630150">
                              <w:rPr>
                                <w:b/>
                                <w:sz w:val="28"/>
                                <w:szCs w:val="28"/>
                                <w:u w:val="single"/>
                              </w:rPr>
                              <w:t>Moods</w:t>
                            </w:r>
                          </w:p>
                          <w:p w14:paraId="112CC758" w14:textId="0C08BFEA" w:rsidR="00584578" w:rsidRPr="00630150" w:rsidRDefault="00584578" w:rsidP="0091409F">
                            <w:pPr>
                              <w:ind w:left="360"/>
                              <w:rPr>
                                <w:rFonts w:ascii="Century Gothic" w:hAnsi="Century Gothic"/>
                                <w:color w:val="000000" w:themeColor="text1"/>
                                <w:sz w:val="28"/>
                                <w:szCs w:val="28"/>
                              </w:rPr>
                            </w:pPr>
                            <w:r w:rsidRPr="00630150">
                              <w:rPr>
                                <w:sz w:val="28"/>
                                <w:szCs w:val="28"/>
                              </w:rPr>
                              <w:t>Serious, intense, powerful, chaotic, energetic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9D497" id="Text Box 45" o:spid="_x0000_s1044" type="#_x0000_t202" style="position:absolute;margin-left:470.8pt;margin-top:1.5pt;width:522pt;height:755.4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" fillcolor="#8eaadb [1940]" strokecolor="black [3213]">
                <v:textbox>
                  <w:txbxContent>
                    <w:p w14:paraId="14C817DA" w14:textId="76E8ED92" w:rsidR="00584578" w:rsidRPr="00630150" w:rsidRDefault="00584578" w:rsidP="0091409F">
                      <w:pPr>
                        <w:jc w:val="center"/>
                        <w:rPr>
                          <w:color w:val="000000" w:themeColor="text1"/>
                          <w:sz w:val="28"/>
                          <w:szCs w:val="28"/>
                          <w:u w:val="single"/>
                        </w:rPr>
                      </w:pPr>
                      <w:r w:rsidRPr="00630150">
                        <w:rPr>
                          <w:color w:val="000000" w:themeColor="text1"/>
                          <w:sz w:val="28"/>
                          <w:szCs w:val="28"/>
                          <w:u w:val="single"/>
                        </w:rPr>
                        <w:t>Emancipation of Expressionism</w:t>
                      </w:r>
                    </w:p>
                    <w:p w14:paraId="5B47D05F" w14:textId="77777777" w:rsidR="00584578" w:rsidRPr="00630150" w:rsidRDefault="00584578" w:rsidP="0091409F">
                      <w:pPr>
                        <w:jc w:val="center"/>
                        <w:rPr>
                          <w:b/>
                          <w:color w:val="000000" w:themeColor="text1"/>
                          <w:sz w:val="28"/>
                          <w:szCs w:val="28"/>
                          <w:u w:val="single"/>
                        </w:rPr>
                      </w:pPr>
                      <w:r w:rsidRPr="00630150">
                        <w:rPr>
                          <w:b/>
                          <w:color w:val="000000" w:themeColor="text1"/>
                          <w:sz w:val="28"/>
                          <w:szCs w:val="28"/>
                          <w:u w:val="single"/>
                        </w:rPr>
                        <w:t xml:space="preserve">Set &amp; Props </w:t>
                      </w:r>
                    </w:p>
                    <w:p w14:paraId="6D11C5F8" w14:textId="77777777" w:rsidR="00584578" w:rsidRPr="00630150" w:rsidRDefault="00584578" w:rsidP="0091409F">
                      <w:pPr>
                        <w:jc w:val="center"/>
                        <w:rPr>
                          <w:b/>
                          <w:color w:val="000000" w:themeColor="text1"/>
                          <w:sz w:val="28"/>
                          <w:szCs w:val="28"/>
                          <w:u w:val="single"/>
                        </w:rPr>
                      </w:pPr>
                    </w:p>
                    <w:p w14:paraId="5DE4A5CA" w14:textId="43B0186F" w:rsidR="00584578" w:rsidRPr="00630150" w:rsidRDefault="00584578" w:rsidP="0091409F">
                      <w:pPr>
                        <w:jc w:val="center"/>
                        <w:rPr>
                          <w:b/>
                          <w:color w:val="000000" w:themeColor="text1"/>
                          <w:sz w:val="28"/>
                          <w:szCs w:val="28"/>
                          <w:u w:val="single"/>
                        </w:rPr>
                      </w:pPr>
                      <w:r w:rsidRPr="00630150">
                        <w:rPr>
                          <w:noProof/>
                          <w:sz w:val="28"/>
                          <w:szCs w:val="28"/>
                          <w:lang w:eastAsia="en-GB"/>
                        </w:rPr>
                        <w:drawing>
                          <wp:inline distT="0" distB="0" distL="0" distR="0" wp14:anchorId="2444743E" wp14:editId="2C7E1F12">
                            <wp:extent cx="2838735" cy="1886619"/>
                            <wp:effectExtent l="0" t="0" r="0" b="0"/>
                            <wp:docPr id="57" name="Picture 57" descr="Image result for emancipation of expressio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ancipation of expressionis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1779" cy="1888642"/>
                                    </a:xfrm>
                                    <a:prstGeom prst="rect">
                                      <a:avLst/>
                                    </a:prstGeom>
                                    <a:noFill/>
                                    <a:ln>
                                      <a:noFill/>
                                    </a:ln>
                                  </pic:spPr>
                                </pic:pic>
                              </a:graphicData>
                            </a:graphic>
                          </wp:inline>
                        </w:drawing>
                      </w:r>
                    </w:p>
                    <w:p w14:paraId="27B92966" w14:textId="77777777" w:rsidR="00584578" w:rsidRPr="00630150" w:rsidRDefault="00584578" w:rsidP="0091409F">
                      <w:pPr>
                        <w:jc w:val="center"/>
                        <w:rPr>
                          <w:b/>
                          <w:color w:val="000000" w:themeColor="text1"/>
                          <w:sz w:val="28"/>
                          <w:szCs w:val="28"/>
                          <w:u w:val="single"/>
                        </w:rPr>
                      </w:pPr>
                    </w:p>
                    <w:p w14:paraId="057600EE" w14:textId="77777777" w:rsidR="00584578" w:rsidRPr="00630150" w:rsidRDefault="00584578" w:rsidP="0091409F">
                      <w:pPr>
                        <w:jc w:val="center"/>
                        <w:rPr>
                          <w:sz w:val="28"/>
                          <w:szCs w:val="28"/>
                          <w:u w:val="single"/>
                        </w:rPr>
                      </w:pPr>
                      <w:r w:rsidRPr="00630150">
                        <w:rPr>
                          <w:b/>
                          <w:sz w:val="28"/>
                          <w:szCs w:val="28"/>
                          <w:u w:val="single"/>
                        </w:rPr>
                        <w:t>Performance Environment</w:t>
                      </w:r>
                    </w:p>
                    <w:p w14:paraId="1B0E59E5" w14:textId="77777777" w:rsidR="00584578" w:rsidRPr="00630150" w:rsidRDefault="00584578" w:rsidP="0091409F">
                      <w:pPr>
                        <w:jc w:val="center"/>
                        <w:rPr>
                          <w:sz w:val="28"/>
                          <w:szCs w:val="28"/>
                        </w:rPr>
                      </w:pPr>
                      <w:r w:rsidRPr="00630150">
                        <w:rPr>
                          <w:sz w:val="28"/>
                          <w:szCs w:val="28"/>
                        </w:rPr>
                        <w:t>End Stage</w:t>
                      </w:r>
                    </w:p>
                    <w:p w14:paraId="109B58D9" w14:textId="77777777" w:rsidR="00584578" w:rsidRPr="00630150" w:rsidRDefault="00584578" w:rsidP="0091409F">
                      <w:pPr>
                        <w:jc w:val="center"/>
                        <w:rPr>
                          <w:b/>
                          <w:color w:val="000000" w:themeColor="text1"/>
                          <w:sz w:val="28"/>
                          <w:szCs w:val="28"/>
                          <w:u w:val="single"/>
                        </w:rPr>
                      </w:pPr>
                    </w:p>
                    <w:p w14:paraId="32AC2837" w14:textId="77777777" w:rsidR="00584578" w:rsidRPr="00630150" w:rsidRDefault="00584578" w:rsidP="0091409F">
                      <w:pPr>
                        <w:rPr>
                          <w:color w:val="000000" w:themeColor="text1"/>
                          <w:sz w:val="28"/>
                          <w:szCs w:val="28"/>
                        </w:rPr>
                      </w:pPr>
                      <w:r w:rsidRPr="00630150">
                        <w:rPr>
                          <w:b/>
                          <w:color w:val="000000" w:themeColor="text1"/>
                          <w:sz w:val="28"/>
                          <w:szCs w:val="28"/>
                          <w:u w:val="single"/>
                        </w:rPr>
                        <w:t>Descriptions</w:t>
                      </w:r>
                    </w:p>
                    <w:p w14:paraId="0218BAB9" w14:textId="77777777" w:rsidR="00584578" w:rsidRPr="00630150" w:rsidRDefault="00584578" w:rsidP="002F1715">
                      <w:pPr>
                        <w:pStyle w:val="ListParagraph"/>
                        <w:numPr>
                          <w:ilvl w:val="0"/>
                          <w:numId w:val="39"/>
                        </w:numPr>
                        <w:rPr>
                          <w:sz w:val="28"/>
                          <w:szCs w:val="28"/>
                        </w:rPr>
                      </w:pPr>
                      <w:r w:rsidRPr="00630150">
                        <w:rPr>
                          <w:sz w:val="28"/>
                          <w:szCs w:val="28"/>
                        </w:rPr>
                        <w:t>No set – black walls and floor only</w:t>
                      </w:r>
                    </w:p>
                    <w:p w14:paraId="09BFEEBA" w14:textId="77777777" w:rsidR="00584578" w:rsidRPr="00630150" w:rsidRDefault="00584578" w:rsidP="002F1715">
                      <w:pPr>
                        <w:pStyle w:val="ListParagraph"/>
                        <w:numPr>
                          <w:ilvl w:val="0"/>
                          <w:numId w:val="39"/>
                        </w:numPr>
                        <w:rPr>
                          <w:sz w:val="28"/>
                          <w:szCs w:val="28"/>
                        </w:rPr>
                      </w:pPr>
                      <w:r w:rsidRPr="00630150">
                        <w:rPr>
                          <w:sz w:val="28"/>
                          <w:szCs w:val="28"/>
                        </w:rPr>
                        <w:t>Smoke used with lighting</w:t>
                      </w:r>
                    </w:p>
                    <w:p w14:paraId="49ED737F" w14:textId="77777777" w:rsidR="00584578" w:rsidRPr="00630150" w:rsidRDefault="00584578" w:rsidP="002F1715">
                      <w:pPr>
                        <w:pStyle w:val="ListParagraph"/>
                        <w:numPr>
                          <w:ilvl w:val="0"/>
                          <w:numId w:val="39"/>
                        </w:numPr>
                        <w:rPr>
                          <w:color w:val="000000" w:themeColor="text1"/>
                          <w:sz w:val="28"/>
                          <w:szCs w:val="28"/>
                        </w:rPr>
                      </w:pPr>
                      <w:r w:rsidRPr="00630150">
                        <w:rPr>
                          <w:sz w:val="28"/>
                          <w:szCs w:val="28"/>
                        </w:rPr>
                        <w:t>White cyclorama revealed towards the end</w:t>
                      </w:r>
                      <w:r w:rsidRPr="00630150">
                        <w:rPr>
                          <w:b/>
                          <w:sz w:val="28"/>
                          <w:szCs w:val="28"/>
                          <w:u w:val="single"/>
                        </w:rPr>
                        <w:t xml:space="preserve"> </w:t>
                      </w:r>
                    </w:p>
                    <w:p w14:paraId="7A330F3E" w14:textId="3574A515" w:rsidR="00584578" w:rsidRPr="00630150" w:rsidRDefault="00584578" w:rsidP="00035469">
                      <w:pPr>
                        <w:rPr>
                          <w:color w:val="000000" w:themeColor="text1"/>
                          <w:sz w:val="28"/>
                          <w:szCs w:val="28"/>
                        </w:rPr>
                      </w:pPr>
                      <w:r w:rsidRPr="00630150">
                        <w:rPr>
                          <w:b/>
                          <w:sz w:val="28"/>
                          <w:szCs w:val="28"/>
                          <w:u w:val="single"/>
                        </w:rPr>
                        <w:t>Contributions</w:t>
                      </w:r>
                      <w:r w:rsidRPr="00630150">
                        <w:rPr>
                          <w:color w:val="000000" w:themeColor="text1"/>
                          <w:sz w:val="28"/>
                          <w:szCs w:val="28"/>
                        </w:rPr>
                        <w:t xml:space="preserve"> </w:t>
                      </w:r>
                    </w:p>
                    <w:p w14:paraId="5D1A2AC7" w14:textId="77777777" w:rsidR="00584578" w:rsidRPr="00630150" w:rsidRDefault="00584578" w:rsidP="002F1715">
                      <w:pPr>
                        <w:pStyle w:val="ListParagraph"/>
                        <w:numPr>
                          <w:ilvl w:val="0"/>
                          <w:numId w:val="39"/>
                        </w:numPr>
                        <w:rPr>
                          <w:sz w:val="28"/>
                          <w:szCs w:val="28"/>
                        </w:rPr>
                      </w:pPr>
                      <w:r w:rsidRPr="00630150">
                        <w:rPr>
                          <w:sz w:val="28"/>
                          <w:szCs w:val="28"/>
                        </w:rPr>
                        <w:t>Stimulus – Free to express through hip-hop – No set = no distractions from the movement</w:t>
                      </w:r>
                    </w:p>
                    <w:p w14:paraId="4FE7EE48" w14:textId="77777777" w:rsidR="00584578" w:rsidRPr="00630150" w:rsidRDefault="00584578" w:rsidP="002F1715">
                      <w:pPr>
                        <w:pStyle w:val="ListParagraph"/>
                        <w:numPr>
                          <w:ilvl w:val="0"/>
                          <w:numId w:val="39"/>
                        </w:numPr>
                        <w:rPr>
                          <w:sz w:val="28"/>
                          <w:szCs w:val="28"/>
                        </w:rPr>
                      </w:pPr>
                      <w:r w:rsidRPr="00630150">
                        <w:rPr>
                          <w:sz w:val="28"/>
                          <w:szCs w:val="28"/>
                        </w:rPr>
                        <w:t>Intention – Life’s journey – dark and secluded set creates a sense of a womb</w:t>
                      </w:r>
                    </w:p>
                    <w:p w14:paraId="0FAD1FC5" w14:textId="77777777" w:rsidR="00584578" w:rsidRPr="00630150" w:rsidRDefault="00584578" w:rsidP="002F1715">
                      <w:pPr>
                        <w:pStyle w:val="ListParagraph"/>
                        <w:numPr>
                          <w:ilvl w:val="0"/>
                          <w:numId w:val="39"/>
                        </w:numPr>
                        <w:rPr>
                          <w:sz w:val="28"/>
                          <w:szCs w:val="28"/>
                        </w:rPr>
                      </w:pPr>
                      <w:r w:rsidRPr="00630150">
                        <w:rPr>
                          <w:sz w:val="28"/>
                          <w:szCs w:val="28"/>
                        </w:rPr>
                        <w:t>Complements other components – dark set and floor complement the dark coloured jeans worn by the dancers</w:t>
                      </w:r>
                    </w:p>
                    <w:p w14:paraId="7FA87359" w14:textId="77777777" w:rsidR="00584578" w:rsidRPr="00630150" w:rsidRDefault="00584578" w:rsidP="002F1715">
                      <w:pPr>
                        <w:pStyle w:val="ListParagraph"/>
                        <w:numPr>
                          <w:ilvl w:val="0"/>
                          <w:numId w:val="39"/>
                        </w:numPr>
                        <w:rPr>
                          <w:sz w:val="28"/>
                          <w:szCs w:val="28"/>
                        </w:rPr>
                      </w:pPr>
                      <w:r w:rsidRPr="00630150">
                        <w:rPr>
                          <w:sz w:val="28"/>
                          <w:szCs w:val="28"/>
                        </w:rPr>
                        <w:t>Context – dark and secluded set creates a context of a womb</w:t>
                      </w:r>
                    </w:p>
                    <w:p w14:paraId="31800082" w14:textId="77777777" w:rsidR="00584578" w:rsidRPr="00630150" w:rsidRDefault="00584578" w:rsidP="002F1715">
                      <w:pPr>
                        <w:pStyle w:val="ListParagraph"/>
                        <w:numPr>
                          <w:ilvl w:val="0"/>
                          <w:numId w:val="39"/>
                        </w:numPr>
                        <w:rPr>
                          <w:b/>
                          <w:color w:val="000000" w:themeColor="text1"/>
                          <w:sz w:val="28"/>
                          <w:szCs w:val="28"/>
                          <w:u w:val="single"/>
                        </w:rPr>
                      </w:pPr>
                      <w:r w:rsidRPr="00630150">
                        <w:rPr>
                          <w:sz w:val="28"/>
                          <w:szCs w:val="28"/>
                        </w:rPr>
                        <w:t>Mood – dark and secluded set creates a tense and serious mood</w:t>
                      </w:r>
                    </w:p>
                    <w:p w14:paraId="7DC2CE7B" w14:textId="16A04209" w:rsidR="00584578" w:rsidRPr="00630150" w:rsidRDefault="00584578" w:rsidP="00B63819">
                      <w:pPr>
                        <w:rPr>
                          <w:b/>
                          <w:color w:val="000000" w:themeColor="text1"/>
                          <w:sz w:val="28"/>
                          <w:szCs w:val="28"/>
                          <w:u w:val="single"/>
                        </w:rPr>
                      </w:pPr>
                      <w:r w:rsidRPr="00630150">
                        <w:rPr>
                          <w:b/>
                          <w:color w:val="000000" w:themeColor="text1"/>
                          <w:sz w:val="28"/>
                          <w:szCs w:val="28"/>
                          <w:u w:val="single"/>
                        </w:rPr>
                        <w:t xml:space="preserve">Interpretations </w:t>
                      </w:r>
                    </w:p>
                    <w:p w14:paraId="4A7DE8DA" w14:textId="77777777" w:rsidR="00584578" w:rsidRPr="00630150" w:rsidRDefault="00584578" w:rsidP="002F1715">
                      <w:pPr>
                        <w:pStyle w:val="ListParagraph"/>
                        <w:numPr>
                          <w:ilvl w:val="0"/>
                          <w:numId w:val="39"/>
                        </w:numPr>
                        <w:rPr>
                          <w:sz w:val="28"/>
                          <w:szCs w:val="28"/>
                        </w:rPr>
                      </w:pPr>
                      <w:r w:rsidRPr="00630150">
                        <w:rPr>
                          <w:sz w:val="28"/>
                          <w:szCs w:val="28"/>
                        </w:rPr>
                        <w:t>Dark walls and floor represent the inside of a womb</w:t>
                      </w:r>
                    </w:p>
                    <w:p w14:paraId="2DE2F90C" w14:textId="77777777" w:rsidR="00584578" w:rsidRPr="00630150" w:rsidRDefault="00584578" w:rsidP="002F1715">
                      <w:pPr>
                        <w:pStyle w:val="ListParagraph"/>
                        <w:numPr>
                          <w:ilvl w:val="0"/>
                          <w:numId w:val="39"/>
                        </w:numPr>
                        <w:rPr>
                          <w:b/>
                          <w:sz w:val="28"/>
                          <w:szCs w:val="28"/>
                          <w:u w:val="single"/>
                        </w:rPr>
                      </w:pPr>
                      <w:r w:rsidRPr="00630150">
                        <w:rPr>
                          <w:sz w:val="28"/>
                          <w:szCs w:val="28"/>
                        </w:rPr>
                        <w:t>White cyclorama revealed towards the end represents a change in perspective and change towards empowerment and freedom.</w:t>
                      </w:r>
                    </w:p>
                    <w:p w14:paraId="38E6D779" w14:textId="77790312" w:rsidR="00584578" w:rsidRPr="00630150" w:rsidRDefault="00584578" w:rsidP="004269D0">
                      <w:pPr>
                        <w:rPr>
                          <w:b/>
                          <w:sz w:val="28"/>
                          <w:szCs w:val="28"/>
                          <w:u w:val="single"/>
                        </w:rPr>
                      </w:pPr>
                      <w:r w:rsidRPr="00630150">
                        <w:rPr>
                          <w:b/>
                          <w:sz w:val="28"/>
                          <w:szCs w:val="28"/>
                          <w:u w:val="single"/>
                        </w:rPr>
                        <w:t>Moods</w:t>
                      </w:r>
                    </w:p>
                    <w:p w14:paraId="112CC758" w14:textId="0C08BFEA" w:rsidR="00584578" w:rsidRPr="00630150" w:rsidRDefault="00584578" w:rsidP="0091409F">
                      <w:pPr>
                        <w:ind w:left="360"/>
                        <w:rPr>
                          <w:rFonts w:ascii="Century Gothic" w:hAnsi="Century Gothic"/>
                          <w:color w:val="000000" w:themeColor="text1"/>
                          <w:sz w:val="28"/>
                          <w:szCs w:val="28"/>
                        </w:rPr>
                      </w:pPr>
                      <w:r w:rsidRPr="00630150">
                        <w:rPr>
                          <w:sz w:val="28"/>
                          <w:szCs w:val="28"/>
                        </w:rPr>
                        <w:t>Serious, intense, powerful, chaotic, energetic</w:t>
                      </w:r>
                    </w:p>
                  </w:txbxContent>
                </v:textbox>
                <w10:wrap type="square" anchorx="margin"/>
              </v:shape>
            </w:pict>
          </mc:Fallback>
        </mc:AlternateContent>
      </w:r>
    </w:p>
    <w:p w14:paraId="4DCDE34A" w14:textId="5CD8B1E9" w:rsidR="0091409F" w:rsidRDefault="00035469" w:rsidP="0091409F">
      <w:r w:rsidRPr="00035469">
        <w:rPr>
          <w:noProof/>
          <w:lang w:eastAsia="en-GB"/>
        </w:rPr>
        <w:lastRenderedPageBreak/>
        <mc:AlternateContent>
          <mc:Choice Requires="wps">
            <w:drawing>
              <wp:anchor distT="0" distB="0" distL="114300" distR="114300" simplePos="0" relativeHeight="251711488" behindDoc="0" locked="0" layoutInCell="1" allowOverlap="1" wp14:anchorId="016759FF" wp14:editId="0D13F4C5">
                <wp:simplePos x="0" y="0"/>
                <wp:positionH relativeFrom="margin">
                  <wp:align>right</wp:align>
                </wp:positionH>
                <wp:positionV relativeFrom="paragraph">
                  <wp:posOffset>0</wp:posOffset>
                </wp:positionV>
                <wp:extent cx="6648450" cy="9594215"/>
                <wp:effectExtent l="0" t="0" r="19050" b="26035"/>
                <wp:wrapSquare wrapText="bothSides"/>
                <wp:docPr id="59" name="Text Box 59"/>
                <wp:cNvGraphicFramePr/>
                <a:graphic xmlns:a="http://schemas.openxmlformats.org/drawingml/2006/main">
                  <a:graphicData uri="http://schemas.microsoft.com/office/word/2010/wordprocessingShape">
                    <wps:wsp>
                      <wps:cNvSpPr txBox="1"/>
                      <wps:spPr>
                        <a:xfrm>
                          <a:off x="0" y="0"/>
                          <a:ext cx="6648450" cy="9594215"/>
                        </a:xfrm>
                        <a:prstGeom prst="rect">
                          <a:avLst/>
                        </a:prstGeom>
                        <a:solidFill>
                          <a:schemeClr val="accent1">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EACF794" w14:textId="77777777" w:rsidR="00584578" w:rsidRPr="00630150" w:rsidRDefault="00584578" w:rsidP="00035469">
                            <w:pPr>
                              <w:jc w:val="center"/>
                              <w:rPr>
                                <w:color w:val="000000" w:themeColor="text1"/>
                                <w:sz w:val="28"/>
                                <w:szCs w:val="28"/>
                                <w:u w:val="single"/>
                              </w:rPr>
                            </w:pPr>
                            <w:r w:rsidRPr="00630150">
                              <w:rPr>
                                <w:color w:val="000000" w:themeColor="text1"/>
                                <w:sz w:val="28"/>
                                <w:szCs w:val="28"/>
                                <w:u w:val="single"/>
                              </w:rPr>
                              <w:t>Emancipation of Expressionism</w:t>
                            </w:r>
                          </w:p>
                          <w:p w14:paraId="2C0B567A" w14:textId="688CC6D9" w:rsidR="00584578" w:rsidRPr="00630150" w:rsidRDefault="00584578" w:rsidP="00035469">
                            <w:pPr>
                              <w:jc w:val="center"/>
                              <w:rPr>
                                <w:b/>
                                <w:color w:val="000000" w:themeColor="text1"/>
                                <w:sz w:val="28"/>
                                <w:szCs w:val="28"/>
                                <w:u w:val="single"/>
                              </w:rPr>
                            </w:pPr>
                            <w:r w:rsidRPr="00630150">
                              <w:rPr>
                                <w:b/>
                                <w:color w:val="000000" w:themeColor="text1"/>
                                <w:sz w:val="28"/>
                                <w:szCs w:val="28"/>
                                <w:u w:val="single"/>
                              </w:rPr>
                              <w:t>Aural Setting</w:t>
                            </w:r>
                          </w:p>
                          <w:p w14:paraId="7BB57102" w14:textId="77777777" w:rsidR="00584578" w:rsidRPr="00630150" w:rsidRDefault="00584578" w:rsidP="00035469">
                            <w:pPr>
                              <w:jc w:val="center"/>
                              <w:rPr>
                                <w:b/>
                                <w:color w:val="000000" w:themeColor="text1"/>
                                <w:sz w:val="28"/>
                                <w:szCs w:val="28"/>
                                <w:u w:val="single"/>
                              </w:rPr>
                            </w:pPr>
                          </w:p>
                          <w:p w14:paraId="4A015080" w14:textId="77777777" w:rsidR="00584578" w:rsidRPr="00630150" w:rsidRDefault="00584578" w:rsidP="00035469">
                            <w:pPr>
                              <w:rPr>
                                <w:b/>
                                <w:color w:val="000000" w:themeColor="text1"/>
                                <w:sz w:val="28"/>
                                <w:szCs w:val="28"/>
                                <w:u w:val="single"/>
                              </w:rPr>
                            </w:pPr>
                            <w:r w:rsidRPr="00630150">
                              <w:rPr>
                                <w:b/>
                                <w:color w:val="000000" w:themeColor="text1"/>
                                <w:sz w:val="28"/>
                                <w:szCs w:val="28"/>
                                <w:u w:val="single"/>
                              </w:rPr>
                              <w:t>Descriptions</w:t>
                            </w:r>
                          </w:p>
                          <w:p w14:paraId="2890D4E5" w14:textId="77777777" w:rsidR="00584578" w:rsidRPr="00630150" w:rsidRDefault="00584578" w:rsidP="002F1715">
                            <w:pPr>
                              <w:pStyle w:val="ListParagraph"/>
                              <w:numPr>
                                <w:ilvl w:val="0"/>
                                <w:numId w:val="40"/>
                              </w:numPr>
                              <w:rPr>
                                <w:sz w:val="28"/>
                                <w:szCs w:val="28"/>
                              </w:rPr>
                            </w:pPr>
                            <w:r w:rsidRPr="00630150">
                              <w:rPr>
                                <w:sz w:val="28"/>
                                <w:szCs w:val="28"/>
                              </w:rPr>
                              <w:t>Aural accompaniment specifically created for Boy Blue Entertainment</w:t>
                            </w:r>
                          </w:p>
                          <w:p w14:paraId="574415C7" w14:textId="77777777" w:rsidR="00584578" w:rsidRPr="00630150" w:rsidRDefault="00584578" w:rsidP="002F1715">
                            <w:pPr>
                              <w:pStyle w:val="ListParagraph"/>
                              <w:numPr>
                                <w:ilvl w:val="0"/>
                                <w:numId w:val="40"/>
                              </w:numPr>
                              <w:rPr>
                                <w:sz w:val="28"/>
                                <w:szCs w:val="28"/>
                              </w:rPr>
                            </w:pPr>
                            <w:r w:rsidRPr="00630150">
                              <w:rPr>
                                <w:sz w:val="28"/>
                                <w:szCs w:val="28"/>
                              </w:rPr>
                              <w:t>Urban dubstep style music</w:t>
                            </w:r>
                          </w:p>
                          <w:p w14:paraId="6A046329" w14:textId="77777777" w:rsidR="00584578" w:rsidRPr="00630150" w:rsidRDefault="00584578" w:rsidP="002F1715">
                            <w:pPr>
                              <w:pStyle w:val="ListParagraph"/>
                              <w:numPr>
                                <w:ilvl w:val="0"/>
                                <w:numId w:val="40"/>
                              </w:numPr>
                              <w:rPr>
                                <w:sz w:val="28"/>
                                <w:szCs w:val="28"/>
                              </w:rPr>
                            </w:pPr>
                            <w:r w:rsidRPr="00630150">
                              <w:rPr>
                                <w:sz w:val="28"/>
                                <w:szCs w:val="28"/>
                              </w:rPr>
                              <w:t>Classical sections</w:t>
                            </w:r>
                          </w:p>
                          <w:p w14:paraId="455CFD00" w14:textId="77777777" w:rsidR="00584578" w:rsidRPr="00630150" w:rsidRDefault="00584578" w:rsidP="002F1715">
                            <w:pPr>
                              <w:pStyle w:val="ListParagraph"/>
                              <w:numPr>
                                <w:ilvl w:val="0"/>
                                <w:numId w:val="40"/>
                              </w:numPr>
                              <w:rPr>
                                <w:sz w:val="28"/>
                                <w:szCs w:val="28"/>
                              </w:rPr>
                            </w:pPr>
                            <w:r w:rsidRPr="00630150">
                              <w:rPr>
                                <w:sz w:val="28"/>
                                <w:szCs w:val="28"/>
                              </w:rPr>
                              <w:t>Repetitive beats and sounds</w:t>
                            </w:r>
                          </w:p>
                          <w:p w14:paraId="3EFDC58F" w14:textId="1B62D26D" w:rsidR="00584578" w:rsidRPr="00630150" w:rsidRDefault="00584578" w:rsidP="002F1715">
                            <w:pPr>
                              <w:pStyle w:val="ListParagraph"/>
                              <w:numPr>
                                <w:ilvl w:val="0"/>
                                <w:numId w:val="40"/>
                              </w:numPr>
                              <w:rPr>
                                <w:color w:val="000000" w:themeColor="text1"/>
                                <w:sz w:val="28"/>
                                <w:szCs w:val="28"/>
                              </w:rPr>
                            </w:pPr>
                            <w:r w:rsidRPr="00630150">
                              <w:rPr>
                                <w:sz w:val="28"/>
                                <w:szCs w:val="28"/>
                              </w:rPr>
                              <w:t>Repeated vocal ‘The One’</w:t>
                            </w:r>
                          </w:p>
                          <w:p w14:paraId="7D35527C" w14:textId="77777777" w:rsidR="00584578" w:rsidRPr="00630150" w:rsidRDefault="00584578" w:rsidP="00035469">
                            <w:pPr>
                              <w:pStyle w:val="ListParagraph"/>
                              <w:rPr>
                                <w:color w:val="000000" w:themeColor="text1"/>
                                <w:sz w:val="28"/>
                                <w:szCs w:val="28"/>
                              </w:rPr>
                            </w:pPr>
                          </w:p>
                          <w:p w14:paraId="5320CF47" w14:textId="50F4743D" w:rsidR="00584578" w:rsidRPr="00630150" w:rsidRDefault="00584578" w:rsidP="00035469">
                            <w:pPr>
                              <w:rPr>
                                <w:b/>
                                <w:color w:val="000000" w:themeColor="text1"/>
                                <w:sz w:val="28"/>
                                <w:szCs w:val="28"/>
                                <w:u w:val="single"/>
                              </w:rPr>
                            </w:pPr>
                            <w:r w:rsidRPr="00630150">
                              <w:rPr>
                                <w:b/>
                                <w:color w:val="000000" w:themeColor="text1"/>
                                <w:sz w:val="28"/>
                                <w:szCs w:val="28"/>
                                <w:u w:val="single"/>
                              </w:rPr>
                              <w:t>Contributions</w:t>
                            </w:r>
                          </w:p>
                          <w:p w14:paraId="4E0BAC3F" w14:textId="77777777" w:rsidR="00584578" w:rsidRPr="00630150" w:rsidRDefault="00584578" w:rsidP="002F1715">
                            <w:pPr>
                              <w:pStyle w:val="ListParagraph"/>
                              <w:numPr>
                                <w:ilvl w:val="0"/>
                                <w:numId w:val="41"/>
                              </w:numPr>
                              <w:rPr>
                                <w:sz w:val="28"/>
                                <w:szCs w:val="28"/>
                              </w:rPr>
                            </w:pPr>
                            <w:r w:rsidRPr="00630150">
                              <w:rPr>
                                <w:sz w:val="28"/>
                                <w:szCs w:val="28"/>
                              </w:rPr>
                              <w:t>Stimulus – Individuality – use of the vocal ‘The One’ suggests individuality and being ‘one’ or unique.</w:t>
                            </w:r>
                          </w:p>
                          <w:p w14:paraId="30DBC24E" w14:textId="77777777" w:rsidR="00584578" w:rsidRPr="00630150" w:rsidRDefault="00584578" w:rsidP="002F1715">
                            <w:pPr>
                              <w:pStyle w:val="ListParagraph"/>
                              <w:numPr>
                                <w:ilvl w:val="0"/>
                                <w:numId w:val="41"/>
                              </w:numPr>
                              <w:rPr>
                                <w:sz w:val="28"/>
                                <w:szCs w:val="28"/>
                              </w:rPr>
                            </w:pPr>
                            <w:r w:rsidRPr="00630150">
                              <w:rPr>
                                <w:sz w:val="28"/>
                                <w:szCs w:val="28"/>
                              </w:rPr>
                              <w:t>Intention – Order and Chaos – rapidly changing tempos and beats create a sense of chaos.</w:t>
                            </w:r>
                          </w:p>
                          <w:p w14:paraId="79BA06DF" w14:textId="77777777" w:rsidR="00584578" w:rsidRPr="00630150" w:rsidRDefault="00584578" w:rsidP="002F1715">
                            <w:pPr>
                              <w:pStyle w:val="ListParagraph"/>
                              <w:numPr>
                                <w:ilvl w:val="0"/>
                                <w:numId w:val="41"/>
                              </w:numPr>
                              <w:rPr>
                                <w:sz w:val="28"/>
                                <w:szCs w:val="28"/>
                              </w:rPr>
                            </w:pPr>
                            <w:r w:rsidRPr="00630150">
                              <w:rPr>
                                <w:sz w:val="28"/>
                                <w:szCs w:val="28"/>
                              </w:rPr>
                              <w:t>Mood – Use of classical section uplifts the mood to a hopeful one</w:t>
                            </w:r>
                          </w:p>
                          <w:p w14:paraId="70A67F5C" w14:textId="77777777" w:rsidR="00584578" w:rsidRPr="00630150" w:rsidRDefault="00584578" w:rsidP="002F1715">
                            <w:pPr>
                              <w:pStyle w:val="ListParagraph"/>
                              <w:numPr>
                                <w:ilvl w:val="0"/>
                                <w:numId w:val="41"/>
                              </w:numPr>
                              <w:rPr>
                                <w:sz w:val="28"/>
                                <w:szCs w:val="28"/>
                              </w:rPr>
                            </w:pPr>
                            <w:r w:rsidRPr="00630150">
                              <w:rPr>
                                <w:sz w:val="28"/>
                                <w:szCs w:val="28"/>
                              </w:rPr>
                              <w:t>Complements other components – use of fluid sounding classical music complements the liquid style lighting creating a sense of being submersed in water.</w:t>
                            </w:r>
                          </w:p>
                          <w:p w14:paraId="3E70F16C" w14:textId="77777777" w:rsidR="00584578" w:rsidRPr="00630150" w:rsidRDefault="00584578" w:rsidP="002F1715">
                            <w:pPr>
                              <w:pStyle w:val="ListParagraph"/>
                              <w:numPr>
                                <w:ilvl w:val="0"/>
                                <w:numId w:val="41"/>
                              </w:numPr>
                              <w:rPr>
                                <w:sz w:val="28"/>
                                <w:szCs w:val="28"/>
                              </w:rPr>
                            </w:pPr>
                            <w:r w:rsidRPr="00630150">
                              <w:rPr>
                                <w:sz w:val="28"/>
                                <w:szCs w:val="28"/>
                              </w:rPr>
                              <w:t>Historical setting – the music starts very modern with dubstep type beats, but progresses to classical music suggesting a step back in time.</w:t>
                            </w:r>
                          </w:p>
                          <w:p w14:paraId="0DEA7F99" w14:textId="77777777" w:rsidR="00584578" w:rsidRPr="00630150" w:rsidRDefault="00584578" w:rsidP="002F1715">
                            <w:pPr>
                              <w:pStyle w:val="ListParagraph"/>
                              <w:numPr>
                                <w:ilvl w:val="0"/>
                                <w:numId w:val="41"/>
                              </w:numPr>
                              <w:rPr>
                                <w:sz w:val="28"/>
                                <w:szCs w:val="28"/>
                              </w:rPr>
                            </w:pPr>
                            <w:r w:rsidRPr="00630150">
                              <w:rPr>
                                <w:sz w:val="28"/>
                                <w:szCs w:val="28"/>
                              </w:rPr>
                              <w:t>Climax – Til Enda is used as a climax for the piece contrasting with the previous sections</w:t>
                            </w:r>
                          </w:p>
                          <w:p w14:paraId="4D1C3435" w14:textId="782DCF5E" w:rsidR="00584578" w:rsidRPr="00630150" w:rsidRDefault="00584578" w:rsidP="002F1715">
                            <w:pPr>
                              <w:pStyle w:val="ListParagraph"/>
                              <w:numPr>
                                <w:ilvl w:val="0"/>
                                <w:numId w:val="41"/>
                              </w:numPr>
                              <w:rPr>
                                <w:b/>
                                <w:color w:val="000000" w:themeColor="text1"/>
                                <w:sz w:val="28"/>
                                <w:szCs w:val="28"/>
                                <w:u w:val="single"/>
                              </w:rPr>
                            </w:pPr>
                            <w:r w:rsidRPr="00630150">
                              <w:rPr>
                                <w:sz w:val="28"/>
                                <w:szCs w:val="28"/>
                              </w:rPr>
                              <w:t>Structure – Each of the 4 sections has its own distinctive section of aural setting aiding the audiences following of the structure.</w:t>
                            </w:r>
                          </w:p>
                          <w:p w14:paraId="015C9D42" w14:textId="77777777" w:rsidR="00584578" w:rsidRPr="00630150" w:rsidRDefault="00584578" w:rsidP="00035469">
                            <w:pPr>
                              <w:pStyle w:val="ListParagraph"/>
                              <w:rPr>
                                <w:b/>
                                <w:color w:val="000000" w:themeColor="text1"/>
                                <w:sz w:val="28"/>
                                <w:szCs w:val="28"/>
                                <w:u w:val="single"/>
                              </w:rPr>
                            </w:pPr>
                          </w:p>
                          <w:p w14:paraId="7ABD556E" w14:textId="1B077B9B" w:rsidR="00584578" w:rsidRPr="00630150" w:rsidRDefault="00584578" w:rsidP="00035469">
                            <w:pPr>
                              <w:rPr>
                                <w:b/>
                                <w:color w:val="000000" w:themeColor="text1"/>
                                <w:sz w:val="28"/>
                                <w:szCs w:val="28"/>
                                <w:u w:val="single"/>
                              </w:rPr>
                            </w:pPr>
                            <w:r w:rsidRPr="00630150">
                              <w:rPr>
                                <w:b/>
                                <w:color w:val="000000" w:themeColor="text1"/>
                                <w:sz w:val="28"/>
                                <w:szCs w:val="28"/>
                                <w:u w:val="single"/>
                              </w:rPr>
                              <w:t>Interpretations</w:t>
                            </w:r>
                          </w:p>
                          <w:p w14:paraId="6DF6C9BA" w14:textId="77777777" w:rsidR="00584578" w:rsidRPr="00630150" w:rsidRDefault="00584578" w:rsidP="002F1715">
                            <w:pPr>
                              <w:pStyle w:val="ListParagraph"/>
                              <w:numPr>
                                <w:ilvl w:val="0"/>
                                <w:numId w:val="42"/>
                              </w:numPr>
                              <w:rPr>
                                <w:sz w:val="28"/>
                                <w:szCs w:val="28"/>
                              </w:rPr>
                            </w:pPr>
                            <w:r w:rsidRPr="00630150">
                              <w:rPr>
                                <w:sz w:val="28"/>
                                <w:szCs w:val="28"/>
                              </w:rPr>
                              <w:t>Fast beats create a sense of chaos and struggle</w:t>
                            </w:r>
                          </w:p>
                          <w:p w14:paraId="2FA5CF92" w14:textId="77777777" w:rsidR="00584578" w:rsidRPr="00630150" w:rsidRDefault="00584578" w:rsidP="002F1715">
                            <w:pPr>
                              <w:pStyle w:val="ListParagraph"/>
                              <w:numPr>
                                <w:ilvl w:val="0"/>
                                <w:numId w:val="42"/>
                              </w:numPr>
                              <w:rPr>
                                <w:sz w:val="28"/>
                                <w:szCs w:val="28"/>
                              </w:rPr>
                            </w:pPr>
                            <w:r w:rsidRPr="00630150">
                              <w:rPr>
                                <w:sz w:val="28"/>
                                <w:szCs w:val="28"/>
                              </w:rPr>
                              <w:t>Fluid dynamics of the violins used in classical sections create the feeling of being submersed in water or fluid inside of a womb.</w:t>
                            </w:r>
                          </w:p>
                          <w:p w14:paraId="0718D634" w14:textId="77777777" w:rsidR="00584578" w:rsidRPr="00630150" w:rsidRDefault="00584578" w:rsidP="002F1715">
                            <w:pPr>
                              <w:pStyle w:val="ListParagraph"/>
                              <w:numPr>
                                <w:ilvl w:val="0"/>
                                <w:numId w:val="42"/>
                              </w:numPr>
                              <w:rPr>
                                <w:sz w:val="28"/>
                                <w:szCs w:val="28"/>
                              </w:rPr>
                            </w:pPr>
                            <w:r w:rsidRPr="00630150">
                              <w:rPr>
                                <w:sz w:val="28"/>
                                <w:szCs w:val="28"/>
                              </w:rPr>
                              <w:t>The moving from very modern dubstep music in the beginning, classical music in the middle and then a fusion of both at the end suggests moving through time, as though on a journey where backwards steps may be taken.</w:t>
                            </w:r>
                          </w:p>
                          <w:p w14:paraId="5832417F" w14:textId="5EDE4B47" w:rsidR="00584578" w:rsidRPr="00630150" w:rsidRDefault="00584578" w:rsidP="002F1715">
                            <w:pPr>
                              <w:pStyle w:val="ListParagraph"/>
                              <w:numPr>
                                <w:ilvl w:val="0"/>
                                <w:numId w:val="42"/>
                              </w:numPr>
                              <w:rPr>
                                <w:color w:val="000000" w:themeColor="text1"/>
                                <w:sz w:val="28"/>
                                <w:szCs w:val="28"/>
                              </w:rPr>
                            </w:pPr>
                            <w:r w:rsidRPr="00630150">
                              <w:rPr>
                                <w:sz w:val="28"/>
                                <w:szCs w:val="28"/>
                              </w:rPr>
                              <w:t>The 4 different sections of accompaniment could represent different stages of life; pre-birth, childhood, adolescence and adulthood – all coming with their own struggles and torments.</w:t>
                            </w:r>
                          </w:p>
                          <w:p w14:paraId="0B1D490C" w14:textId="77777777" w:rsidR="00584578" w:rsidRPr="00630150" w:rsidRDefault="00584578" w:rsidP="00035469">
                            <w:pPr>
                              <w:pStyle w:val="ListParagraph"/>
                              <w:rPr>
                                <w:color w:val="000000" w:themeColor="text1"/>
                                <w:sz w:val="28"/>
                                <w:szCs w:val="28"/>
                              </w:rPr>
                            </w:pPr>
                          </w:p>
                          <w:p w14:paraId="535F2C2B" w14:textId="77777777" w:rsidR="00584578" w:rsidRPr="00630150" w:rsidRDefault="00584578" w:rsidP="00035469">
                            <w:pPr>
                              <w:rPr>
                                <w:b/>
                                <w:sz w:val="28"/>
                                <w:szCs w:val="28"/>
                                <w:u w:val="single"/>
                              </w:rPr>
                            </w:pPr>
                            <w:r w:rsidRPr="00630150">
                              <w:rPr>
                                <w:b/>
                                <w:sz w:val="28"/>
                                <w:szCs w:val="28"/>
                                <w:u w:val="single"/>
                              </w:rPr>
                              <w:t>Moods</w:t>
                            </w:r>
                          </w:p>
                          <w:p w14:paraId="052E4D62" w14:textId="77777777" w:rsidR="00584578" w:rsidRPr="00630150" w:rsidRDefault="00584578" w:rsidP="00035469">
                            <w:pPr>
                              <w:ind w:left="360"/>
                              <w:rPr>
                                <w:rFonts w:ascii="Century Gothic" w:hAnsi="Century Gothic"/>
                                <w:color w:val="000000" w:themeColor="text1"/>
                                <w:sz w:val="28"/>
                                <w:szCs w:val="28"/>
                              </w:rPr>
                            </w:pPr>
                            <w:r w:rsidRPr="00630150">
                              <w:rPr>
                                <w:sz w:val="28"/>
                                <w:szCs w:val="28"/>
                              </w:rPr>
                              <w:t>Serious, intense, powerful, chaotic, energetic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59FF" id="Text Box 59" o:spid="_x0000_s1045" type="#_x0000_t202" style="position:absolute;margin-left:472.3pt;margin-top:0;width:523.5pt;height:755.4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" fillcolor="#8eaadb [1940]" strokecolor="black [3213]">
                <v:textbox>
                  <w:txbxContent>
                    <w:p w14:paraId="0EACF794" w14:textId="77777777" w:rsidR="00584578" w:rsidRPr="00630150" w:rsidRDefault="00584578" w:rsidP="00035469">
                      <w:pPr>
                        <w:jc w:val="center"/>
                        <w:rPr>
                          <w:color w:val="000000" w:themeColor="text1"/>
                          <w:sz w:val="28"/>
                          <w:szCs w:val="28"/>
                          <w:u w:val="single"/>
                        </w:rPr>
                      </w:pPr>
                      <w:r w:rsidRPr="00630150">
                        <w:rPr>
                          <w:color w:val="000000" w:themeColor="text1"/>
                          <w:sz w:val="28"/>
                          <w:szCs w:val="28"/>
                          <w:u w:val="single"/>
                        </w:rPr>
                        <w:t>Emancipation of Expressionism</w:t>
                      </w:r>
                    </w:p>
                    <w:p w14:paraId="2C0B567A" w14:textId="688CC6D9" w:rsidR="00584578" w:rsidRPr="00630150" w:rsidRDefault="00584578" w:rsidP="00035469">
                      <w:pPr>
                        <w:jc w:val="center"/>
                        <w:rPr>
                          <w:b/>
                          <w:color w:val="000000" w:themeColor="text1"/>
                          <w:sz w:val="28"/>
                          <w:szCs w:val="28"/>
                          <w:u w:val="single"/>
                        </w:rPr>
                      </w:pPr>
                      <w:r w:rsidRPr="00630150">
                        <w:rPr>
                          <w:b/>
                          <w:color w:val="000000" w:themeColor="text1"/>
                          <w:sz w:val="28"/>
                          <w:szCs w:val="28"/>
                          <w:u w:val="single"/>
                        </w:rPr>
                        <w:t>Aural Setting</w:t>
                      </w:r>
                    </w:p>
                    <w:p w14:paraId="7BB57102" w14:textId="77777777" w:rsidR="00584578" w:rsidRPr="00630150" w:rsidRDefault="00584578" w:rsidP="00035469">
                      <w:pPr>
                        <w:jc w:val="center"/>
                        <w:rPr>
                          <w:b/>
                          <w:color w:val="000000" w:themeColor="text1"/>
                          <w:sz w:val="28"/>
                          <w:szCs w:val="28"/>
                          <w:u w:val="single"/>
                        </w:rPr>
                      </w:pPr>
                    </w:p>
                    <w:p w14:paraId="4A015080" w14:textId="77777777" w:rsidR="00584578" w:rsidRPr="00630150" w:rsidRDefault="00584578" w:rsidP="00035469">
                      <w:pPr>
                        <w:rPr>
                          <w:b/>
                          <w:color w:val="000000" w:themeColor="text1"/>
                          <w:sz w:val="28"/>
                          <w:szCs w:val="28"/>
                          <w:u w:val="single"/>
                        </w:rPr>
                      </w:pPr>
                      <w:r w:rsidRPr="00630150">
                        <w:rPr>
                          <w:b/>
                          <w:color w:val="000000" w:themeColor="text1"/>
                          <w:sz w:val="28"/>
                          <w:szCs w:val="28"/>
                          <w:u w:val="single"/>
                        </w:rPr>
                        <w:t>Descriptions</w:t>
                      </w:r>
                    </w:p>
                    <w:p w14:paraId="2890D4E5" w14:textId="77777777" w:rsidR="00584578" w:rsidRPr="00630150" w:rsidRDefault="00584578" w:rsidP="002F1715">
                      <w:pPr>
                        <w:pStyle w:val="ListParagraph"/>
                        <w:numPr>
                          <w:ilvl w:val="0"/>
                          <w:numId w:val="40"/>
                        </w:numPr>
                        <w:rPr>
                          <w:sz w:val="28"/>
                          <w:szCs w:val="28"/>
                        </w:rPr>
                      </w:pPr>
                      <w:r w:rsidRPr="00630150">
                        <w:rPr>
                          <w:sz w:val="28"/>
                          <w:szCs w:val="28"/>
                        </w:rPr>
                        <w:t>Aural accompaniment specifically created for Boy Blue Entertainment</w:t>
                      </w:r>
                    </w:p>
                    <w:p w14:paraId="574415C7" w14:textId="77777777" w:rsidR="00584578" w:rsidRPr="00630150" w:rsidRDefault="00584578" w:rsidP="002F1715">
                      <w:pPr>
                        <w:pStyle w:val="ListParagraph"/>
                        <w:numPr>
                          <w:ilvl w:val="0"/>
                          <w:numId w:val="40"/>
                        </w:numPr>
                        <w:rPr>
                          <w:sz w:val="28"/>
                          <w:szCs w:val="28"/>
                        </w:rPr>
                      </w:pPr>
                      <w:r w:rsidRPr="00630150">
                        <w:rPr>
                          <w:sz w:val="28"/>
                          <w:szCs w:val="28"/>
                        </w:rPr>
                        <w:t>Urban dubstep style music</w:t>
                      </w:r>
                    </w:p>
                    <w:p w14:paraId="6A046329" w14:textId="77777777" w:rsidR="00584578" w:rsidRPr="00630150" w:rsidRDefault="00584578" w:rsidP="002F1715">
                      <w:pPr>
                        <w:pStyle w:val="ListParagraph"/>
                        <w:numPr>
                          <w:ilvl w:val="0"/>
                          <w:numId w:val="40"/>
                        </w:numPr>
                        <w:rPr>
                          <w:sz w:val="28"/>
                          <w:szCs w:val="28"/>
                        </w:rPr>
                      </w:pPr>
                      <w:r w:rsidRPr="00630150">
                        <w:rPr>
                          <w:sz w:val="28"/>
                          <w:szCs w:val="28"/>
                        </w:rPr>
                        <w:t>Classical sections</w:t>
                      </w:r>
                    </w:p>
                    <w:p w14:paraId="455CFD00" w14:textId="77777777" w:rsidR="00584578" w:rsidRPr="00630150" w:rsidRDefault="00584578" w:rsidP="002F1715">
                      <w:pPr>
                        <w:pStyle w:val="ListParagraph"/>
                        <w:numPr>
                          <w:ilvl w:val="0"/>
                          <w:numId w:val="40"/>
                        </w:numPr>
                        <w:rPr>
                          <w:sz w:val="28"/>
                          <w:szCs w:val="28"/>
                        </w:rPr>
                      </w:pPr>
                      <w:r w:rsidRPr="00630150">
                        <w:rPr>
                          <w:sz w:val="28"/>
                          <w:szCs w:val="28"/>
                        </w:rPr>
                        <w:t>Repetitive beats and sounds</w:t>
                      </w:r>
                    </w:p>
                    <w:p w14:paraId="3EFDC58F" w14:textId="1B62D26D" w:rsidR="00584578" w:rsidRPr="00630150" w:rsidRDefault="00584578" w:rsidP="002F1715">
                      <w:pPr>
                        <w:pStyle w:val="ListParagraph"/>
                        <w:numPr>
                          <w:ilvl w:val="0"/>
                          <w:numId w:val="40"/>
                        </w:numPr>
                        <w:rPr>
                          <w:color w:val="000000" w:themeColor="text1"/>
                          <w:sz w:val="28"/>
                          <w:szCs w:val="28"/>
                        </w:rPr>
                      </w:pPr>
                      <w:r w:rsidRPr="00630150">
                        <w:rPr>
                          <w:sz w:val="28"/>
                          <w:szCs w:val="28"/>
                        </w:rPr>
                        <w:t>Repeated vocal ‘The One’</w:t>
                      </w:r>
                    </w:p>
                    <w:p w14:paraId="7D35527C" w14:textId="77777777" w:rsidR="00584578" w:rsidRPr="00630150" w:rsidRDefault="00584578" w:rsidP="00035469">
                      <w:pPr>
                        <w:pStyle w:val="ListParagraph"/>
                        <w:rPr>
                          <w:color w:val="000000" w:themeColor="text1"/>
                          <w:sz w:val="28"/>
                          <w:szCs w:val="28"/>
                        </w:rPr>
                      </w:pPr>
                    </w:p>
                    <w:p w14:paraId="5320CF47" w14:textId="50F4743D" w:rsidR="00584578" w:rsidRPr="00630150" w:rsidRDefault="00584578" w:rsidP="00035469">
                      <w:pPr>
                        <w:rPr>
                          <w:b/>
                          <w:color w:val="000000" w:themeColor="text1"/>
                          <w:sz w:val="28"/>
                          <w:szCs w:val="28"/>
                          <w:u w:val="single"/>
                        </w:rPr>
                      </w:pPr>
                      <w:r w:rsidRPr="00630150">
                        <w:rPr>
                          <w:b/>
                          <w:color w:val="000000" w:themeColor="text1"/>
                          <w:sz w:val="28"/>
                          <w:szCs w:val="28"/>
                          <w:u w:val="single"/>
                        </w:rPr>
                        <w:t>Contributions</w:t>
                      </w:r>
                    </w:p>
                    <w:p w14:paraId="4E0BAC3F" w14:textId="77777777" w:rsidR="00584578" w:rsidRPr="00630150" w:rsidRDefault="00584578" w:rsidP="002F1715">
                      <w:pPr>
                        <w:pStyle w:val="ListParagraph"/>
                        <w:numPr>
                          <w:ilvl w:val="0"/>
                          <w:numId w:val="41"/>
                        </w:numPr>
                        <w:rPr>
                          <w:sz w:val="28"/>
                          <w:szCs w:val="28"/>
                        </w:rPr>
                      </w:pPr>
                      <w:r w:rsidRPr="00630150">
                        <w:rPr>
                          <w:sz w:val="28"/>
                          <w:szCs w:val="28"/>
                        </w:rPr>
                        <w:t>Stimulus – Individuality – use of the vocal ‘The One’ suggests individuality and being ‘one’ or unique.</w:t>
                      </w:r>
                    </w:p>
                    <w:p w14:paraId="30DBC24E" w14:textId="77777777" w:rsidR="00584578" w:rsidRPr="00630150" w:rsidRDefault="00584578" w:rsidP="002F1715">
                      <w:pPr>
                        <w:pStyle w:val="ListParagraph"/>
                        <w:numPr>
                          <w:ilvl w:val="0"/>
                          <w:numId w:val="41"/>
                        </w:numPr>
                        <w:rPr>
                          <w:sz w:val="28"/>
                          <w:szCs w:val="28"/>
                        </w:rPr>
                      </w:pPr>
                      <w:r w:rsidRPr="00630150">
                        <w:rPr>
                          <w:sz w:val="28"/>
                          <w:szCs w:val="28"/>
                        </w:rPr>
                        <w:t>Intention – Order and Chaos – rapidly changing tempos and beats create a sense of chaos.</w:t>
                      </w:r>
                    </w:p>
                    <w:p w14:paraId="79BA06DF" w14:textId="77777777" w:rsidR="00584578" w:rsidRPr="00630150" w:rsidRDefault="00584578" w:rsidP="002F1715">
                      <w:pPr>
                        <w:pStyle w:val="ListParagraph"/>
                        <w:numPr>
                          <w:ilvl w:val="0"/>
                          <w:numId w:val="41"/>
                        </w:numPr>
                        <w:rPr>
                          <w:sz w:val="28"/>
                          <w:szCs w:val="28"/>
                        </w:rPr>
                      </w:pPr>
                      <w:r w:rsidRPr="00630150">
                        <w:rPr>
                          <w:sz w:val="28"/>
                          <w:szCs w:val="28"/>
                        </w:rPr>
                        <w:t>Mood – Use of classical section uplifts the mood to a hopeful one</w:t>
                      </w:r>
                    </w:p>
                    <w:p w14:paraId="70A67F5C" w14:textId="77777777" w:rsidR="00584578" w:rsidRPr="00630150" w:rsidRDefault="00584578" w:rsidP="002F1715">
                      <w:pPr>
                        <w:pStyle w:val="ListParagraph"/>
                        <w:numPr>
                          <w:ilvl w:val="0"/>
                          <w:numId w:val="41"/>
                        </w:numPr>
                        <w:rPr>
                          <w:sz w:val="28"/>
                          <w:szCs w:val="28"/>
                        </w:rPr>
                      </w:pPr>
                      <w:r w:rsidRPr="00630150">
                        <w:rPr>
                          <w:sz w:val="28"/>
                          <w:szCs w:val="28"/>
                        </w:rPr>
                        <w:t>Complements other components – use of fluid sounding classical music complements the liquid style lighting creating a sense of being submersed in water.</w:t>
                      </w:r>
                    </w:p>
                    <w:p w14:paraId="3E70F16C" w14:textId="77777777" w:rsidR="00584578" w:rsidRPr="00630150" w:rsidRDefault="00584578" w:rsidP="002F1715">
                      <w:pPr>
                        <w:pStyle w:val="ListParagraph"/>
                        <w:numPr>
                          <w:ilvl w:val="0"/>
                          <w:numId w:val="41"/>
                        </w:numPr>
                        <w:rPr>
                          <w:sz w:val="28"/>
                          <w:szCs w:val="28"/>
                        </w:rPr>
                      </w:pPr>
                      <w:r w:rsidRPr="00630150">
                        <w:rPr>
                          <w:sz w:val="28"/>
                          <w:szCs w:val="28"/>
                        </w:rPr>
                        <w:t>Historical setting – the music starts very modern with dubstep type beats, but progresses to classical music suggesting a step back in time.</w:t>
                      </w:r>
                    </w:p>
                    <w:p w14:paraId="0DEA7F99" w14:textId="77777777" w:rsidR="00584578" w:rsidRPr="00630150" w:rsidRDefault="00584578" w:rsidP="002F1715">
                      <w:pPr>
                        <w:pStyle w:val="ListParagraph"/>
                        <w:numPr>
                          <w:ilvl w:val="0"/>
                          <w:numId w:val="41"/>
                        </w:numPr>
                        <w:rPr>
                          <w:sz w:val="28"/>
                          <w:szCs w:val="28"/>
                        </w:rPr>
                      </w:pPr>
                      <w:r w:rsidRPr="00630150">
                        <w:rPr>
                          <w:sz w:val="28"/>
                          <w:szCs w:val="28"/>
                        </w:rPr>
                        <w:t>Climax – Til Enda is used as a climax for the piece contrasting with the previous sections</w:t>
                      </w:r>
                    </w:p>
                    <w:p w14:paraId="4D1C3435" w14:textId="782DCF5E" w:rsidR="00584578" w:rsidRPr="00630150" w:rsidRDefault="00584578" w:rsidP="002F1715">
                      <w:pPr>
                        <w:pStyle w:val="ListParagraph"/>
                        <w:numPr>
                          <w:ilvl w:val="0"/>
                          <w:numId w:val="41"/>
                        </w:numPr>
                        <w:rPr>
                          <w:b/>
                          <w:color w:val="000000" w:themeColor="text1"/>
                          <w:sz w:val="28"/>
                          <w:szCs w:val="28"/>
                          <w:u w:val="single"/>
                        </w:rPr>
                      </w:pPr>
                      <w:r w:rsidRPr="00630150">
                        <w:rPr>
                          <w:sz w:val="28"/>
                          <w:szCs w:val="28"/>
                        </w:rPr>
                        <w:t>Structure – Each of the 4 sections has its own distinctive section of aural setting aiding the audiences following of the structure.</w:t>
                      </w:r>
                    </w:p>
                    <w:p w14:paraId="015C9D42" w14:textId="77777777" w:rsidR="00584578" w:rsidRPr="00630150" w:rsidRDefault="00584578" w:rsidP="00035469">
                      <w:pPr>
                        <w:pStyle w:val="ListParagraph"/>
                        <w:rPr>
                          <w:b/>
                          <w:color w:val="000000" w:themeColor="text1"/>
                          <w:sz w:val="28"/>
                          <w:szCs w:val="28"/>
                          <w:u w:val="single"/>
                        </w:rPr>
                      </w:pPr>
                    </w:p>
                    <w:p w14:paraId="7ABD556E" w14:textId="1B077B9B" w:rsidR="00584578" w:rsidRPr="00630150" w:rsidRDefault="00584578" w:rsidP="00035469">
                      <w:pPr>
                        <w:rPr>
                          <w:b/>
                          <w:color w:val="000000" w:themeColor="text1"/>
                          <w:sz w:val="28"/>
                          <w:szCs w:val="28"/>
                          <w:u w:val="single"/>
                        </w:rPr>
                      </w:pPr>
                      <w:r w:rsidRPr="00630150">
                        <w:rPr>
                          <w:b/>
                          <w:color w:val="000000" w:themeColor="text1"/>
                          <w:sz w:val="28"/>
                          <w:szCs w:val="28"/>
                          <w:u w:val="single"/>
                        </w:rPr>
                        <w:t>Interpretations</w:t>
                      </w:r>
                    </w:p>
                    <w:p w14:paraId="6DF6C9BA" w14:textId="77777777" w:rsidR="00584578" w:rsidRPr="00630150" w:rsidRDefault="00584578" w:rsidP="002F1715">
                      <w:pPr>
                        <w:pStyle w:val="ListParagraph"/>
                        <w:numPr>
                          <w:ilvl w:val="0"/>
                          <w:numId w:val="42"/>
                        </w:numPr>
                        <w:rPr>
                          <w:sz w:val="28"/>
                          <w:szCs w:val="28"/>
                        </w:rPr>
                      </w:pPr>
                      <w:r w:rsidRPr="00630150">
                        <w:rPr>
                          <w:sz w:val="28"/>
                          <w:szCs w:val="28"/>
                        </w:rPr>
                        <w:t>Fast beats create a sense of chaos and struggle</w:t>
                      </w:r>
                    </w:p>
                    <w:p w14:paraId="2FA5CF92" w14:textId="77777777" w:rsidR="00584578" w:rsidRPr="00630150" w:rsidRDefault="00584578" w:rsidP="002F1715">
                      <w:pPr>
                        <w:pStyle w:val="ListParagraph"/>
                        <w:numPr>
                          <w:ilvl w:val="0"/>
                          <w:numId w:val="42"/>
                        </w:numPr>
                        <w:rPr>
                          <w:sz w:val="28"/>
                          <w:szCs w:val="28"/>
                        </w:rPr>
                      </w:pPr>
                      <w:r w:rsidRPr="00630150">
                        <w:rPr>
                          <w:sz w:val="28"/>
                          <w:szCs w:val="28"/>
                        </w:rPr>
                        <w:t>Fluid dynamics of the violins used in classical sections create the feeling of being submersed in water or fluid inside of a womb.</w:t>
                      </w:r>
                    </w:p>
                    <w:p w14:paraId="0718D634" w14:textId="77777777" w:rsidR="00584578" w:rsidRPr="00630150" w:rsidRDefault="00584578" w:rsidP="002F1715">
                      <w:pPr>
                        <w:pStyle w:val="ListParagraph"/>
                        <w:numPr>
                          <w:ilvl w:val="0"/>
                          <w:numId w:val="42"/>
                        </w:numPr>
                        <w:rPr>
                          <w:sz w:val="28"/>
                          <w:szCs w:val="28"/>
                        </w:rPr>
                      </w:pPr>
                      <w:r w:rsidRPr="00630150">
                        <w:rPr>
                          <w:sz w:val="28"/>
                          <w:szCs w:val="28"/>
                        </w:rPr>
                        <w:t>The moving from very modern dubstep music in the beginning, classical music in the middle and then a fusion of both at the end suggests moving through time, as though on a journey where backwards steps may be taken.</w:t>
                      </w:r>
                    </w:p>
                    <w:p w14:paraId="5832417F" w14:textId="5EDE4B47" w:rsidR="00584578" w:rsidRPr="00630150" w:rsidRDefault="00584578" w:rsidP="002F1715">
                      <w:pPr>
                        <w:pStyle w:val="ListParagraph"/>
                        <w:numPr>
                          <w:ilvl w:val="0"/>
                          <w:numId w:val="42"/>
                        </w:numPr>
                        <w:rPr>
                          <w:color w:val="000000" w:themeColor="text1"/>
                          <w:sz w:val="28"/>
                          <w:szCs w:val="28"/>
                        </w:rPr>
                      </w:pPr>
                      <w:r w:rsidRPr="00630150">
                        <w:rPr>
                          <w:sz w:val="28"/>
                          <w:szCs w:val="28"/>
                        </w:rPr>
                        <w:t>The 4 different sections of accompaniment could represent different stages of life; pre-birth, childhood, adolescence and adulthood – all coming with their own struggles and torments.</w:t>
                      </w:r>
                    </w:p>
                    <w:p w14:paraId="0B1D490C" w14:textId="77777777" w:rsidR="00584578" w:rsidRPr="00630150" w:rsidRDefault="00584578" w:rsidP="00035469">
                      <w:pPr>
                        <w:pStyle w:val="ListParagraph"/>
                        <w:rPr>
                          <w:color w:val="000000" w:themeColor="text1"/>
                          <w:sz w:val="28"/>
                          <w:szCs w:val="28"/>
                        </w:rPr>
                      </w:pPr>
                    </w:p>
                    <w:p w14:paraId="535F2C2B" w14:textId="77777777" w:rsidR="00584578" w:rsidRPr="00630150" w:rsidRDefault="00584578" w:rsidP="00035469">
                      <w:pPr>
                        <w:rPr>
                          <w:b/>
                          <w:sz w:val="28"/>
                          <w:szCs w:val="28"/>
                          <w:u w:val="single"/>
                        </w:rPr>
                      </w:pPr>
                      <w:r w:rsidRPr="00630150">
                        <w:rPr>
                          <w:b/>
                          <w:sz w:val="28"/>
                          <w:szCs w:val="28"/>
                          <w:u w:val="single"/>
                        </w:rPr>
                        <w:t>Moods</w:t>
                      </w:r>
                    </w:p>
                    <w:p w14:paraId="052E4D62" w14:textId="77777777" w:rsidR="00584578" w:rsidRPr="00630150" w:rsidRDefault="00584578" w:rsidP="00035469">
                      <w:pPr>
                        <w:ind w:left="360"/>
                        <w:rPr>
                          <w:rFonts w:ascii="Century Gothic" w:hAnsi="Century Gothic"/>
                          <w:color w:val="000000" w:themeColor="text1"/>
                          <w:sz w:val="28"/>
                          <w:szCs w:val="28"/>
                        </w:rPr>
                      </w:pPr>
                      <w:r w:rsidRPr="00630150">
                        <w:rPr>
                          <w:sz w:val="28"/>
                          <w:szCs w:val="28"/>
                        </w:rPr>
                        <w:t>Serious, intense, powerful, chaotic, energetic</w:t>
                      </w:r>
                    </w:p>
                  </w:txbxContent>
                </v:textbox>
                <w10:wrap type="square" anchorx="margin"/>
              </v:shape>
            </w:pict>
          </mc:Fallback>
        </mc:AlternateContent>
      </w:r>
      <w:r w:rsidR="0091409F">
        <w:br w:type="page"/>
      </w:r>
    </w:p>
    <w:p w14:paraId="6E956B51" w14:textId="131AC47F" w:rsidR="0091409F" w:rsidRDefault="00035469" w:rsidP="0091409F">
      <w:r w:rsidRPr="00035469">
        <w:rPr>
          <w:noProof/>
          <w:lang w:eastAsia="en-GB"/>
        </w:rPr>
        <w:lastRenderedPageBreak/>
        <mc:AlternateContent>
          <mc:Choice Requires="wps">
            <w:drawing>
              <wp:anchor distT="0" distB="0" distL="114300" distR="114300" simplePos="0" relativeHeight="251714560" behindDoc="0" locked="0" layoutInCell="1" allowOverlap="1" wp14:anchorId="644EDD36" wp14:editId="4C9B984E">
                <wp:simplePos x="0" y="0"/>
                <wp:positionH relativeFrom="margin">
                  <wp:align>right</wp:align>
                </wp:positionH>
                <wp:positionV relativeFrom="paragraph">
                  <wp:posOffset>152400</wp:posOffset>
                </wp:positionV>
                <wp:extent cx="6629400" cy="9594215"/>
                <wp:effectExtent l="0" t="0" r="19050" b="26035"/>
                <wp:wrapSquare wrapText="bothSides"/>
                <wp:docPr id="63" name="Text Box 63"/>
                <wp:cNvGraphicFramePr/>
                <a:graphic xmlns:a="http://schemas.openxmlformats.org/drawingml/2006/main">
                  <a:graphicData uri="http://schemas.microsoft.com/office/word/2010/wordprocessingShape">
                    <wps:wsp>
                      <wps:cNvSpPr txBox="1"/>
                      <wps:spPr>
                        <a:xfrm>
                          <a:off x="0" y="0"/>
                          <a:ext cx="6629400" cy="9594215"/>
                        </a:xfrm>
                        <a:prstGeom prst="rect">
                          <a:avLst/>
                        </a:prstGeom>
                        <a:solidFill>
                          <a:schemeClr val="accent6">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A2FC7B7" w14:textId="0C50B96B" w:rsidR="00584578" w:rsidRPr="00630150" w:rsidRDefault="00584578" w:rsidP="00035469">
                            <w:pPr>
                              <w:jc w:val="center"/>
                              <w:rPr>
                                <w:color w:val="000000" w:themeColor="text1"/>
                                <w:sz w:val="28"/>
                                <w:szCs w:val="28"/>
                                <w:u w:val="single"/>
                              </w:rPr>
                            </w:pPr>
                            <w:r w:rsidRPr="00630150">
                              <w:rPr>
                                <w:color w:val="000000" w:themeColor="text1"/>
                                <w:sz w:val="28"/>
                                <w:szCs w:val="28"/>
                                <w:u w:val="single"/>
                              </w:rPr>
                              <w:t>Within Her Eyes</w:t>
                            </w:r>
                          </w:p>
                          <w:p w14:paraId="62FEA069" w14:textId="036BD1F7" w:rsidR="00584578" w:rsidRPr="00630150" w:rsidRDefault="00584578" w:rsidP="002F1715">
                            <w:pPr>
                              <w:jc w:val="center"/>
                              <w:rPr>
                                <w:b/>
                                <w:color w:val="000000" w:themeColor="text1"/>
                                <w:sz w:val="28"/>
                                <w:szCs w:val="28"/>
                                <w:u w:val="single"/>
                              </w:rPr>
                            </w:pPr>
                            <w:r w:rsidRPr="00630150">
                              <w:rPr>
                                <w:b/>
                                <w:color w:val="000000" w:themeColor="text1"/>
                                <w:sz w:val="28"/>
                                <w:szCs w:val="28"/>
                                <w:u w:val="single"/>
                              </w:rPr>
                              <w:t>Costume</w:t>
                            </w:r>
                          </w:p>
                          <w:p w14:paraId="5D5CD36E" w14:textId="77777777" w:rsidR="00584578" w:rsidRPr="00630150" w:rsidRDefault="00584578" w:rsidP="00035469">
                            <w:pPr>
                              <w:rPr>
                                <w:color w:val="000000" w:themeColor="text1"/>
                                <w:sz w:val="28"/>
                                <w:szCs w:val="28"/>
                              </w:rPr>
                            </w:pPr>
                            <w:r w:rsidRPr="00630150">
                              <w:rPr>
                                <w:b/>
                                <w:color w:val="000000" w:themeColor="text1"/>
                                <w:sz w:val="28"/>
                                <w:szCs w:val="28"/>
                                <w:u w:val="single"/>
                              </w:rPr>
                              <w:t>Descriptions</w:t>
                            </w:r>
                          </w:p>
                          <w:p w14:paraId="1494E64D" w14:textId="77777777" w:rsidR="00584578" w:rsidRPr="00630150" w:rsidRDefault="00584578" w:rsidP="002F1715">
                            <w:pPr>
                              <w:pStyle w:val="ListParagraph"/>
                              <w:numPr>
                                <w:ilvl w:val="0"/>
                                <w:numId w:val="45"/>
                              </w:numPr>
                              <w:rPr>
                                <w:sz w:val="28"/>
                                <w:szCs w:val="28"/>
                              </w:rPr>
                            </w:pPr>
                            <w:r w:rsidRPr="00630150">
                              <w:rPr>
                                <w:sz w:val="28"/>
                                <w:szCs w:val="28"/>
                              </w:rPr>
                              <w:t>Stylised everyday clothes</w:t>
                            </w:r>
                          </w:p>
                          <w:p w14:paraId="2F53CD8C" w14:textId="77777777" w:rsidR="00584578" w:rsidRPr="00630150" w:rsidRDefault="00584578" w:rsidP="002F1715">
                            <w:pPr>
                              <w:pStyle w:val="ListParagraph"/>
                              <w:numPr>
                                <w:ilvl w:val="0"/>
                                <w:numId w:val="45"/>
                              </w:numPr>
                              <w:rPr>
                                <w:sz w:val="28"/>
                                <w:szCs w:val="28"/>
                              </w:rPr>
                            </w:pPr>
                            <w:r w:rsidRPr="00630150">
                              <w:rPr>
                                <w:sz w:val="28"/>
                                <w:szCs w:val="28"/>
                              </w:rPr>
                              <w:t>Female: Beige skirt and shirt</w:t>
                            </w:r>
                          </w:p>
                          <w:p w14:paraId="66105136" w14:textId="77777777" w:rsidR="00584578" w:rsidRPr="00630150" w:rsidRDefault="00584578" w:rsidP="002F1715">
                            <w:pPr>
                              <w:pStyle w:val="ListParagraph"/>
                              <w:numPr>
                                <w:ilvl w:val="0"/>
                                <w:numId w:val="45"/>
                              </w:numPr>
                              <w:rPr>
                                <w:b/>
                                <w:color w:val="000000" w:themeColor="text1"/>
                                <w:sz w:val="28"/>
                                <w:szCs w:val="28"/>
                                <w:u w:val="single"/>
                              </w:rPr>
                            </w:pPr>
                            <w:r w:rsidRPr="00630150">
                              <w:rPr>
                                <w:sz w:val="28"/>
                                <w:szCs w:val="28"/>
                              </w:rPr>
                              <w:t>Male: Khaki jumper and jeans</w:t>
                            </w:r>
                            <w:r w:rsidRPr="00630150">
                              <w:rPr>
                                <w:b/>
                                <w:color w:val="000000" w:themeColor="text1"/>
                                <w:sz w:val="28"/>
                                <w:szCs w:val="28"/>
                                <w:u w:val="single"/>
                              </w:rPr>
                              <w:t xml:space="preserve"> </w:t>
                            </w:r>
                          </w:p>
                          <w:p w14:paraId="47B4976E" w14:textId="62B5FD86" w:rsidR="00584578" w:rsidRPr="00630150" w:rsidRDefault="00584578" w:rsidP="002F1715">
                            <w:pPr>
                              <w:rPr>
                                <w:b/>
                                <w:color w:val="000000" w:themeColor="text1"/>
                                <w:sz w:val="28"/>
                                <w:szCs w:val="28"/>
                                <w:u w:val="single"/>
                              </w:rPr>
                            </w:pPr>
                            <w:r w:rsidRPr="00630150">
                              <w:rPr>
                                <w:b/>
                                <w:color w:val="000000" w:themeColor="text1"/>
                                <w:sz w:val="28"/>
                                <w:szCs w:val="28"/>
                                <w:u w:val="single"/>
                              </w:rPr>
                              <w:t>Contributions</w:t>
                            </w:r>
                          </w:p>
                          <w:p w14:paraId="192BC855" w14:textId="77777777" w:rsidR="00584578" w:rsidRPr="00630150" w:rsidRDefault="00584578" w:rsidP="002F1715">
                            <w:pPr>
                              <w:pStyle w:val="ListParagraph"/>
                              <w:numPr>
                                <w:ilvl w:val="0"/>
                                <w:numId w:val="46"/>
                              </w:numPr>
                              <w:rPr>
                                <w:sz w:val="28"/>
                                <w:szCs w:val="28"/>
                              </w:rPr>
                            </w:pPr>
                            <w:r w:rsidRPr="00630150">
                              <w:rPr>
                                <w:sz w:val="28"/>
                                <w:szCs w:val="28"/>
                              </w:rPr>
                              <w:t>Stimulus – the everyday clothes portray the stimulus of a love story gone wrong, as everyday people go through love and loss.</w:t>
                            </w:r>
                          </w:p>
                          <w:p w14:paraId="3FB123D2" w14:textId="77777777" w:rsidR="00584578" w:rsidRPr="00630150" w:rsidRDefault="00584578" w:rsidP="002F1715">
                            <w:pPr>
                              <w:pStyle w:val="ListParagraph"/>
                              <w:numPr>
                                <w:ilvl w:val="0"/>
                                <w:numId w:val="46"/>
                              </w:numPr>
                              <w:rPr>
                                <w:sz w:val="28"/>
                                <w:szCs w:val="28"/>
                              </w:rPr>
                            </w:pPr>
                            <w:r w:rsidRPr="00630150">
                              <w:rPr>
                                <w:sz w:val="28"/>
                                <w:szCs w:val="28"/>
                              </w:rPr>
                              <w:t>Intention – the skirt’s flowing nature is romantic but also wraps around the male at times, symbolising the romantic love story and the intention of wrapping around him.</w:t>
                            </w:r>
                          </w:p>
                          <w:p w14:paraId="09B7F8F2" w14:textId="77777777" w:rsidR="00584578" w:rsidRPr="00630150" w:rsidRDefault="00584578" w:rsidP="002F1715">
                            <w:pPr>
                              <w:pStyle w:val="ListParagraph"/>
                              <w:numPr>
                                <w:ilvl w:val="0"/>
                                <w:numId w:val="46"/>
                              </w:numPr>
                              <w:rPr>
                                <w:sz w:val="28"/>
                                <w:szCs w:val="28"/>
                              </w:rPr>
                            </w:pPr>
                            <w:r w:rsidRPr="00630150">
                              <w:rPr>
                                <w:sz w:val="28"/>
                                <w:szCs w:val="28"/>
                              </w:rPr>
                              <w:t>Mood – The earthy and dull colours used in the costumes highlight the sad and depressing mood</w:t>
                            </w:r>
                          </w:p>
                          <w:p w14:paraId="71D62497" w14:textId="77777777" w:rsidR="00584578" w:rsidRPr="00630150" w:rsidRDefault="00584578" w:rsidP="002F1715">
                            <w:pPr>
                              <w:pStyle w:val="ListParagraph"/>
                              <w:numPr>
                                <w:ilvl w:val="0"/>
                                <w:numId w:val="46"/>
                              </w:numPr>
                              <w:rPr>
                                <w:sz w:val="28"/>
                                <w:szCs w:val="28"/>
                              </w:rPr>
                            </w:pPr>
                            <w:r w:rsidRPr="00630150">
                              <w:rPr>
                                <w:sz w:val="28"/>
                                <w:szCs w:val="28"/>
                              </w:rPr>
                              <w:t>Complements other components – The earthy colours of the costumes complement the earthy colours of the landscapes</w:t>
                            </w:r>
                          </w:p>
                          <w:p w14:paraId="3F46BC67" w14:textId="77777777" w:rsidR="00584578" w:rsidRPr="00630150" w:rsidRDefault="00584578" w:rsidP="002F1715">
                            <w:pPr>
                              <w:pStyle w:val="ListParagraph"/>
                              <w:numPr>
                                <w:ilvl w:val="0"/>
                                <w:numId w:val="46"/>
                              </w:numPr>
                              <w:rPr>
                                <w:sz w:val="28"/>
                                <w:szCs w:val="28"/>
                              </w:rPr>
                            </w:pPr>
                            <w:r w:rsidRPr="00630150">
                              <w:rPr>
                                <w:sz w:val="28"/>
                                <w:szCs w:val="28"/>
                              </w:rPr>
                              <w:t>Gender – The female wears a skirt to highlight her female gender whilst the trousers signify the male’s gender.</w:t>
                            </w:r>
                          </w:p>
                          <w:p w14:paraId="17B68586" w14:textId="77777777" w:rsidR="00584578" w:rsidRPr="00630150" w:rsidRDefault="00584578" w:rsidP="002F1715">
                            <w:pPr>
                              <w:pStyle w:val="ListParagraph"/>
                              <w:numPr>
                                <w:ilvl w:val="0"/>
                                <w:numId w:val="46"/>
                              </w:numPr>
                              <w:rPr>
                                <w:sz w:val="28"/>
                                <w:szCs w:val="28"/>
                              </w:rPr>
                            </w:pPr>
                            <w:r w:rsidRPr="00630150">
                              <w:rPr>
                                <w:sz w:val="28"/>
                                <w:szCs w:val="28"/>
                              </w:rPr>
                              <w:t>Sculpts body – the jeans and jumper of the male dancer sculpt his body to clearly see the lines, especially in the silhouette section.</w:t>
                            </w:r>
                          </w:p>
                          <w:p w14:paraId="502D31CE" w14:textId="77777777" w:rsidR="00584578" w:rsidRPr="00630150" w:rsidRDefault="00584578" w:rsidP="002F1715">
                            <w:pPr>
                              <w:pStyle w:val="ListParagraph"/>
                              <w:numPr>
                                <w:ilvl w:val="0"/>
                                <w:numId w:val="46"/>
                              </w:numPr>
                              <w:rPr>
                                <w:sz w:val="28"/>
                                <w:szCs w:val="28"/>
                              </w:rPr>
                            </w:pPr>
                            <w:r w:rsidRPr="00630150">
                              <w:rPr>
                                <w:sz w:val="28"/>
                                <w:szCs w:val="28"/>
                              </w:rPr>
                              <w:t>Highlights character – the skirt worn by the female highlights her feminine character</w:t>
                            </w:r>
                          </w:p>
                          <w:p w14:paraId="5EBE6F2F" w14:textId="77777777" w:rsidR="00584578" w:rsidRPr="00630150" w:rsidRDefault="00584578" w:rsidP="002F1715">
                            <w:pPr>
                              <w:pStyle w:val="ListParagraph"/>
                              <w:numPr>
                                <w:ilvl w:val="0"/>
                                <w:numId w:val="46"/>
                              </w:numPr>
                              <w:rPr>
                                <w:sz w:val="28"/>
                                <w:szCs w:val="28"/>
                              </w:rPr>
                            </w:pPr>
                            <w:r w:rsidRPr="00630150">
                              <w:rPr>
                                <w:sz w:val="28"/>
                                <w:szCs w:val="28"/>
                              </w:rPr>
                              <w:t>Historical context  - the clothes are modern stylised clothes informing the audience the piece is set in the present day.</w:t>
                            </w:r>
                          </w:p>
                          <w:p w14:paraId="4A03ABE8" w14:textId="75BE0B3D" w:rsidR="00584578" w:rsidRPr="00630150" w:rsidRDefault="00584578" w:rsidP="002F1715">
                            <w:pPr>
                              <w:rPr>
                                <w:b/>
                                <w:sz w:val="28"/>
                                <w:szCs w:val="28"/>
                                <w:u w:val="single"/>
                              </w:rPr>
                            </w:pPr>
                            <w:r w:rsidRPr="00630150">
                              <w:rPr>
                                <w:b/>
                                <w:sz w:val="28"/>
                                <w:szCs w:val="28"/>
                                <w:u w:val="single"/>
                              </w:rPr>
                              <w:t>Interpretations</w:t>
                            </w:r>
                          </w:p>
                          <w:p w14:paraId="2FAE45B9" w14:textId="77777777" w:rsidR="00584578" w:rsidRPr="00630150" w:rsidRDefault="00584578" w:rsidP="002F1715">
                            <w:pPr>
                              <w:pStyle w:val="ListParagraph"/>
                              <w:numPr>
                                <w:ilvl w:val="0"/>
                                <w:numId w:val="47"/>
                              </w:numPr>
                              <w:rPr>
                                <w:sz w:val="28"/>
                                <w:szCs w:val="28"/>
                              </w:rPr>
                            </w:pPr>
                            <w:r w:rsidRPr="00630150">
                              <w:rPr>
                                <w:sz w:val="28"/>
                                <w:szCs w:val="28"/>
                              </w:rPr>
                              <w:t>The stylised everyday clothing suggest the everyday turmoil people in difficult relationships go through</w:t>
                            </w:r>
                          </w:p>
                          <w:p w14:paraId="4BB5A8EA" w14:textId="77777777" w:rsidR="00584578" w:rsidRPr="00630150" w:rsidRDefault="00584578" w:rsidP="002F1715">
                            <w:pPr>
                              <w:pStyle w:val="ListParagraph"/>
                              <w:numPr>
                                <w:ilvl w:val="0"/>
                                <w:numId w:val="47"/>
                              </w:numPr>
                              <w:rPr>
                                <w:sz w:val="28"/>
                                <w:szCs w:val="28"/>
                              </w:rPr>
                            </w:pPr>
                            <w:r w:rsidRPr="00630150">
                              <w:rPr>
                                <w:sz w:val="28"/>
                                <w:szCs w:val="28"/>
                              </w:rPr>
                              <w:t xml:space="preserve">The female having light coloured earthy clothing draws her into the landscape creating a sense of her sense of self slowly fading into the background as her relationship comes to an end. </w:t>
                            </w:r>
                          </w:p>
                          <w:p w14:paraId="16C21BB9" w14:textId="131E09A1" w:rsidR="00584578" w:rsidRPr="00630150" w:rsidRDefault="00584578" w:rsidP="002F1715">
                            <w:pPr>
                              <w:pStyle w:val="ListParagraph"/>
                              <w:numPr>
                                <w:ilvl w:val="0"/>
                                <w:numId w:val="47"/>
                              </w:numPr>
                              <w:rPr>
                                <w:b/>
                                <w:sz w:val="28"/>
                                <w:szCs w:val="28"/>
                                <w:u w:val="single"/>
                              </w:rPr>
                            </w:pPr>
                            <w:r w:rsidRPr="00630150">
                              <w:rPr>
                                <w:sz w:val="28"/>
                                <w:szCs w:val="28"/>
                              </w:rPr>
                              <w:t>The male’s dark clothing suggests he is stable, solid and secure; the one the female relies on completely.</w:t>
                            </w:r>
                          </w:p>
                          <w:p w14:paraId="058D8F6C" w14:textId="4ABC501D" w:rsidR="00584578" w:rsidRPr="00630150" w:rsidRDefault="00584578" w:rsidP="002F1715">
                            <w:pPr>
                              <w:rPr>
                                <w:b/>
                                <w:sz w:val="28"/>
                                <w:szCs w:val="28"/>
                                <w:u w:val="single"/>
                              </w:rPr>
                            </w:pPr>
                            <w:r w:rsidRPr="00630150">
                              <w:rPr>
                                <w:b/>
                                <w:sz w:val="28"/>
                                <w:szCs w:val="28"/>
                                <w:u w:val="single"/>
                              </w:rPr>
                              <w:t>Moods</w:t>
                            </w:r>
                          </w:p>
                          <w:p w14:paraId="22C3D689" w14:textId="0F7B25C5" w:rsidR="00584578" w:rsidRPr="00630150" w:rsidRDefault="00584578" w:rsidP="002F1715">
                            <w:pPr>
                              <w:jc w:val="center"/>
                              <w:rPr>
                                <w:rFonts w:ascii="Century Gothic" w:hAnsi="Century Gothic"/>
                                <w:color w:val="000000" w:themeColor="text1"/>
                                <w:sz w:val="28"/>
                                <w:szCs w:val="28"/>
                              </w:rPr>
                            </w:pPr>
                            <w:r w:rsidRPr="00630150">
                              <w:rPr>
                                <w:sz w:val="28"/>
                                <w:szCs w:val="28"/>
                              </w:rPr>
                              <w:t>Dark, sad, intense, passionate, sad, sorrowful</w:t>
                            </w:r>
                            <w:r w:rsidRPr="00630150">
                              <w:rPr>
                                <w:noProof/>
                                <w:sz w:val="28"/>
                                <w:szCs w:val="28"/>
                                <w:lang w:eastAsia="en-GB"/>
                              </w:rPr>
                              <w:drawing>
                                <wp:inline distT="0" distB="0" distL="0" distR="0" wp14:anchorId="0264AC38" wp14:editId="2C9813AD">
                                  <wp:extent cx="1009935" cy="1589964"/>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6">
                                            <a:extLst>
                                              <a:ext uri="{28A0092B-C50C-407E-A947-70E740481C1C}">
                                                <a14:useLocalDpi xmlns:a14="http://schemas.microsoft.com/office/drawing/2010/main" val="0"/>
                                              </a:ext>
                                            </a:extLst>
                                          </a:blip>
                                          <a:srcRect l="16827" t="33637" r="54487" b="14481"/>
                                          <a:stretch/>
                                        </pic:blipFill>
                                        <pic:spPr bwMode="auto">
                                          <a:xfrm>
                                            <a:off x="0" y="0"/>
                                            <a:ext cx="1014461" cy="15970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DD36" id="Text Box 63" o:spid="_x0000_s1046" type="#_x0000_t202" style="position:absolute;margin-left:470.8pt;margin-top:12pt;width:522pt;height:755.45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" fillcolor="#a8d08d [1945]" strokecolor="black [3213]">
                <v:textbox>
                  <w:txbxContent>
                    <w:p w14:paraId="1A2FC7B7" w14:textId="0C50B96B" w:rsidR="00584578" w:rsidRPr="00630150" w:rsidRDefault="00584578" w:rsidP="00035469">
                      <w:pPr>
                        <w:jc w:val="center"/>
                        <w:rPr>
                          <w:color w:val="000000" w:themeColor="text1"/>
                          <w:sz w:val="28"/>
                          <w:szCs w:val="28"/>
                          <w:u w:val="single"/>
                        </w:rPr>
                      </w:pPr>
                      <w:r w:rsidRPr="00630150">
                        <w:rPr>
                          <w:color w:val="000000" w:themeColor="text1"/>
                          <w:sz w:val="28"/>
                          <w:szCs w:val="28"/>
                          <w:u w:val="single"/>
                        </w:rPr>
                        <w:t>Within Her Eyes</w:t>
                      </w:r>
                    </w:p>
                    <w:p w14:paraId="62FEA069" w14:textId="036BD1F7" w:rsidR="00584578" w:rsidRPr="00630150" w:rsidRDefault="00584578" w:rsidP="002F1715">
                      <w:pPr>
                        <w:jc w:val="center"/>
                        <w:rPr>
                          <w:b/>
                          <w:color w:val="000000" w:themeColor="text1"/>
                          <w:sz w:val="28"/>
                          <w:szCs w:val="28"/>
                          <w:u w:val="single"/>
                        </w:rPr>
                      </w:pPr>
                      <w:r w:rsidRPr="00630150">
                        <w:rPr>
                          <w:b/>
                          <w:color w:val="000000" w:themeColor="text1"/>
                          <w:sz w:val="28"/>
                          <w:szCs w:val="28"/>
                          <w:u w:val="single"/>
                        </w:rPr>
                        <w:t>Costume</w:t>
                      </w:r>
                    </w:p>
                    <w:p w14:paraId="5D5CD36E" w14:textId="77777777" w:rsidR="00584578" w:rsidRPr="00630150" w:rsidRDefault="00584578" w:rsidP="00035469">
                      <w:pPr>
                        <w:rPr>
                          <w:color w:val="000000" w:themeColor="text1"/>
                          <w:sz w:val="28"/>
                          <w:szCs w:val="28"/>
                        </w:rPr>
                      </w:pPr>
                      <w:r w:rsidRPr="00630150">
                        <w:rPr>
                          <w:b/>
                          <w:color w:val="000000" w:themeColor="text1"/>
                          <w:sz w:val="28"/>
                          <w:szCs w:val="28"/>
                          <w:u w:val="single"/>
                        </w:rPr>
                        <w:t>Descriptions</w:t>
                      </w:r>
                    </w:p>
                    <w:p w14:paraId="1494E64D" w14:textId="77777777" w:rsidR="00584578" w:rsidRPr="00630150" w:rsidRDefault="00584578" w:rsidP="002F1715">
                      <w:pPr>
                        <w:pStyle w:val="ListParagraph"/>
                        <w:numPr>
                          <w:ilvl w:val="0"/>
                          <w:numId w:val="45"/>
                        </w:numPr>
                        <w:rPr>
                          <w:sz w:val="28"/>
                          <w:szCs w:val="28"/>
                        </w:rPr>
                      </w:pPr>
                      <w:r w:rsidRPr="00630150">
                        <w:rPr>
                          <w:sz w:val="28"/>
                          <w:szCs w:val="28"/>
                        </w:rPr>
                        <w:t>Stylised everyday clothes</w:t>
                      </w:r>
                    </w:p>
                    <w:p w14:paraId="2F53CD8C" w14:textId="77777777" w:rsidR="00584578" w:rsidRPr="00630150" w:rsidRDefault="00584578" w:rsidP="002F1715">
                      <w:pPr>
                        <w:pStyle w:val="ListParagraph"/>
                        <w:numPr>
                          <w:ilvl w:val="0"/>
                          <w:numId w:val="45"/>
                        </w:numPr>
                        <w:rPr>
                          <w:sz w:val="28"/>
                          <w:szCs w:val="28"/>
                        </w:rPr>
                      </w:pPr>
                      <w:r w:rsidRPr="00630150">
                        <w:rPr>
                          <w:sz w:val="28"/>
                          <w:szCs w:val="28"/>
                        </w:rPr>
                        <w:t>Female: Beige skirt and shirt</w:t>
                      </w:r>
                    </w:p>
                    <w:p w14:paraId="66105136" w14:textId="77777777" w:rsidR="00584578" w:rsidRPr="00630150" w:rsidRDefault="00584578" w:rsidP="002F1715">
                      <w:pPr>
                        <w:pStyle w:val="ListParagraph"/>
                        <w:numPr>
                          <w:ilvl w:val="0"/>
                          <w:numId w:val="45"/>
                        </w:numPr>
                        <w:rPr>
                          <w:b/>
                          <w:color w:val="000000" w:themeColor="text1"/>
                          <w:sz w:val="28"/>
                          <w:szCs w:val="28"/>
                          <w:u w:val="single"/>
                        </w:rPr>
                      </w:pPr>
                      <w:r w:rsidRPr="00630150">
                        <w:rPr>
                          <w:sz w:val="28"/>
                          <w:szCs w:val="28"/>
                        </w:rPr>
                        <w:t>Male: Khaki jumper and jeans</w:t>
                      </w:r>
                      <w:r w:rsidRPr="00630150">
                        <w:rPr>
                          <w:b/>
                          <w:color w:val="000000" w:themeColor="text1"/>
                          <w:sz w:val="28"/>
                          <w:szCs w:val="28"/>
                          <w:u w:val="single"/>
                        </w:rPr>
                        <w:t xml:space="preserve"> </w:t>
                      </w:r>
                    </w:p>
                    <w:p w14:paraId="47B4976E" w14:textId="62B5FD86" w:rsidR="00584578" w:rsidRPr="00630150" w:rsidRDefault="00584578" w:rsidP="002F1715">
                      <w:pPr>
                        <w:rPr>
                          <w:b/>
                          <w:color w:val="000000" w:themeColor="text1"/>
                          <w:sz w:val="28"/>
                          <w:szCs w:val="28"/>
                          <w:u w:val="single"/>
                        </w:rPr>
                      </w:pPr>
                      <w:r w:rsidRPr="00630150">
                        <w:rPr>
                          <w:b/>
                          <w:color w:val="000000" w:themeColor="text1"/>
                          <w:sz w:val="28"/>
                          <w:szCs w:val="28"/>
                          <w:u w:val="single"/>
                        </w:rPr>
                        <w:t>Contributions</w:t>
                      </w:r>
                    </w:p>
                    <w:p w14:paraId="192BC855" w14:textId="77777777" w:rsidR="00584578" w:rsidRPr="00630150" w:rsidRDefault="00584578" w:rsidP="002F1715">
                      <w:pPr>
                        <w:pStyle w:val="ListParagraph"/>
                        <w:numPr>
                          <w:ilvl w:val="0"/>
                          <w:numId w:val="46"/>
                        </w:numPr>
                        <w:rPr>
                          <w:sz w:val="28"/>
                          <w:szCs w:val="28"/>
                        </w:rPr>
                      </w:pPr>
                      <w:r w:rsidRPr="00630150">
                        <w:rPr>
                          <w:sz w:val="28"/>
                          <w:szCs w:val="28"/>
                        </w:rPr>
                        <w:t>Stimulus – the everyday clothes portray the stimulus of a love story gone wrong, as everyday people go through love and loss.</w:t>
                      </w:r>
                    </w:p>
                    <w:p w14:paraId="3FB123D2" w14:textId="77777777" w:rsidR="00584578" w:rsidRPr="00630150" w:rsidRDefault="00584578" w:rsidP="002F1715">
                      <w:pPr>
                        <w:pStyle w:val="ListParagraph"/>
                        <w:numPr>
                          <w:ilvl w:val="0"/>
                          <w:numId w:val="46"/>
                        </w:numPr>
                        <w:rPr>
                          <w:sz w:val="28"/>
                          <w:szCs w:val="28"/>
                        </w:rPr>
                      </w:pPr>
                      <w:r w:rsidRPr="00630150">
                        <w:rPr>
                          <w:sz w:val="28"/>
                          <w:szCs w:val="28"/>
                        </w:rPr>
                        <w:t>Intention – the skirt’s flowing nature is romantic but also wraps around the male at times, symbolising the romantic love story and the intention of wrapping around him.</w:t>
                      </w:r>
                    </w:p>
                    <w:p w14:paraId="09B7F8F2" w14:textId="77777777" w:rsidR="00584578" w:rsidRPr="00630150" w:rsidRDefault="00584578" w:rsidP="002F1715">
                      <w:pPr>
                        <w:pStyle w:val="ListParagraph"/>
                        <w:numPr>
                          <w:ilvl w:val="0"/>
                          <w:numId w:val="46"/>
                        </w:numPr>
                        <w:rPr>
                          <w:sz w:val="28"/>
                          <w:szCs w:val="28"/>
                        </w:rPr>
                      </w:pPr>
                      <w:r w:rsidRPr="00630150">
                        <w:rPr>
                          <w:sz w:val="28"/>
                          <w:szCs w:val="28"/>
                        </w:rPr>
                        <w:t>Mood – The earthy and dull colours used in the costumes highlight the sad and depressing mood</w:t>
                      </w:r>
                    </w:p>
                    <w:p w14:paraId="71D62497" w14:textId="77777777" w:rsidR="00584578" w:rsidRPr="00630150" w:rsidRDefault="00584578" w:rsidP="002F1715">
                      <w:pPr>
                        <w:pStyle w:val="ListParagraph"/>
                        <w:numPr>
                          <w:ilvl w:val="0"/>
                          <w:numId w:val="46"/>
                        </w:numPr>
                        <w:rPr>
                          <w:sz w:val="28"/>
                          <w:szCs w:val="28"/>
                        </w:rPr>
                      </w:pPr>
                      <w:r w:rsidRPr="00630150">
                        <w:rPr>
                          <w:sz w:val="28"/>
                          <w:szCs w:val="28"/>
                        </w:rPr>
                        <w:t>Complements other components – The earthy colours of the costumes complement the earthy colours of the landscapes</w:t>
                      </w:r>
                    </w:p>
                    <w:p w14:paraId="3F46BC67" w14:textId="77777777" w:rsidR="00584578" w:rsidRPr="00630150" w:rsidRDefault="00584578" w:rsidP="002F1715">
                      <w:pPr>
                        <w:pStyle w:val="ListParagraph"/>
                        <w:numPr>
                          <w:ilvl w:val="0"/>
                          <w:numId w:val="46"/>
                        </w:numPr>
                        <w:rPr>
                          <w:sz w:val="28"/>
                          <w:szCs w:val="28"/>
                        </w:rPr>
                      </w:pPr>
                      <w:r w:rsidRPr="00630150">
                        <w:rPr>
                          <w:sz w:val="28"/>
                          <w:szCs w:val="28"/>
                        </w:rPr>
                        <w:t>Gender – The female wears a skirt to highlight her female gender whilst the trousers signify the male’s gender.</w:t>
                      </w:r>
                    </w:p>
                    <w:p w14:paraId="17B68586" w14:textId="77777777" w:rsidR="00584578" w:rsidRPr="00630150" w:rsidRDefault="00584578" w:rsidP="002F1715">
                      <w:pPr>
                        <w:pStyle w:val="ListParagraph"/>
                        <w:numPr>
                          <w:ilvl w:val="0"/>
                          <w:numId w:val="46"/>
                        </w:numPr>
                        <w:rPr>
                          <w:sz w:val="28"/>
                          <w:szCs w:val="28"/>
                        </w:rPr>
                      </w:pPr>
                      <w:r w:rsidRPr="00630150">
                        <w:rPr>
                          <w:sz w:val="28"/>
                          <w:szCs w:val="28"/>
                        </w:rPr>
                        <w:t>Sculpts body – the jeans and jumper of the male dancer sculpt his body to clearly see the lines, especially in the silhouette section.</w:t>
                      </w:r>
                    </w:p>
                    <w:p w14:paraId="502D31CE" w14:textId="77777777" w:rsidR="00584578" w:rsidRPr="00630150" w:rsidRDefault="00584578" w:rsidP="002F1715">
                      <w:pPr>
                        <w:pStyle w:val="ListParagraph"/>
                        <w:numPr>
                          <w:ilvl w:val="0"/>
                          <w:numId w:val="46"/>
                        </w:numPr>
                        <w:rPr>
                          <w:sz w:val="28"/>
                          <w:szCs w:val="28"/>
                        </w:rPr>
                      </w:pPr>
                      <w:r w:rsidRPr="00630150">
                        <w:rPr>
                          <w:sz w:val="28"/>
                          <w:szCs w:val="28"/>
                        </w:rPr>
                        <w:t>Highlights character – the skirt worn by the female highlights her feminine character</w:t>
                      </w:r>
                    </w:p>
                    <w:p w14:paraId="5EBE6F2F" w14:textId="77777777" w:rsidR="00584578" w:rsidRPr="00630150" w:rsidRDefault="00584578" w:rsidP="002F1715">
                      <w:pPr>
                        <w:pStyle w:val="ListParagraph"/>
                        <w:numPr>
                          <w:ilvl w:val="0"/>
                          <w:numId w:val="46"/>
                        </w:numPr>
                        <w:rPr>
                          <w:sz w:val="28"/>
                          <w:szCs w:val="28"/>
                        </w:rPr>
                      </w:pPr>
                      <w:r w:rsidRPr="00630150">
                        <w:rPr>
                          <w:sz w:val="28"/>
                          <w:szCs w:val="28"/>
                        </w:rPr>
                        <w:t>Historical context  - the clothes are modern stylised clothes informing the audience the piece is set in the present day.</w:t>
                      </w:r>
                    </w:p>
                    <w:p w14:paraId="4A03ABE8" w14:textId="75BE0B3D" w:rsidR="00584578" w:rsidRPr="00630150" w:rsidRDefault="00584578" w:rsidP="002F1715">
                      <w:pPr>
                        <w:rPr>
                          <w:b/>
                          <w:sz w:val="28"/>
                          <w:szCs w:val="28"/>
                          <w:u w:val="single"/>
                        </w:rPr>
                      </w:pPr>
                      <w:r w:rsidRPr="00630150">
                        <w:rPr>
                          <w:b/>
                          <w:sz w:val="28"/>
                          <w:szCs w:val="28"/>
                          <w:u w:val="single"/>
                        </w:rPr>
                        <w:t>Interpretations</w:t>
                      </w:r>
                    </w:p>
                    <w:p w14:paraId="2FAE45B9" w14:textId="77777777" w:rsidR="00584578" w:rsidRPr="00630150" w:rsidRDefault="00584578" w:rsidP="002F1715">
                      <w:pPr>
                        <w:pStyle w:val="ListParagraph"/>
                        <w:numPr>
                          <w:ilvl w:val="0"/>
                          <w:numId w:val="47"/>
                        </w:numPr>
                        <w:rPr>
                          <w:sz w:val="28"/>
                          <w:szCs w:val="28"/>
                        </w:rPr>
                      </w:pPr>
                      <w:r w:rsidRPr="00630150">
                        <w:rPr>
                          <w:sz w:val="28"/>
                          <w:szCs w:val="28"/>
                        </w:rPr>
                        <w:t>The stylised everyday clothing suggest the everyday turmoil people in difficult relationships go through</w:t>
                      </w:r>
                    </w:p>
                    <w:p w14:paraId="4BB5A8EA" w14:textId="77777777" w:rsidR="00584578" w:rsidRPr="00630150" w:rsidRDefault="00584578" w:rsidP="002F1715">
                      <w:pPr>
                        <w:pStyle w:val="ListParagraph"/>
                        <w:numPr>
                          <w:ilvl w:val="0"/>
                          <w:numId w:val="47"/>
                        </w:numPr>
                        <w:rPr>
                          <w:sz w:val="28"/>
                          <w:szCs w:val="28"/>
                        </w:rPr>
                      </w:pPr>
                      <w:r w:rsidRPr="00630150">
                        <w:rPr>
                          <w:sz w:val="28"/>
                          <w:szCs w:val="28"/>
                        </w:rPr>
                        <w:t xml:space="preserve">The female having light coloured earthy clothing draws her into the landscape creating a sense of her sense of self slowly fading into the background as her relationship comes to an end. </w:t>
                      </w:r>
                    </w:p>
                    <w:p w14:paraId="16C21BB9" w14:textId="131E09A1" w:rsidR="00584578" w:rsidRPr="00630150" w:rsidRDefault="00584578" w:rsidP="002F1715">
                      <w:pPr>
                        <w:pStyle w:val="ListParagraph"/>
                        <w:numPr>
                          <w:ilvl w:val="0"/>
                          <w:numId w:val="47"/>
                        </w:numPr>
                        <w:rPr>
                          <w:b/>
                          <w:sz w:val="28"/>
                          <w:szCs w:val="28"/>
                          <w:u w:val="single"/>
                        </w:rPr>
                      </w:pPr>
                      <w:r w:rsidRPr="00630150">
                        <w:rPr>
                          <w:sz w:val="28"/>
                          <w:szCs w:val="28"/>
                        </w:rPr>
                        <w:t>The male’s dark clothing suggests he is stable, solid and secure; the one the female relies on completely.</w:t>
                      </w:r>
                    </w:p>
                    <w:p w14:paraId="058D8F6C" w14:textId="4ABC501D" w:rsidR="00584578" w:rsidRPr="00630150" w:rsidRDefault="00584578" w:rsidP="002F1715">
                      <w:pPr>
                        <w:rPr>
                          <w:b/>
                          <w:sz w:val="28"/>
                          <w:szCs w:val="28"/>
                          <w:u w:val="single"/>
                        </w:rPr>
                      </w:pPr>
                      <w:r w:rsidRPr="00630150">
                        <w:rPr>
                          <w:b/>
                          <w:sz w:val="28"/>
                          <w:szCs w:val="28"/>
                          <w:u w:val="single"/>
                        </w:rPr>
                        <w:t>Moods</w:t>
                      </w:r>
                    </w:p>
                    <w:p w14:paraId="22C3D689" w14:textId="0F7B25C5" w:rsidR="00584578" w:rsidRPr="00630150" w:rsidRDefault="00584578" w:rsidP="002F1715">
                      <w:pPr>
                        <w:jc w:val="center"/>
                        <w:rPr>
                          <w:rFonts w:ascii="Century Gothic" w:hAnsi="Century Gothic"/>
                          <w:color w:val="000000" w:themeColor="text1"/>
                          <w:sz w:val="28"/>
                          <w:szCs w:val="28"/>
                        </w:rPr>
                      </w:pPr>
                      <w:r w:rsidRPr="00630150">
                        <w:rPr>
                          <w:sz w:val="28"/>
                          <w:szCs w:val="28"/>
                        </w:rPr>
                        <w:t>Dark, sad, intense, passionate, sad, sorrowful</w:t>
                      </w:r>
                      <w:r w:rsidRPr="00630150">
                        <w:rPr>
                          <w:noProof/>
                          <w:sz w:val="28"/>
                          <w:szCs w:val="28"/>
                          <w:lang w:eastAsia="en-GB"/>
                        </w:rPr>
                        <w:drawing>
                          <wp:inline distT="0" distB="0" distL="0" distR="0" wp14:anchorId="0264AC38" wp14:editId="2C9813AD">
                            <wp:extent cx="1009935" cy="1589964"/>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16">
                                      <a:extLst>
                                        <a:ext uri="{28A0092B-C50C-407E-A947-70E740481C1C}">
                                          <a14:useLocalDpi xmlns:a14="http://schemas.microsoft.com/office/drawing/2010/main" val="0"/>
                                        </a:ext>
                                      </a:extLst>
                                    </a:blip>
                                    <a:srcRect l="16827" t="33637" r="54487" b="14481"/>
                                    <a:stretch/>
                                  </pic:blipFill>
                                  <pic:spPr bwMode="auto">
                                    <a:xfrm>
                                      <a:off x="0" y="0"/>
                                      <a:ext cx="1014461" cy="159709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7542EFAB" w14:textId="04F0F490" w:rsidR="0091409F" w:rsidRDefault="00035469" w:rsidP="0091409F">
      <w:r w:rsidRPr="00035469">
        <w:rPr>
          <w:noProof/>
          <w:lang w:eastAsia="en-GB"/>
        </w:rPr>
        <w:lastRenderedPageBreak/>
        <mc:AlternateContent>
          <mc:Choice Requires="wps">
            <w:drawing>
              <wp:anchor distT="0" distB="0" distL="114300" distR="114300" simplePos="0" relativeHeight="251717632" behindDoc="0" locked="0" layoutInCell="1" allowOverlap="1" wp14:anchorId="72E7CF27" wp14:editId="3E86497C">
                <wp:simplePos x="0" y="0"/>
                <wp:positionH relativeFrom="margin">
                  <wp:align>left</wp:align>
                </wp:positionH>
                <wp:positionV relativeFrom="paragraph">
                  <wp:posOffset>152400</wp:posOffset>
                </wp:positionV>
                <wp:extent cx="6572250" cy="9594215"/>
                <wp:effectExtent l="0" t="0" r="19050" b="26035"/>
                <wp:wrapSquare wrapText="bothSides"/>
                <wp:docPr id="4132" name="Text Box 4132"/>
                <wp:cNvGraphicFramePr/>
                <a:graphic xmlns:a="http://schemas.openxmlformats.org/drawingml/2006/main">
                  <a:graphicData uri="http://schemas.microsoft.com/office/word/2010/wordprocessingShape">
                    <wps:wsp>
                      <wps:cNvSpPr txBox="1"/>
                      <wps:spPr>
                        <a:xfrm>
                          <a:off x="0" y="0"/>
                          <a:ext cx="6572250" cy="9594215"/>
                        </a:xfrm>
                        <a:prstGeom prst="rect">
                          <a:avLst/>
                        </a:prstGeom>
                        <a:solidFill>
                          <a:schemeClr val="accent6">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27FCE72" w14:textId="7D17F146" w:rsidR="00584578" w:rsidRPr="00630150" w:rsidRDefault="00584578" w:rsidP="00035469">
                            <w:pPr>
                              <w:jc w:val="center"/>
                              <w:rPr>
                                <w:color w:val="000000" w:themeColor="text1"/>
                                <w:sz w:val="28"/>
                                <w:szCs w:val="28"/>
                                <w:u w:val="single"/>
                              </w:rPr>
                            </w:pPr>
                            <w:r w:rsidRPr="00630150">
                              <w:rPr>
                                <w:color w:val="000000" w:themeColor="text1"/>
                                <w:sz w:val="28"/>
                                <w:szCs w:val="28"/>
                                <w:u w:val="single"/>
                              </w:rPr>
                              <w:t>Within Her Eyes</w:t>
                            </w:r>
                          </w:p>
                          <w:p w14:paraId="5C1FE6E5" w14:textId="23875414" w:rsidR="00584578" w:rsidRPr="00630150" w:rsidRDefault="00584578" w:rsidP="00035469">
                            <w:pPr>
                              <w:jc w:val="center"/>
                              <w:rPr>
                                <w:b/>
                                <w:color w:val="000000" w:themeColor="text1"/>
                                <w:sz w:val="28"/>
                                <w:szCs w:val="28"/>
                                <w:u w:val="single"/>
                              </w:rPr>
                            </w:pPr>
                            <w:r w:rsidRPr="00630150">
                              <w:rPr>
                                <w:b/>
                                <w:color w:val="000000" w:themeColor="text1"/>
                                <w:sz w:val="28"/>
                                <w:szCs w:val="28"/>
                                <w:u w:val="single"/>
                              </w:rPr>
                              <w:t>Lighting</w:t>
                            </w:r>
                          </w:p>
                          <w:p w14:paraId="4306F169" w14:textId="77777777" w:rsidR="00584578" w:rsidRPr="00630150" w:rsidRDefault="00584578" w:rsidP="002F1715">
                            <w:pPr>
                              <w:rPr>
                                <w:b/>
                                <w:color w:val="000000" w:themeColor="text1"/>
                                <w:sz w:val="28"/>
                                <w:szCs w:val="28"/>
                                <w:u w:val="single"/>
                              </w:rPr>
                            </w:pPr>
                          </w:p>
                          <w:p w14:paraId="7C682D3F" w14:textId="77777777" w:rsidR="00584578" w:rsidRPr="00630150" w:rsidRDefault="00584578" w:rsidP="00035469">
                            <w:pPr>
                              <w:rPr>
                                <w:color w:val="000000" w:themeColor="text1"/>
                                <w:sz w:val="28"/>
                                <w:szCs w:val="28"/>
                              </w:rPr>
                            </w:pPr>
                            <w:r w:rsidRPr="00630150">
                              <w:rPr>
                                <w:b/>
                                <w:color w:val="000000" w:themeColor="text1"/>
                                <w:sz w:val="28"/>
                                <w:szCs w:val="28"/>
                                <w:u w:val="single"/>
                              </w:rPr>
                              <w:t>Descriptions</w:t>
                            </w:r>
                          </w:p>
                          <w:p w14:paraId="2D383926" w14:textId="77777777" w:rsidR="00584578" w:rsidRPr="00630150" w:rsidRDefault="00584578" w:rsidP="002F1715">
                            <w:pPr>
                              <w:pStyle w:val="ListParagraph"/>
                              <w:numPr>
                                <w:ilvl w:val="0"/>
                                <w:numId w:val="39"/>
                              </w:numPr>
                              <w:rPr>
                                <w:sz w:val="28"/>
                                <w:szCs w:val="28"/>
                              </w:rPr>
                            </w:pPr>
                            <w:r w:rsidRPr="00630150">
                              <w:rPr>
                                <w:sz w:val="28"/>
                                <w:szCs w:val="28"/>
                              </w:rPr>
                              <w:t>Natural lighting from the environment</w:t>
                            </w:r>
                          </w:p>
                          <w:p w14:paraId="60F524D8" w14:textId="77777777" w:rsidR="00584578" w:rsidRPr="00630150" w:rsidRDefault="00584578" w:rsidP="002F1715">
                            <w:pPr>
                              <w:pStyle w:val="ListParagraph"/>
                              <w:numPr>
                                <w:ilvl w:val="0"/>
                                <w:numId w:val="39"/>
                              </w:numPr>
                              <w:rPr>
                                <w:sz w:val="28"/>
                                <w:szCs w:val="28"/>
                              </w:rPr>
                            </w:pPr>
                            <w:r w:rsidRPr="00630150">
                              <w:rPr>
                                <w:sz w:val="28"/>
                                <w:szCs w:val="28"/>
                              </w:rPr>
                              <w:t>Overcast, grey and dull</w:t>
                            </w:r>
                          </w:p>
                          <w:p w14:paraId="37935B98" w14:textId="77777777" w:rsidR="00584578" w:rsidRPr="00630150" w:rsidRDefault="00584578" w:rsidP="002F1715">
                            <w:pPr>
                              <w:pStyle w:val="ListParagraph"/>
                              <w:numPr>
                                <w:ilvl w:val="0"/>
                                <w:numId w:val="39"/>
                              </w:numPr>
                              <w:rPr>
                                <w:sz w:val="28"/>
                                <w:szCs w:val="28"/>
                              </w:rPr>
                            </w:pPr>
                            <w:r w:rsidRPr="00630150">
                              <w:rPr>
                                <w:sz w:val="28"/>
                                <w:szCs w:val="28"/>
                              </w:rPr>
                              <w:t>Lighting becomes darker as the piece progresses</w:t>
                            </w:r>
                          </w:p>
                          <w:p w14:paraId="2B2DA9FD" w14:textId="77777777" w:rsidR="00584578" w:rsidRPr="00630150" w:rsidRDefault="00584578" w:rsidP="002F1715">
                            <w:pPr>
                              <w:pStyle w:val="ListParagraph"/>
                              <w:numPr>
                                <w:ilvl w:val="0"/>
                                <w:numId w:val="39"/>
                              </w:numPr>
                              <w:rPr>
                                <w:sz w:val="28"/>
                                <w:szCs w:val="28"/>
                              </w:rPr>
                            </w:pPr>
                            <w:r w:rsidRPr="00630150">
                              <w:rPr>
                                <w:sz w:val="28"/>
                                <w:szCs w:val="28"/>
                              </w:rPr>
                              <w:t>Use of camera shows dancers as silhouettes</w:t>
                            </w:r>
                          </w:p>
                          <w:p w14:paraId="6662D99D" w14:textId="532F5889" w:rsidR="00584578" w:rsidRPr="00630150" w:rsidRDefault="00584578" w:rsidP="002F1715">
                            <w:pPr>
                              <w:pStyle w:val="ListParagraph"/>
                              <w:numPr>
                                <w:ilvl w:val="0"/>
                                <w:numId w:val="39"/>
                              </w:numPr>
                              <w:rPr>
                                <w:sz w:val="28"/>
                                <w:szCs w:val="28"/>
                              </w:rPr>
                            </w:pPr>
                            <w:r w:rsidRPr="00630150">
                              <w:rPr>
                                <w:sz w:val="28"/>
                                <w:szCs w:val="28"/>
                              </w:rPr>
                              <w:t xml:space="preserve">Extra darkness added in editing process to enhance the sense of darkness </w:t>
                            </w:r>
                          </w:p>
                          <w:p w14:paraId="5A645D34" w14:textId="18C31784" w:rsidR="00584578" w:rsidRPr="00630150" w:rsidRDefault="00584578" w:rsidP="002F1715">
                            <w:pPr>
                              <w:rPr>
                                <w:b/>
                                <w:sz w:val="28"/>
                                <w:szCs w:val="28"/>
                                <w:u w:val="single"/>
                              </w:rPr>
                            </w:pPr>
                            <w:r w:rsidRPr="00630150">
                              <w:rPr>
                                <w:b/>
                                <w:sz w:val="28"/>
                                <w:szCs w:val="28"/>
                                <w:u w:val="single"/>
                              </w:rPr>
                              <w:t>Contributions</w:t>
                            </w:r>
                          </w:p>
                          <w:p w14:paraId="61E257C0" w14:textId="77777777" w:rsidR="00584578" w:rsidRPr="00630150" w:rsidRDefault="00584578" w:rsidP="002F1715">
                            <w:pPr>
                              <w:pStyle w:val="ListParagraph"/>
                              <w:numPr>
                                <w:ilvl w:val="0"/>
                                <w:numId w:val="48"/>
                              </w:numPr>
                              <w:rPr>
                                <w:sz w:val="28"/>
                                <w:szCs w:val="28"/>
                              </w:rPr>
                            </w:pPr>
                            <w:r w:rsidRPr="00630150">
                              <w:rPr>
                                <w:sz w:val="28"/>
                                <w:szCs w:val="28"/>
                              </w:rPr>
                              <w:t>Stimulus – love story with a twist – impending darkness suggests a dark and twisted love story</w:t>
                            </w:r>
                          </w:p>
                          <w:p w14:paraId="434D4F0B" w14:textId="77777777" w:rsidR="00584578" w:rsidRPr="00630150" w:rsidRDefault="00584578" w:rsidP="002F1715">
                            <w:pPr>
                              <w:pStyle w:val="ListParagraph"/>
                              <w:numPr>
                                <w:ilvl w:val="0"/>
                                <w:numId w:val="48"/>
                              </w:numPr>
                              <w:rPr>
                                <w:sz w:val="28"/>
                                <w:szCs w:val="28"/>
                              </w:rPr>
                            </w:pPr>
                            <w:r w:rsidRPr="00630150">
                              <w:rPr>
                                <w:sz w:val="28"/>
                                <w:szCs w:val="28"/>
                              </w:rPr>
                              <w:t>Intention – intimacy and passion – growing darkness suggests growing dark feelings between the dancers</w:t>
                            </w:r>
                          </w:p>
                          <w:p w14:paraId="07DE413A" w14:textId="77777777" w:rsidR="00584578" w:rsidRPr="00630150" w:rsidRDefault="00584578" w:rsidP="002F1715">
                            <w:pPr>
                              <w:pStyle w:val="ListParagraph"/>
                              <w:numPr>
                                <w:ilvl w:val="0"/>
                                <w:numId w:val="48"/>
                              </w:numPr>
                              <w:rPr>
                                <w:sz w:val="28"/>
                                <w:szCs w:val="28"/>
                              </w:rPr>
                            </w:pPr>
                            <w:r w:rsidRPr="00630150">
                              <w:rPr>
                                <w:sz w:val="28"/>
                                <w:szCs w:val="28"/>
                              </w:rPr>
                              <w:t>Mood – darkness suggests a deep, dark and passionate mood</w:t>
                            </w:r>
                          </w:p>
                          <w:p w14:paraId="7478F495" w14:textId="77777777" w:rsidR="00584578" w:rsidRPr="00630150" w:rsidRDefault="00584578" w:rsidP="002F1715">
                            <w:pPr>
                              <w:pStyle w:val="ListParagraph"/>
                              <w:numPr>
                                <w:ilvl w:val="0"/>
                                <w:numId w:val="48"/>
                              </w:numPr>
                              <w:rPr>
                                <w:sz w:val="28"/>
                                <w:szCs w:val="28"/>
                              </w:rPr>
                            </w:pPr>
                            <w:r w:rsidRPr="00630150">
                              <w:rPr>
                                <w:sz w:val="28"/>
                                <w:szCs w:val="28"/>
                              </w:rPr>
                              <w:t>Complements other components – dull lighting complements the dull colours in the setting and costumes</w:t>
                            </w:r>
                          </w:p>
                          <w:p w14:paraId="7A5E8FE4" w14:textId="002BA8D8" w:rsidR="00584578" w:rsidRPr="00630150" w:rsidRDefault="00584578" w:rsidP="002F1715">
                            <w:pPr>
                              <w:pStyle w:val="ListParagraph"/>
                              <w:numPr>
                                <w:ilvl w:val="0"/>
                                <w:numId w:val="48"/>
                              </w:numPr>
                              <w:rPr>
                                <w:sz w:val="28"/>
                                <w:szCs w:val="28"/>
                              </w:rPr>
                            </w:pPr>
                            <w:r w:rsidRPr="00630150">
                              <w:rPr>
                                <w:sz w:val="28"/>
                                <w:szCs w:val="28"/>
                              </w:rPr>
                              <w:t>Time of day – Begins early evening, progressing to late evening</w:t>
                            </w:r>
                          </w:p>
                          <w:p w14:paraId="6F74AEDB" w14:textId="77777777" w:rsidR="00584578" w:rsidRPr="00630150" w:rsidRDefault="00584578" w:rsidP="002F1715">
                            <w:pPr>
                              <w:rPr>
                                <w:b/>
                                <w:color w:val="000000" w:themeColor="text1"/>
                                <w:sz w:val="28"/>
                                <w:szCs w:val="28"/>
                                <w:u w:val="single"/>
                              </w:rPr>
                            </w:pPr>
                            <w:r w:rsidRPr="00630150">
                              <w:rPr>
                                <w:b/>
                                <w:color w:val="000000" w:themeColor="text1"/>
                                <w:sz w:val="28"/>
                                <w:szCs w:val="28"/>
                                <w:u w:val="single"/>
                              </w:rPr>
                              <w:t xml:space="preserve">Interpretations </w:t>
                            </w:r>
                          </w:p>
                          <w:p w14:paraId="740E3B71" w14:textId="77777777" w:rsidR="00584578" w:rsidRPr="00630150" w:rsidRDefault="00584578" w:rsidP="002F1715">
                            <w:pPr>
                              <w:pStyle w:val="ListParagraph"/>
                              <w:numPr>
                                <w:ilvl w:val="0"/>
                                <w:numId w:val="49"/>
                              </w:numPr>
                              <w:rPr>
                                <w:sz w:val="28"/>
                                <w:szCs w:val="28"/>
                              </w:rPr>
                            </w:pPr>
                            <w:r w:rsidRPr="00630150">
                              <w:rPr>
                                <w:sz w:val="28"/>
                                <w:szCs w:val="28"/>
                              </w:rPr>
                              <w:t>Natural lighting suggests real and natural emotions when losing a loved one.</w:t>
                            </w:r>
                          </w:p>
                          <w:p w14:paraId="610B515D" w14:textId="77777777" w:rsidR="00584578" w:rsidRPr="00630150" w:rsidRDefault="00584578" w:rsidP="002F1715">
                            <w:pPr>
                              <w:pStyle w:val="ListParagraph"/>
                              <w:numPr>
                                <w:ilvl w:val="0"/>
                                <w:numId w:val="49"/>
                              </w:numPr>
                              <w:rPr>
                                <w:sz w:val="28"/>
                                <w:szCs w:val="28"/>
                              </w:rPr>
                            </w:pPr>
                            <w:r w:rsidRPr="00630150">
                              <w:rPr>
                                <w:sz w:val="28"/>
                                <w:szCs w:val="28"/>
                              </w:rPr>
                              <w:t>Natural lighting progressing from day to night suggests changes in time</w:t>
                            </w:r>
                          </w:p>
                          <w:p w14:paraId="0A3D4B9C" w14:textId="77777777" w:rsidR="00584578" w:rsidRPr="00630150" w:rsidRDefault="00584578" w:rsidP="002F1715">
                            <w:pPr>
                              <w:pStyle w:val="ListParagraph"/>
                              <w:numPr>
                                <w:ilvl w:val="0"/>
                                <w:numId w:val="49"/>
                              </w:numPr>
                              <w:rPr>
                                <w:sz w:val="28"/>
                                <w:szCs w:val="28"/>
                              </w:rPr>
                            </w:pPr>
                            <w:r w:rsidRPr="00630150">
                              <w:rPr>
                                <w:sz w:val="28"/>
                                <w:szCs w:val="28"/>
                              </w:rPr>
                              <w:t>Lighting becoming progressively darker suggests the darkening of feelings</w:t>
                            </w:r>
                          </w:p>
                          <w:p w14:paraId="6C8A4595" w14:textId="77777777" w:rsidR="00584578" w:rsidRPr="00630150" w:rsidRDefault="00584578" w:rsidP="002F1715">
                            <w:pPr>
                              <w:pStyle w:val="ListParagraph"/>
                              <w:numPr>
                                <w:ilvl w:val="0"/>
                                <w:numId w:val="49"/>
                              </w:numPr>
                              <w:rPr>
                                <w:sz w:val="28"/>
                                <w:szCs w:val="28"/>
                              </w:rPr>
                            </w:pPr>
                            <w:r w:rsidRPr="00630150">
                              <w:rPr>
                                <w:sz w:val="28"/>
                                <w:szCs w:val="28"/>
                              </w:rPr>
                              <w:t>Dancers portrayed as silhouettes suggests they are one person merged; dealing with a split personality.</w:t>
                            </w:r>
                          </w:p>
                          <w:p w14:paraId="7D640592" w14:textId="77777777" w:rsidR="00584578" w:rsidRPr="00630150" w:rsidRDefault="00584578" w:rsidP="002F1715">
                            <w:pPr>
                              <w:pStyle w:val="ListParagraph"/>
                              <w:numPr>
                                <w:ilvl w:val="0"/>
                                <w:numId w:val="49"/>
                              </w:numPr>
                              <w:rPr>
                                <w:sz w:val="28"/>
                                <w:szCs w:val="28"/>
                              </w:rPr>
                            </w:pPr>
                            <w:r w:rsidRPr="00630150">
                              <w:rPr>
                                <w:sz w:val="28"/>
                                <w:szCs w:val="28"/>
                              </w:rPr>
                              <w:t>Extra darkness added in ensures a sense of darkness, sadness and sorrow are felt through the film.</w:t>
                            </w:r>
                          </w:p>
                          <w:p w14:paraId="52F78096" w14:textId="0136B684" w:rsidR="00584578" w:rsidRPr="00630150" w:rsidRDefault="00584578" w:rsidP="002F1715">
                            <w:pPr>
                              <w:rPr>
                                <w:b/>
                                <w:sz w:val="28"/>
                                <w:szCs w:val="28"/>
                                <w:u w:val="single"/>
                              </w:rPr>
                            </w:pPr>
                            <w:r w:rsidRPr="00630150">
                              <w:rPr>
                                <w:b/>
                                <w:sz w:val="28"/>
                                <w:szCs w:val="28"/>
                                <w:u w:val="single"/>
                              </w:rPr>
                              <w:t>Moods</w:t>
                            </w:r>
                          </w:p>
                          <w:p w14:paraId="7C0CE02B" w14:textId="3C525904" w:rsidR="00584578" w:rsidRPr="002F1715" w:rsidRDefault="00584578" w:rsidP="002F1715">
                            <w:pPr>
                              <w:ind w:left="360"/>
                              <w:rPr>
                                <w:rFonts w:ascii="Century Gothic" w:hAnsi="Century Gothic"/>
                                <w:color w:val="000000" w:themeColor="text1"/>
                                <w:sz w:val="56"/>
                              </w:rPr>
                            </w:pPr>
                            <w:r w:rsidRPr="00630150">
                              <w:rPr>
                                <w:sz w:val="28"/>
                                <w:szCs w:val="28"/>
                              </w:rPr>
                              <w:t>Dark, sad, intense, passionate, sad, sorrowful</w:t>
                            </w:r>
                            <w:r>
                              <w:rPr>
                                <w:noProof/>
                                <w:lang w:eastAsia="en-GB"/>
                              </w:rPr>
                              <w:drawing>
                                <wp:inline distT="0" distB="0" distL="0" distR="0" wp14:anchorId="3E2DCCF0" wp14:editId="212209AE">
                                  <wp:extent cx="3174365" cy="1646555"/>
                                  <wp:effectExtent l="0" t="0" r="6985"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17">
                                            <a:extLst>
                                              <a:ext uri="{28A0092B-C50C-407E-A947-70E740481C1C}">
                                                <a14:useLocalDpi xmlns:a14="http://schemas.microsoft.com/office/drawing/2010/main" val="0"/>
                                              </a:ext>
                                            </a:extLst>
                                          </a:blip>
                                          <a:srcRect l="24199" t="25370" r="27404" b="31016"/>
                                          <a:stretch/>
                                        </pic:blipFill>
                                        <pic:spPr bwMode="auto">
                                          <a:xfrm>
                                            <a:off x="0" y="0"/>
                                            <a:ext cx="3174365" cy="164655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7CF27" id="Text Box 4132" o:spid="_x0000_s1047" type="#_x0000_t202" style="position:absolute;margin-left:0;margin-top:12pt;width:517.5pt;height:755.4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" fillcolor="#a8d08d [1945]" strokecolor="black [3213]">
                <v:textbox>
                  <w:txbxContent>
                    <w:p w14:paraId="627FCE72" w14:textId="7D17F146" w:rsidR="00584578" w:rsidRPr="00630150" w:rsidRDefault="00584578" w:rsidP="00035469">
                      <w:pPr>
                        <w:jc w:val="center"/>
                        <w:rPr>
                          <w:color w:val="000000" w:themeColor="text1"/>
                          <w:sz w:val="28"/>
                          <w:szCs w:val="28"/>
                          <w:u w:val="single"/>
                        </w:rPr>
                      </w:pPr>
                      <w:r w:rsidRPr="00630150">
                        <w:rPr>
                          <w:color w:val="000000" w:themeColor="text1"/>
                          <w:sz w:val="28"/>
                          <w:szCs w:val="28"/>
                          <w:u w:val="single"/>
                        </w:rPr>
                        <w:t>Within Her Eyes</w:t>
                      </w:r>
                    </w:p>
                    <w:p w14:paraId="5C1FE6E5" w14:textId="23875414" w:rsidR="00584578" w:rsidRPr="00630150" w:rsidRDefault="00584578" w:rsidP="00035469">
                      <w:pPr>
                        <w:jc w:val="center"/>
                        <w:rPr>
                          <w:b/>
                          <w:color w:val="000000" w:themeColor="text1"/>
                          <w:sz w:val="28"/>
                          <w:szCs w:val="28"/>
                          <w:u w:val="single"/>
                        </w:rPr>
                      </w:pPr>
                      <w:r w:rsidRPr="00630150">
                        <w:rPr>
                          <w:b/>
                          <w:color w:val="000000" w:themeColor="text1"/>
                          <w:sz w:val="28"/>
                          <w:szCs w:val="28"/>
                          <w:u w:val="single"/>
                        </w:rPr>
                        <w:t>Lighting</w:t>
                      </w:r>
                    </w:p>
                    <w:p w14:paraId="4306F169" w14:textId="77777777" w:rsidR="00584578" w:rsidRPr="00630150" w:rsidRDefault="00584578" w:rsidP="002F1715">
                      <w:pPr>
                        <w:rPr>
                          <w:b/>
                          <w:color w:val="000000" w:themeColor="text1"/>
                          <w:sz w:val="28"/>
                          <w:szCs w:val="28"/>
                          <w:u w:val="single"/>
                        </w:rPr>
                      </w:pPr>
                    </w:p>
                    <w:p w14:paraId="7C682D3F" w14:textId="77777777" w:rsidR="00584578" w:rsidRPr="00630150" w:rsidRDefault="00584578" w:rsidP="00035469">
                      <w:pPr>
                        <w:rPr>
                          <w:color w:val="000000" w:themeColor="text1"/>
                          <w:sz w:val="28"/>
                          <w:szCs w:val="28"/>
                        </w:rPr>
                      </w:pPr>
                      <w:r w:rsidRPr="00630150">
                        <w:rPr>
                          <w:b/>
                          <w:color w:val="000000" w:themeColor="text1"/>
                          <w:sz w:val="28"/>
                          <w:szCs w:val="28"/>
                          <w:u w:val="single"/>
                        </w:rPr>
                        <w:t>Descriptions</w:t>
                      </w:r>
                    </w:p>
                    <w:p w14:paraId="2D383926" w14:textId="77777777" w:rsidR="00584578" w:rsidRPr="00630150" w:rsidRDefault="00584578" w:rsidP="002F1715">
                      <w:pPr>
                        <w:pStyle w:val="ListParagraph"/>
                        <w:numPr>
                          <w:ilvl w:val="0"/>
                          <w:numId w:val="39"/>
                        </w:numPr>
                        <w:rPr>
                          <w:sz w:val="28"/>
                          <w:szCs w:val="28"/>
                        </w:rPr>
                      </w:pPr>
                      <w:r w:rsidRPr="00630150">
                        <w:rPr>
                          <w:sz w:val="28"/>
                          <w:szCs w:val="28"/>
                        </w:rPr>
                        <w:t>Natural lighting from the environment</w:t>
                      </w:r>
                    </w:p>
                    <w:p w14:paraId="60F524D8" w14:textId="77777777" w:rsidR="00584578" w:rsidRPr="00630150" w:rsidRDefault="00584578" w:rsidP="002F1715">
                      <w:pPr>
                        <w:pStyle w:val="ListParagraph"/>
                        <w:numPr>
                          <w:ilvl w:val="0"/>
                          <w:numId w:val="39"/>
                        </w:numPr>
                        <w:rPr>
                          <w:sz w:val="28"/>
                          <w:szCs w:val="28"/>
                        </w:rPr>
                      </w:pPr>
                      <w:r w:rsidRPr="00630150">
                        <w:rPr>
                          <w:sz w:val="28"/>
                          <w:szCs w:val="28"/>
                        </w:rPr>
                        <w:t>Overcast, grey and dull</w:t>
                      </w:r>
                    </w:p>
                    <w:p w14:paraId="37935B98" w14:textId="77777777" w:rsidR="00584578" w:rsidRPr="00630150" w:rsidRDefault="00584578" w:rsidP="002F1715">
                      <w:pPr>
                        <w:pStyle w:val="ListParagraph"/>
                        <w:numPr>
                          <w:ilvl w:val="0"/>
                          <w:numId w:val="39"/>
                        </w:numPr>
                        <w:rPr>
                          <w:sz w:val="28"/>
                          <w:szCs w:val="28"/>
                        </w:rPr>
                      </w:pPr>
                      <w:r w:rsidRPr="00630150">
                        <w:rPr>
                          <w:sz w:val="28"/>
                          <w:szCs w:val="28"/>
                        </w:rPr>
                        <w:t>Lighting becomes darker as the piece progresses</w:t>
                      </w:r>
                    </w:p>
                    <w:p w14:paraId="2B2DA9FD" w14:textId="77777777" w:rsidR="00584578" w:rsidRPr="00630150" w:rsidRDefault="00584578" w:rsidP="002F1715">
                      <w:pPr>
                        <w:pStyle w:val="ListParagraph"/>
                        <w:numPr>
                          <w:ilvl w:val="0"/>
                          <w:numId w:val="39"/>
                        </w:numPr>
                        <w:rPr>
                          <w:sz w:val="28"/>
                          <w:szCs w:val="28"/>
                        </w:rPr>
                      </w:pPr>
                      <w:r w:rsidRPr="00630150">
                        <w:rPr>
                          <w:sz w:val="28"/>
                          <w:szCs w:val="28"/>
                        </w:rPr>
                        <w:t>Use of camera shows dancers as silhouettes</w:t>
                      </w:r>
                    </w:p>
                    <w:p w14:paraId="6662D99D" w14:textId="532F5889" w:rsidR="00584578" w:rsidRPr="00630150" w:rsidRDefault="00584578" w:rsidP="002F1715">
                      <w:pPr>
                        <w:pStyle w:val="ListParagraph"/>
                        <w:numPr>
                          <w:ilvl w:val="0"/>
                          <w:numId w:val="39"/>
                        </w:numPr>
                        <w:rPr>
                          <w:sz w:val="28"/>
                          <w:szCs w:val="28"/>
                        </w:rPr>
                      </w:pPr>
                      <w:r w:rsidRPr="00630150">
                        <w:rPr>
                          <w:sz w:val="28"/>
                          <w:szCs w:val="28"/>
                        </w:rPr>
                        <w:t xml:space="preserve">Extra darkness added in editing process to enhance the sense of darkness </w:t>
                      </w:r>
                    </w:p>
                    <w:p w14:paraId="5A645D34" w14:textId="18C31784" w:rsidR="00584578" w:rsidRPr="00630150" w:rsidRDefault="00584578" w:rsidP="002F1715">
                      <w:pPr>
                        <w:rPr>
                          <w:b/>
                          <w:sz w:val="28"/>
                          <w:szCs w:val="28"/>
                          <w:u w:val="single"/>
                        </w:rPr>
                      </w:pPr>
                      <w:r w:rsidRPr="00630150">
                        <w:rPr>
                          <w:b/>
                          <w:sz w:val="28"/>
                          <w:szCs w:val="28"/>
                          <w:u w:val="single"/>
                        </w:rPr>
                        <w:t>Contributions</w:t>
                      </w:r>
                    </w:p>
                    <w:p w14:paraId="61E257C0" w14:textId="77777777" w:rsidR="00584578" w:rsidRPr="00630150" w:rsidRDefault="00584578" w:rsidP="002F1715">
                      <w:pPr>
                        <w:pStyle w:val="ListParagraph"/>
                        <w:numPr>
                          <w:ilvl w:val="0"/>
                          <w:numId w:val="48"/>
                        </w:numPr>
                        <w:rPr>
                          <w:sz w:val="28"/>
                          <w:szCs w:val="28"/>
                        </w:rPr>
                      </w:pPr>
                      <w:r w:rsidRPr="00630150">
                        <w:rPr>
                          <w:sz w:val="28"/>
                          <w:szCs w:val="28"/>
                        </w:rPr>
                        <w:t>Stimulus – love story with a twist – impending darkness suggests a dark and twisted love story</w:t>
                      </w:r>
                    </w:p>
                    <w:p w14:paraId="434D4F0B" w14:textId="77777777" w:rsidR="00584578" w:rsidRPr="00630150" w:rsidRDefault="00584578" w:rsidP="002F1715">
                      <w:pPr>
                        <w:pStyle w:val="ListParagraph"/>
                        <w:numPr>
                          <w:ilvl w:val="0"/>
                          <w:numId w:val="48"/>
                        </w:numPr>
                        <w:rPr>
                          <w:sz w:val="28"/>
                          <w:szCs w:val="28"/>
                        </w:rPr>
                      </w:pPr>
                      <w:r w:rsidRPr="00630150">
                        <w:rPr>
                          <w:sz w:val="28"/>
                          <w:szCs w:val="28"/>
                        </w:rPr>
                        <w:t>Intention – intimacy and passion – growing darkness suggests growing dark feelings between the dancers</w:t>
                      </w:r>
                    </w:p>
                    <w:p w14:paraId="07DE413A" w14:textId="77777777" w:rsidR="00584578" w:rsidRPr="00630150" w:rsidRDefault="00584578" w:rsidP="002F1715">
                      <w:pPr>
                        <w:pStyle w:val="ListParagraph"/>
                        <w:numPr>
                          <w:ilvl w:val="0"/>
                          <w:numId w:val="48"/>
                        </w:numPr>
                        <w:rPr>
                          <w:sz w:val="28"/>
                          <w:szCs w:val="28"/>
                        </w:rPr>
                      </w:pPr>
                      <w:r w:rsidRPr="00630150">
                        <w:rPr>
                          <w:sz w:val="28"/>
                          <w:szCs w:val="28"/>
                        </w:rPr>
                        <w:t>Mood – darkness suggests a deep, dark and passionate mood</w:t>
                      </w:r>
                    </w:p>
                    <w:p w14:paraId="7478F495" w14:textId="77777777" w:rsidR="00584578" w:rsidRPr="00630150" w:rsidRDefault="00584578" w:rsidP="002F1715">
                      <w:pPr>
                        <w:pStyle w:val="ListParagraph"/>
                        <w:numPr>
                          <w:ilvl w:val="0"/>
                          <w:numId w:val="48"/>
                        </w:numPr>
                        <w:rPr>
                          <w:sz w:val="28"/>
                          <w:szCs w:val="28"/>
                        </w:rPr>
                      </w:pPr>
                      <w:r w:rsidRPr="00630150">
                        <w:rPr>
                          <w:sz w:val="28"/>
                          <w:szCs w:val="28"/>
                        </w:rPr>
                        <w:t>Complements other components – dull lighting complements the dull colours in the setting and costumes</w:t>
                      </w:r>
                    </w:p>
                    <w:p w14:paraId="7A5E8FE4" w14:textId="002BA8D8" w:rsidR="00584578" w:rsidRPr="00630150" w:rsidRDefault="00584578" w:rsidP="002F1715">
                      <w:pPr>
                        <w:pStyle w:val="ListParagraph"/>
                        <w:numPr>
                          <w:ilvl w:val="0"/>
                          <w:numId w:val="48"/>
                        </w:numPr>
                        <w:rPr>
                          <w:sz w:val="28"/>
                          <w:szCs w:val="28"/>
                        </w:rPr>
                      </w:pPr>
                      <w:r w:rsidRPr="00630150">
                        <w:rPr>
                          <w:sz w:val="28"/>
                          <w:szCs w:val="28"/>
                        </w:rPr>
                        <w:t>Time of day – Begins early evening, progressing to late evening</w:t>
                      </w:r>
                    </w:p>
                    <w:p w14:paraId="6F74AEDB" w14:textId="77777777" w:rsidR="00584578" w:rsidRPr="00630150" w:rsidRDefault="00584578" w:rsidP="002F1715">
                      <w:pPr>
                        <w:rPr>
                          <w:b/>
                          <w:color w:val="000000" w:themeColor="text1"/>
                          <w:sz w:val="28"/>
                          <w:szCs w:val="28"/>
                          <w:u w:val="single"/>
                        </w:rPr>
                      </w:pPr>
                      <w:r w:rsidRPr="00630150">
                        <w:rPr>
                          <w:b/>
                          <w:color w:val="000000" w:themeColor="text1"/>
                          <w:sz w:val="28"/>
                          <w:szCs w:val="28"/>
                          <w:u w:val="single"/>
                        </w:rPr>
                        <w:t xml:space="preserve">Interpretations </w:t>
                      </w:r>
                    </w:p>
                    <w:p w14:paraId="740E3B71" w14:textId="77777777" w:rsidR="00584578" w:rsidRPr="00630150" w:rsidRDefault="00584578" w:rsidP="002F1715">
                      <w:pPr>
                        <w:pStyle w:val="ListParagraph"/>
                        <w:numPr>
                          <w:ilvl w:val="0"/>
                          <w:numId w:val="49"/>
                        </w:numPr>
                        <w:rPr>
                          <w:sz w:val="28"/>
                          <w:szCs w:val="28"/>
                        </w:rPr>
                      </w:pPr>
                      <w:r w:rsidRPr="00630150">
                        <w:rPr>
                          <w:sz w:val="28"/>
                          <w:szCs w:val="28"/>
                        </w:rPr>
                        <w:t>Natural lighting suggests real and natural emotions when losing a loved one.</w:t>
                      </w:r>
                    </w:p>
                    <w:p w14:paraId="610B515D" w14:textId="77777777" w:rsidR="00584578" w:rsidRPr="00630150" w:rsidRDefault="00584578" w:rsidP="002F1715">
                      <w:pPr>
                        <w:pStyle w:val="ListParagraph"/>
                        <w:numPr>
                          <w:ilvl w:val="0"/>
                          <w:numId w:val="49"/>
                        </w:numPr>
                        <w:rPr>
                          <w:sz w:val="28"/>
                          <w:szCs w:val="28"/>
                        </w:rPr>
                      </w:pPr>
                      <w:r w:rsidRPr="00630150">
                        <w:rPr>
                          <w:sz w:val="28"/>
                          <w:szCs w:val="28"/>
                        </w:rPr>
                        <w:t>Natural lighting progressing from day to night suggests changes in time</w:t>
                      </w:r>
                    </w:p>
                    <w:p w14:paraId="0A3D4B9C" w14:textId="77777777" w:rsidR="00584578" w:rsidRPr="00630150" w:rsidRDefault="00584578" w:rsidP="002F1715">
                      <w:pPr>
                        <w:pStyle w:val="ListParagraph"/>
                        <w:numPr>
                          <w:ilvl w:val="0"/>
                          <w:numId w:val="49"/>
                        </w:numPr>
                        <w:rPr>
                          <w:sz w:val="28"/>
                          <w:szCs w:val="28"/>
                        </w:rPr>
                      </w:pPr>
                      <w:r w:rsidRPr="00630150">
                        <w:rPr>
                          <w:sz w:val="28"/>
                          <w:szCs w:val="28"/>
                        </w:rPr>
                        <w:t>Lighting becoming progressively darker suggests the darkening of feelings</w:t>
                      </w:r>
                    </w:p>
                    <w:p w14:paraId="6C8A4595" w14:textId="77777777" w:rsidR="00584578" w:rsidRPr="00630150" w:rsidRDefault="00584578" w:rsidP="002F1715">
                      <w:pPr>
                        <w:pStyle w:val="ListParagraph"/>
                        <w:numPr>
                          <w:ilvl w:val="0"/>
                          <w:numId w:val="49"/>
                        </w:numPr>
                        <w:rPr>
                          <w:sz w:val="28"/>
                          <w:szCs w:val="28"/>
                        </w:rPr>
                      </w:pPr>
                      <w:r w:rsidRPr="00630150">
                        <w:rPr>
                          <w:sz w:val="28"/>
                          <w:szCs w:val="28"/>
                        </w:rPr>
                        <w:t>Dancers portrayed as silhouettes suggests they are one person merged; dealing with a split personality.</w:t>
                      </w:r>
                    </w:p>
                    <w:p w14:paraId="7D640592" w14:textId="77777777" w:rsidR="00584578" w:rsidRPr="00630150" w:rsidRDefault="00584578" w:rsidP="002F1715">
                      <w:pPr>
                        <w:pStyle w:val="ListParagraph"/>
                        <w:numPr>
                          <w:ilvl w:val="0"/>
                          <w:numId w:val="49"/>
                        </w:numPr>
                        <w:rPr>
                          <w:sz w:val="28"/>
                          <w:szCs w:val="28"/>
                        </w:rPr>
                      </w:pPr>
                      <w:r w:rsidRPr="00630150">
                        <w:rPr>
                          <w:sz w:val="28"/>
                          <w:szCs w:val="28"/>
                        </w:rPr>
                        <w:t>Extra darkness added in ensures a sense of darkness, sadness and sorrow are felt through the film.</w:t>
                      </w:r>
                    </w:p>
                    <w:p w14:paraId="52F78096" w14:textId="0136B684" w:rsidR="00584578" w:rsidRPr="00630150" w:rsidRDefault="00584578" w:rsidP="002F1715">
                      <w:pPr>
                        <w:rPr>
                          <w:b/>
                          <w:sz w:val="28"/>
                          <w:szCs w:val="28"/>
                          <w:u w:val="single"/>
                        </w:rPr>
                      </w:pPr>
                      <w:r w:rsidRPr="00630150">
                        <w:rPr>
                          <w:b/>
                          <w:sz w:val="28"/>
                          <w:szCs w:val="28"/>
                          <w:u w:val="single"/>
                        </w:rPr>
                        <w:t>Moods</w:t>
                      </w:r>
                    </w:p>
                    <w:p w14:paraId="7C0CE02B" w14:textId="3C525904" w:rsidR="00584578" w:rsidRPr="002F1715" w:rsidRDefault="00584578" w:rsidP="002F1715">
                      <w:pPr>
                        <w:ind w:left="360"/>
                        <w:rPr>
                          <w:rFonts w:ascii="Century Gothic" w:hAnsi="Century Gothic"/>
                          <w:color w:val="000000" w:themeColor="text1"/>
                          <w:sz w:val="56"/>
                        </w:rPr>
                      </w:pPr>
                      <w:r w:rsidRPr="00630150">
                        <w:rPr>
                          <w:sz w:val="28"/>
                          <w:szCs w:val="28"/>
                        </w:rPr>
                        <w:t>Dark, sad, intense, passionate, sad, sorrowful</w:t>
                      </w:r>
                      <w:r>
                        <w:rPr>
                          <w:noProof/>
                          <w:lang w:eastAsia="en-GB"/>
                        </w:rPr>
                        <w:drawing>
                          <wp:inline distT="0" distB="0" distL="0" distR="0" wp14:anchorId="3E2DCCF0" wp14:editId="212209AE">
                            <wp:extent cx="3174365" cy="1646555"/>
                            <wp:effectExtent l="0" t="0" r="6985"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17">
                                      <a:extLst>
                                        <a:ext uri="{28A0092B-C50C-407E-A947-70E740481C1C}">
                                          <a14:useLocalDpi xmlns:a14="http://schemas.microsoft.com/office/drawing/2010/main" val="0"/>
                                        </a:ext>
                                      </a:extLst>
                                    </a:blip>
                                    <a:srcRect l="24199" t="25370" r="27404" b="31016"/>
                                    <a:stretch/>
                                  </pic:blipFill>
                                  <pic:spPr bwMode="auto">
                                    <a:xfrm>
                                      <a:off x="0" y="0"/>
                                      <a:ext cx="3174365" cy="164655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91409F">
        <w:br w:type="page"/>
      </w:r>
    </w:p>
    <w:p w14:paraId="23F16D08" w14:textId="2AE2E32C" w:rsidR="0091409F" w:rsidRDefault="00035469" w:rsidP="0091409F">
      <w:r w:rsidRPr="00035469">
        <w:rPr>
          <w:noProof/>
          <w:lang w:eastAsia="en-GB"/>
        </w:rPr>
        <w:lastRenderedPageBreak/>
        <mc:AlternateContent>
          <mc:Choice Requires="wps">
            <w:drawing>
              <wp:anchor distT="0" distB="0" distL="114300" distR="114300" simplePos="0" relativeHeight="251720704" behindDoc="0" locked="0" layoutInCell="1" allowOverlap="1" wp14:anchorId="112C4564" wp14:editId="2A5B0588">
                <wp:simplePos x="0" y="0"/>
                <wp:positionH relativeFrom="margin">
                  <wp:align>left</wp:align>
                </wp:positionH>
                <wp:positionV relativeFrom="paragraph">
                  <wp:posOffset>152400</wp:posOffset>
                </wp:positionV>
                <wp:extent cx="6572250" cy="9594215"/>
                <wp:effectExtent l="0" t="0" r="19050" b="26035"/>
                <wp:wrapSquare wrapText="bothSides"/>
                <wp:docPr id="4136" name="Text Box 4136"/>
                <wp:cNvGraphicFramePr/>
                <a:graphic xmlns:a="http://schemas.openxmlformats.org/drawingml/2006/main">
                  <a:graphicData uri="http://schemas.microsoft.com/office/word/2010/wordprocessingShape">
                    <wps:wsp>
                      <wps:cNvSpPr txBox="1"/>
                      <wps:spPr>
                        <a:xfrm>
                          <a:off x="0" y="0"/>
                          <a:ext cx="6572250" cy="9594215"/>
                        </a:xfrm>
                        <a:prstGeom prst="rect">
                          <a:avLst/>
                        </a:prstGeom>
                        <a:solidFill>
                          <a:schemeClr val="accent6">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41DBED3" w14:textId="21274E30" w:rsidR="00584578" w:rsidRPr="00630150" w:rsidRDefault="00584578" w:rsidP="00B63819">
                            <w:pPr>
                              <w:shd w:val="clear" w:color="auto" w:fill="A8D08D" w:themeFill="accent6" w:themeFillTint="99"/>
                              <w:jc w:val="center"/>
                              <w:rPr>
                                <w:color w:val="000000" w:themeColor="text1"/>
                                <w:sz w:val="28"/>
                                <w:szCs w:val="28"/>
                                <w:u w:val="single"/>
                              </w:rPr>
                            </w:pPr>
                            <w:r w:rsidRPr="00630150">
                              <w:rPr>
                                <w:color w:val="000000" w:themeColor="text1"/>
                                <w:sz w:val="28"/>
                                <w:szCs w:val="28"/>
                                <w:u w:val="single"/>
                              </w:rPr>
                              <w:t>Within Her Eyes</w:t>
                            </w:r>
                          </w:p>
                          <w:p w14:paraId="132CD247" w14:textId="6822D938" w:rsidR="00584578" w:rsidRPr="00630150" w:rsidRDefault="00584578" w:rsidP="00B63819">
                            <w:pPr>
                              <w:shd w:val="clear" w:color="auto" w:fill="A8D08D" w:themeFill="accent6" w:themeFillTint="99"/>
                              <w:jc w:val="center"/>
                              <w:rPr>
                                <w:b/>
                                <w:color w:val="000000" w:themeColor="text1"/>
                                <w:sz w:val="28"/>
                                <w:szCs w:val="28"/>
                                <w:u w:val="single"/>
                              </w:rPr>
                            </w:pPr>
                            <w:r w:rsidRPr="00630150">
                              <w:rPr>
                                <w:b/>
                                <w:color w:val="000000" w:themeColor="text1"/>
                                <w:sz w:val="28"/>
                                <w:szCs w:val="28"/>
                                <w:u w:val="single"/>
                              </w:rPr>
                              <w:t>Set &amp; Props</w:t>
                            </w:r>
                          </w:p>
                          <w:p w14:paraId="1B2150BB" w14:textId="77777777" w:rsidR="00584578" w:rsidRPr="00630150" w:rsidRDefault="00584578" w:rsidP="00B63819">
                            <w:pPr>
                              <w:shd w:val="clear" w:color="auto" w:fill="A8D08D" w:themeFill="accent6" w:themeFillTint="99"/>
                              <w:jc w:val="center"/>
                              <w:rPr>
                                <w:b/>
                                <w:color w:val="000000" w:themeColor="text1"/>
                                <w:sz w:val="28"/>
                                <w:szCs w:val="28"/>
                                <w:u w:val="single"/>
                              </w:rPr>
                            </w:pPr>
                          </w:p>
                          <w:p w14:paraId="398B9F8C" w14:textId="77777777" w:rsidR="00584578" w:rsidRPr="00630150" w:rsidRDefault="00584578" w:rsidP="00B63819">
                            <w:pPr>
                              <w:shd w:val="clear" w:color="auto" w:fill="A8D08D" w:themeFill="accent6" w:themeFillTint="99"/>
                              <w:jc w:val="center"/>
                              <w:rPr>
                                <w:sz w:val="28"/>
                                <w:szCs w:val="28"/>
                                <w:u w:val="single"/>
                              </w:rPr>
                            </w:pPr>
                            <w:r w:rsidRPr="00630150">
                              <w:rPr>
                                <w:b/>
                                <w:sz w:val="28"/>
                                <w:szCs w:val="28"/>
                                <w:u w:val="single"/>
                              </w:rPr>
                              <w:t>Performance Environment</w:t>
                            </w:r>
                          </w:p>
                          <w:p w14:paraId="3C7488B7" w14:textId="2859FF24" w:rsidR="00584578" w:rsidRPr="00630150" w:rsidRDefault="00584578" w:rsidP="00B63819">
                            <w:pPr>
                              <w:shd w:val="clear" w:color="auto" w:fill="A8D08D" w:themeFill="accent6" w:themeFillTint="99"/>
                              <w:jc w:val="center"/>
                              <w:rPr>
                                <w:sz w:val="28"/>
                                <w:szCs w:val="28"/>
                              </w:rPr>
                            </w:pPr>
                            <w:r w:rsidRPr="00630150">
                              <w:rPr>
                                <w:sz w:val="28"/>
                                <w:szCs w:val="28"/>
                              </w:rPr>
                              <w:t>Site-Sensitive</w:t>
                            </w:r>
                          </w:p>
                          <w:p w14:paraId="5DAD9990" w14:textId="77777777" w:rsidR="00584578" w:rsidRPr="00630150" w:rsidRDefault="00584578" w:rsidP="00B63819">
                            <w:pPr>
                              <w:shd w:val="clear" w:color="auto" w:fill="A8D08D" w:themeFill="accent6" w:themeFillTint="99"/>
                              <w:jc w:val="center"/>
                              <w:rPr>
                                <w:b/>
                                <w:color w:val="000000" w:themeColor="text1"/>
                                <w:sz w:val="28"/>
                                <w:szCs w:val="28"/>
                                <w:u w:val="single"/>
                              </w:rPr>
                            </w:pPr>
                          </w:p>
                          <w:p w14:paraId="67E91548" w14:textId="77777777" w:rsidR="00584578" w:rsidRPr="00630150" w:rsidRDefault="00584578" w:rsidP="00B63819">
                            <w:pPr>
                              <w:shd w:val="clear" w:color="auto" w:fill="A8D08D" w:themeFill="accent6" w:themeFillTint="99"/>
                              <w:rPr>
                                <w:color w:val="000000" w:themeColor="text1"/>
                                <w:sz w:val="28"/>
                                <w:szCs w:val="28"/>
                              </w:rPr>
                            </w:pPr>
                            <w:r w:rsidRPr="00630150">
                              <w:rPr>
                                <w:b/>
                                <w:color w:val="000000" w:themeColor="text1"/>
                                <w:sz w:val="28"/>
                                <w:szCs w:val="28"/>
                                <w:u w:val="single"/>
                              </w:rPr>
                              <w:t>Descriptions</w:t>
                            </w:r>
                          </w:p>
                          <w:p w14:paraId="70C9E1E3" w14:textId="77777777" w:rsidR="00584578" w:rsidRPr="00630150" w:rsidRDefault="00584578" w:rsidP="00805116">
                            <w:pPr>
                              <w:pStyle w:val="ListParagraph"/>
                              <w:numPr>
                                <w:ilvl w:val="0"/>
                                <w:numId w:val="50"/>
                              </w:numPr>
                              <w:rPr>
                                <w:sz w:val="28"/>
                                <w:szCs w:val="28"/>
                              </w:rPr>
                            </w:pPr>
                            <w:r w:rsidRPr="00630150">
                              <w:rPr>
                                <w:sz w:val="28"/>
                                <w:szCs w:val="28"/>
                              </w:rPr>
                              <w:t>Graveyard</w:t>
                            </w:r>
                            <w:r w:rsidRPr="00630150">
                              <w:rPr>
                                <w:sz w:val="28"/>
                                <w:szCs w:val="28"/>
                              </w:rPr>
                              <w:br/>
                              <w:t>Vast open landscape/hilltop</w:t>
                            </w:r>
                          </w:p>
                          <w:p w14:paraId="0BEBB5C2" w14:textId="77777777" w:rsidR="00584578" w:rsidRPr="00630150" w:rsidRDefault="00584578" w:rsidP="00805116">
                            <w:pPr>
                              <w:pStyle w:val="ListParagraph"/>
                              <w:numPr>
                                <w:ilvl w:val="0"/>
                                <w:numId w:val="50"/>
                              </w:numPr>
                              <w:rPr>
                                <w:sz w:val="28"/>
                                <w:szCs w:val="28"/>
                              </w:rPr>
                            </w:pPr>
                            <w:r w:rsidRPr="00630150">
                              <w:rPr>
                                <w:sz w:val="28"/>
                                <w:szCs w:val="28"/>
                              </w:rPr>
                              <w:t>Quarry</w:t>
                            </w:r>
                          </w:p>
                          <w:p w14:paraId="6CA8835A" w14:textId="77777777" w:rsidR="00584578" w:rsidRPr="00630150" w:rsidRDefault="00584578" w:rsidP="00805116">
                            <w:pPr>
                              <w:pStyle w:val="ListParagraph"/>
                              <w:numPr>
                                <w:ilvl w:val="0"/>
                                <w:numId w:val="50"/>
                              </w:numPr>
                              <w:rPr>
                                <w:sz w:val="28"/>
                                <w:szCs w:val="28"/>
                              </w:rPr>
                            </w:pPr>
                            <w:r w:rsidRPr="00630150">
                              <w:rPr>
                                <w:sz w:val="28"/>
                                <w:szCs w:val="28"/>
                              </w:rPr>
                              <w:t>Clearing in woodland</w:t>
                            </w:r>
                          </w:p>
                          <w:p w14:paraId="3C101D66" w14:textId="77777777" w:rsidR="00584578" w:rsidRPr="00630150" w:rsidRDefault="00584578" w:rsidP="00805116">
                            <w:pPr>
                              <w:pStyle w:val="ListParagraph"/>
                              <w:numPr>
                                <w:ilvl w:val="0"/>
                                <w:numId w:val="50"/>
                              </w:numPr>
                              <w:shd w:val="clear" w:color="auto" w:fill="A8D08D" w:themeFill="accent6" w:themeFillTint="99"/>
                              <w:rPr>
                                <w:b/>
                                <w:color w:val="000000" w:themeColor="text1"/>
                                <w:sz w:val="28"/>
                                <w:szCs w:val="28"/>
                                <w:u w:val="single"/>
                              </w:rPr>
                            </w:pPr>
                            <w:r w:rsidRPr="00630150">
                              <w:rPr>
                                <w:sz w:val="28"/>
                                <w:szCs w:val="28"/>
                              </w:rPr>
                              <w:t>Long grass on a hill</w:t>
                            </w:r>
                            <w:r w:rsidRPr="00630150">
                              <w:rPr>
                                <w:b/>
                                <w:color w:val="000000" w:themeColor="text1"/>
                                <w:sz w:val="28"/>
                                <w:szCs w:val="28"/>
                                <w:u w:val="single"/>
                              </w:rPr>
                              <w:t xml:space="preserve"> </w:t>
                            </w:r>
                          </w:p>
                          <w:p w14:paraId="25BBB8FE" w14:textId="73F85CE2" w:rsidR="00584578" w:rsidRPr="00630150" w:rsidRDefault="00584578" w:rsidP="00B63819">
                            <w:pPr>
                              <w:shd w:val="clear" w:color="auto" w:fill="A8D08D" w:themeFill="accent6" w:themeFillTint="99"/>
                              <w:rPr>
                                <w:b/>
                                <w:color w:val="000000" w:themeColor="text1"/>
                                <w:sz w:val="28"/>
                                <w:szCs w:val="28"/>
                                <w:u w:val="single"/>
                              </w:rPr>
                            </w:pPr>
                            <w:r w:rsidRPr="00630150">
                              <w:rPr>
                                <w:b/>
                                <w:color w:val="000000" w:themeColor="text1"/>
                                <w:sz w:val="28"/>
                                <w:szCs w:val="28"/>
                                <w:u w:val="single"/>
                              </w:rPr>
                              <w:t>Contributions</w:t>
                            </w:r>
                          </w:p>
                          <w:p w14:paraId="016C26CD" w14:textId="77777777" w:rsidR="00584578" w:rsidRPr="00630150" w:rsidRDefault="00584578" w:rsidP="00805116">
                            <w:pPr>
                              <w:pStyle w:val="ListParagraph"/>
                              <w:numPr>
                                <w:ilvl w:val="0"/>
                                <w:numId w:val="51"/>
                              </w:numPr>
                              <w:rPr>
                                <w:sz w:val="28"/>
                                <w:szCs w:val="28"/>
                              </w:rPr>
                            </w:pPr>
                            <w:r w:rsidRPr="00630150">
                              <w:rPr>
                                <w:sz w:val="28"/>
                                <w:szCs w:val="28"/>
                              </w:rPr>
                              <w:t>Stimulus – Love and Loss – The prologue sees the female dancer in what appears to be a graveyard, emphasising the stimulus of loss.</w:t>
                            </w:r>
                          </w:p>
                          <w:p w14:paraId="68EC721D" w14:textId="2D1933D8" w:rsidR="00584578" w:rsidRPr="00630150" w:rsidRDefault="00584578" w:rsidP="00805116">
                            <w:pPr>
                              <w:pStyle w:val="ListParagraph"/>
                              <w:numPr>
                                <w:ilvl w:val="0"/>
                                <w:numId w:val="51"/>
                              </w:numPr>
                              <w:rPr>
                                <w:sz w:val="28"/>
                                <w:szCs w:val="28"/>
                              </w:rPr>
                            </w:pPr>
                            <w:r w:rsidRPr="00630150">
                              <w:rPr>
                                <w:sz w:val="28"/>
                                <w:szCs w:val="28"/>
                              </w:rPr>
                              <w:t>Intention – Love story. The changing locations become progressively more intimate, highlighting and suggesting the intimacy of a love story.</w:t>
                            </w:r>
                          </w:p>
                          <w:p w14:paraId="0B1155EF" w14:textId="77777777" w:rsidR="00584578" w:rsidRPr="00630150" w:rsidRDefault="00584578" w:rsidP="00805116">
                            <w:pPr>
                              <w:pStyle w:val="ListParagraph"/>
                              <w:numPr>
                                <w:ilvl w:val="0"/>
                                <w:numId w:val="51"/>
                              </w:numPr>
                              <w:rPr>
                                <w:sz w:val="28"/>
                                <w:szCs w:val="28"/>
                              </w:rPr>
                            </w:pPr>
                            <w:r w:rsidRPr="00630150">
                              <w:rPr>
                                <w:sz w:val="28"/>
                                <w:szCs w:val="28"/>
                              </w:rPr>
                              <w:t>Mood – The enclosed spaces highlight an intense and passionate mood.</w:t>
                            </w:r>
                          </w:p>
                          <w:p w14:paraId="1A104CDB" w14:textId="331A6DFE" w:rsidR="00584578" w:rsidRPr="00630150" w:rsidRDefault="00584578" w:rsidP="00805116">
                            <w:pPr>
                              <w:pStyle w:val="ListParagraph"/>
                              <w:numPr>
                                <w:ilvl w:val="0"/>
                                <w:numId w:val="51"/>
                              </w:numPr>
                              <w:rPr>
                                <w:sz w:val="28"/>
                                <w:szCs w:val="28"/>
                              </w:rPr>
                            </w:pPr>
                            <w:r w:rsidRPr="00630150">
                              <w:rPr>
                                <w:sz w:val="28"/>
                                <w:szCs w:val="28"/>
                              </w:rPr>
                              <w:t>Complements other components – The dreary colours of the landscapes complement the dull lighting and earthy colours of the costumes.</w:t>
                            </w:r>
                          </w:p>
                          <w:p w14:paraId="7E611FAF" w14:textId="77777777" w:rsidR="00584578" w:rsidRPr="00630150" w:rsidRDefault="00584578" w:rsidP="00805116">
                            <w:pPr>
                              <w:pStyle w:val="ListParagraph"/>
                              <w:numPr>
                                <w:ilvl w:val="0"/>
                                <w:numId w:val="51"/>
                              </w:numPr>
                              <w:rPr>
                                <w:sz w:val="28"/>
                                <w:szCs w:val="28"/>
                              </w:rPr>
                            </w:pPr>
                            <w:r w:rsidRPr="00630150">
                              <w:rPr>
                                <w:sz w:val="28"/>
                                <w:szCs w:val="28"/>
                              </w:rPr>
                              <w:t>Geographical context – The piece is literally set in a variety of geographical landscapes including a field, quarry and woodland – stating the geographical context.</w:t>
                            </w:r>
                          </w:p>
                          <w:p w14:paraId="6F096A44" w14:textId="77777777" w:rsidR="00584578" w:rsidRPr="00630150" w:rsidRDefault="00584578" w:rsidP="00805116">
                            <w:pPr>
                              <w:pStyle w:val="ListParagraph"/>
                              <w:numPr>
                                <w:ilvl w:val="0"/>
                                <w:numId w:val="51"/>
                              </w:numPr>
                              <w:rPr>
                                <w:sz w:val="28"/>
                                <w:szCs w:val="28"/>
                              </w:rPr>
                            </w:pPr>
                            <w:r w:rsidRPr="00630150">
                              <w:rPr>
                                <w:sz w:val="28"/>
                                <w:szCs w:val="28"/>
                              </w:rPr>
                              <w:t>Historical context – The images in the prologue shown an abandoned town and graveyard, which could be in modern day as the architecture although not modern, is still seen in towns today.</w:t>
                            </w:r>
                          </w:p>
                          <w:p w14:paraId="7C556B0A" w14:textId="573EAFE8" w:rsidR="00584578" w:rsidRPr="00630150" w:rsidRDefault="00584578" w:rsidP="00805116">
                            <w:pPr>
                              <w:pStyle w:val="ListParagraph"/>
                              <w:numPr>
                                <w:ilvl w:val="0"/>
                                <w:numId w:val="51"/>
                              </w:numPr>
                              <w:shd w:val="clear" w:color="auto" w:fill="A8D08D" w:themeFill="accent6" w:themeFillTint="99"/>
                              <w:rPr>
                                <w:b/>
                                <w:color w:val="000000" w:themeColor="text1"/>
                                <w:sz w:val="28"/>
                                <w:szCs w:val="28"/>
                                <w:u w:val="single"/>
                              </w:rPr>
                            </w:pPr>
                            <w:r w:rsidRPr="00630150">
                              <w:rPr>
                                <w:sz w:val="28"/>
                                <w:szCs w:val="28"/>
                              </w:rPr>
                              <w:t>Narrative – the changing settings enhances the narrative of a relationship moving through time.</w:t>
                            </w:r>
                          </w:p>
                          <w:p w14:paraId="61CEC0A9" w14:textId="5144A4ED" w:rsidR="00584578" w:rsidRPr="00630150" w:rsidRDefault="00584578" w:rsidP="00B63819">
                            <w:pPr>
                              <w:shd w:val="clear" w:color="auto" w:fill="A8D08D" w:themeFill="accent6" w:themeFillTint="99"/>
                              <w:rPr>
                                <w:b/>
                                <w:color w:val="000000" w:themeColor="text1"/>
                                <w:sz w:val="28"/>
                                <w:szCs w:val="28"/>
                                <w:u w:val="single"/>
                              </w:rPr>
                            </w:pPr>
                            <w:r w:rsidRPr="00630150">
                              <w:rPr>
                                <w:b/>
                                <w:color w:val="000000" w:themeColor="text1"/>
                                <w:sz w:val="28"/>
                                <w:szCs w:val="28"/>
                                <w:u w:val="single"/>
                              </w:rPr>
                              <w:t xml:space="preserve">Interpretations </w:t>
                            </w:r>
                          </w:p>
                          <w:p w14:paraId="1D8F462C" w14:textId="77777777" w:rsidR="00584578" w:rsidRPr="00630150" w:rsidRDefault="00584578" w:rsidP="00805116">
                            <w:pPr>
                              <w:pStyle w:val="ListParagraph"/>
                              <w:numPr>
                                <w:ilvl w:val="0"/>
                                <w:numId w:val="52"/>
                              </w:numPr>
                              <w:rPr>
                                <w:sz w:val="28"/>
                                <w:szCs w:val="28"/>
                              </w:rPr>
                            </w:pPr>
                            <w:r w:rsidRPr="00630150">
                              <w:rPr>
                                <w:sz w:val="28"/>
                                <w:szCs w:val="28"/>
                              </w:rPr>
                              <w:t>The graveyard could represent the feelings of sadness and loss after losing a loved one.</w:t>
                            </w:r>
                          </w:p>
                          <w:p w14:paraId="1C83D02A" w14:textId="77777777" w:rsidR="00584578" w:rsidRPr="00630150" w:rsidRDefault="00584578" w:rsidP="00805116">
                            <w:pPr>
                              <w:pStyle w:val="ListParagraph"/>
                              <w:numPr>
                                <w:ilvl w:val="0"/>
                                <w:numId w:val="52"/>
                              </w:numPr>
                              <w:rPr>
                                <w:sz w:val="28"/>
                                <w:szCs w:val="28"/>
                              </w:rPr>
                            </w:pPr>
                            <w:r w:rsidRPr="00630150">
                              <w:rPr>
                                <w:sz w:val="28"/>
                                <w:szCs w:val="28"/>
                              </w:rPr>
                              <w:t>The vast open landscape could represent the beginning of a relationship when each person feels open and free.</w:t>
                            </w:r>
                          </w:p>
                          <w:p w14:paraId="07D5AE5B" w14:textId="77777777" w:rsidR="00584578" w:rsidRPr="00630150" w:rsidRDefault="00584578" w:rsidP="00805116">
                            <w:pPr>
                              <w:pStyle w:val="ListParagraph"/>
                              <w:numPr>
                                <w:ilvl w:val="0"/>
                                <w:numId w:val="52"/>
                              </w:numPr>
                              <w:rPr>
                                <w:sz w:val="28"/>
                                <w:szCs w:val="28"/>
                              </w:rPr>
                            </w:pPr>
                            <w:r w:rsidRPr="00630150">
                              <w:rPr>
                                <w:sz w:val="28"/>
                                <w:szCs w:val="28"/>
                              </w:rPr>
                              <w:t>The quarry could represent the harshness of the feelings in the relationship as it turns sour.</w:t>
                            </w:r>
                          </w:p>
                          <w:p w14:paraId="2B8E9D65" w14:textId="77777777" w:rsidR="00584578" w:rsidRPr="00630150" w:rsidRDefault="00584578" w:rsidP="00805116">
                            <w:pPr>
                              <w:pStyle w:val="ListParagraph"/>
                              <w:numPr>
                                <w:ilvl w:val="0"/>
                                <w:numId w:val="52"/>
                              </w:numPr>
                              <w:rPr>
                                <w:sz w:val="28"/>
                                <w:szCs w:val="28"/>
                              </w:rPr>
                            </w:pPr>
                            <w:r w:rsidRPr="00630150">
                              <w:rPr>
                                <w:sz w:val="28"/>
                                <w:szCs w:val="28"/>
                              </w:rPr>
                              <w:t>The woodland represents enclosing and impending sadness and enhances the intimacy of the relationship.</w:t>
                            </w:r>
                          </w:p>
                          <w:p w14:paraId="07A9F100" w14:textId="1938F859" w:rsidR="00584578" w:rsidRPr="00630150" w:rsidRDefault="00584578" w:rsidP="00805116">
                            <w:pPr>
                              <w:pStyle w:val="ListParagraph"/>
                              <w:numPr>
                                <w:ilvl w:val="0"/>
                                <w:numId w:val="52"/>
                              </w:numPr>
                              <w:shd w:val="clear" w:color="auto" w:fill="A8D08D" w:themeFill="accent6" w:themeFillTint="99"/>
                              <w:rPr>
                                <w:b/>
                                <w:sz w:val="28"/>
                                <w:szCs w:val="28"/>
                                <w:u w:val="single"/>
                              </w:rPr>
                            </w:pPr>
                            <w:r w:rsidRPr="00630150">
                              <w:rPr>
                                <w:sz w:val="28"/>
                                <w:szCs w:val="28"/>
                              </w:rPr>
                              <w:t>The long grass on the hill could signify everything coming to an end and the surrounding feeling of sadness felt by the characters.</w:t>
                            </w:r>
                          </w:p>
                          <w:p w14:paraId="7AF5B81C" w14:textId="49856102" w:rsidR="00584578" w:rsidRPr="00630150" w:rsidRDefault="00584578" w:rsidP="00B63819">
                            <w:pPr>
                              <w:shd w:val="clear" w:color="auto" w:fill="A8D08D" w:themeFill="accent6" w:themeFillTint="99"/>
                              <w:rPr>
                                <w:b/>
                                <w:sz w:val="28"/>
                                <w:szCs w:val="28"/>
                                <w:u w:val="single"/>
                              </w:rPr>
                            </w:pPr>
                            <w:r w:rsidRPr="00630150">
                              <w:rPr>
                                <w:b/>
                                <w:sz w:val="28"/>
                                <w:szCs w:val="28"/>
                                <w:u w:val="single"/>
                              </w:rPr>
                              <w:t>Moods</w:t>
                            </w:r>
                          </w:p>
                          <w:p w14:paraId="1CE76A8A" w14:textId="2D605069" w:rsidR="00584578" w:rsidRPr="00630150" w:rsidRDefault="00584578" w:rsidP="00B63819">
                            <w:pPr>
                              <w:shd w:val="clear" w:color="auto" w:fill="A8D08D" w:themeFill="accent6" w:themeFillTint="99"/>
                              <w:rPr>
                                <w:sz w:val="28"/>
                                <w:szCs w:val="28"/>
                              </w:rPr>
                            </w:pPr>
                            <w:r w:rsidRPr="00630150">
                              <w:rPr>
                                <w:sz w:val="28"/>
                                <w:szCs w:val="28"/>
                              </w:rPr>
                              <w:t>Dark, sad, intense, passionate, sad, sorrowful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C4564" id="Text Box 4136" o:spid="_x0000_s1048" type="#_x0000_t202" style="position:absolute;margin-left:0;margin-top:12pt;width:517.5pt;height:755.4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" fillcolor="#a8d08d [1945]" strokecolor="black [3213]">
                <v:textbox>
                  <w:txbxContent>
                    <w:p w14:paraId="441DBED3" w14:textId="21274E30" w:rsidR="00584578" w:rsidRPr="00630150" w:rsidRDefault="00584578" w:rsidP="00B63819">
                      <w:pPr>
                        <w:shd w:val="clear" w:color="auto" w:fill="A8D08D" w:themeFill="accent6" w:themeFillTint="99"/>
                        <w:jc w:val="center"/>
                        <w:rPr>
                          <w:color w:val="000000" w:themeColor="text1"/>
                          <w:sz w:val="28"/>
                          <w:szCs w:val="28"/>
                          <w:u w:val="single"/>
                        </w:rPr>
                      </w:pPr>
                      <w:r w:rsidRPr="00630150">
                        <w:rPr>
                          <w:color w:val="000000" w:themeColor="text1"/>
                          <w:sz w:val="28"/>
                          <w:szCs w:val="28"/>
                          <w:u w:val="single"/>
                        </w:rPr>
                        <w:t>Within Her Eyes</w:t>
                      </w:r>
                    </w:p>
                    <w:p w14:paraId="132CD247" w14:textId="6822D938" w:rsidR="00584578" w:rsidRPr="00630150" w:rsidRDefault="00584578" w:rsidP="00B63819">
                      <w:pPr>
                        <w:shd w:val="clear" w:color="auto" w:fill="A8D08D" w:themeFill="accent6" w:themeFillTint="99"/>
                        <w:jc w:val="center"/>
                        <w:rPr>
                          <w:b/>
                          <w:color w:val="000000" w:themeColor="text1"/>
                          <w:sz w:val="28"/>
                          <w:szCs w:val="28"/>
                          <w:u w:val="single"/>
                        </w:rPr>
                      </w:pPr>
                      <w:r w:rsidRPr="00630150">
                        <w:rPr>
                          <w:b/>
                          <w:color w:val="000000" w:themeColor="text1"/>
                          <w:sz w:val="28"/>
                          <w:szCs w:val="28"/>
                          <w:u w:val="single"/>
                        </w:rPr>
                        <w:t>Set &amp; Props</w:t>
                      </w:r>
                    </w:p>
                    <w:p w14:paraId="1B2150BB" w14:textId="77777777" w:rsidR="00584578" w:rsidRPr="00630150" w:rsidRDefault="00584578" w:rsidP="00B63819">
                      <w:pPr>
                        <w:shd w:val="clear" w:color="auto" w:fill="A8D08D" w:themeFill="accent6" w:themeFillTint="99"/>
                        <w:jc w:val="center"/>
                        <w:rPr>
                          <w:b/>
                          <w:color w:val="000000" w:themeColor="text1"/>
                          <w:sz w:val="28"/>
                          <w:szCs w:val="28"/>
                          <w:u w:val="single"/>
                        </w:rPr>
                      </w:pPr>
                    </w:p>
                    <w:p w14:paraId="398B9F8C" w14:textId="77777777" w:rsidR="00584578" w:rsidRPr="00630150" w:rsidRDefault="00584578" w:rsidP="00B63819">
                      <w:pPr>
                        <w:shd w:val="clear" w:color="auto" w:fill="A8D08D" w:themeFill="accent6" w:themeFillTint="99"/>
                        <w:jc w:val="center"/>
                        <w:rPr>
                          <w:sz w:val="28"/>
                          <w:szCs w:val="28"/>
                          <w:u w:val="single"/>
                        </w:rPr>
                      </w:pPr>
                      <w:r w:rsidRPr="00630150">
                        <w:rPr>
                          <w:b/>
                          <w:sz w:val="28"/>
                          <w:szCs w:val="28"/>
                          <w:u w:val="single"/>
                        </w:rPr>
                        <w:t>Performance Environment</w:t>
                      </w:r>
                    </w:p>
                    <w:p w14:paraId="3C7488B7" w14:textId="2859FF24" w:rsidR="00584578" w:rsidRPr="00630150" w:rsidRDefault="00584578" w:rsidP="00B63819">
                      <w:pPr>
                        <w:shd w:val="clear" w:color="auto" w:fill="A8D08D" w:themeFill="accent6" w:themeFillTint="99"/>
                        <w:jc w:val="center"/>
                        <w:rPr>
                          <w:sz w:val="28"/>
                          <w:szCs w:val="28"/>
                        </w:rPr>
                      </w:pPr>
                      <w:r w:rsidRPr="00630150">
                        <w:rPr>
                          <w:sz w:val="28"/>
                          <w:szCs w:val="28"/>
                        </w:rPr>
                        <w:t>Site-Sensitive</w:t>
                      </w:r>
                    </w:p>
                    <w:p w14:paraId="5DAD9990" w14:textId="77777777" w:rsidR="00584578" w:rsidRPr="00630150" w:rsidRDefault="00584578" w:rsidP="00B63819">
                      <w:pPr>
                        <w:shd w:val="clear" w:color="auto" w:fill="A8D08D" w:themeFill="accent6" w:themeFillTint="99"/>
                        <w:jc w:val="center"/>
                        <w:rPr>
                          <w:b/>
                          <w:color w:val="000000" w:themeColor="text1"/>
                          <w:sz w:val="28"/>
                          <w:szCs w:val="28"/>
                          <w:u w:val="single"/>
                        </w:rPr>
                      </w:pPr>
                    </w:p>
                    <w:p w14:paraId="67E91548" w14:textId="77777777" w:rsidR="00584578" w:rsidRPr="00630150" w:rsidRDefault="00584578" w:rsidP="00B63819">
                      <w:pPr>
                        <w:shd w:val="clear" w:color="auto" w:fill="A8D08D" w:themeFill="accent6" w:themeFillTint="99"/>
                        <w:rPr>
                          <w:color w:val="000000" w:themeColor="text1"/>
                          <w:sz w:val="28"/>
                          <w:szCs w:val="28"/>
                        </w:rPr>
                      </w:pPr>
                      <w:r w:rsidRPr="00630150">
                        <w:rPr>
                          <w:b/>
                          <w:color w:val="000000" w:themeColor="text1"/>
                          <w:sz w:val="28"/>
                          <w:szCs w:val="28"/>
                          <w:u w:val="single"/>
                        </w:rPr>
                        <w:t>Descriptions</w:t>
                      </w:r>
                    </w:p>
                    <w:p w14:paraId="70C9E1E3" w14:textId="77777777" w:rsidR="00584578" w:rsidRPr="00630150" w:rsidRDefault="00584578" w:rsidP="00805116">
                      <w:pPr>
                        <w:pStyle w:val="ListParagraph"/>
                        <w:numPr>
                          <w:ilvl w:val="0"/>
                          <w:numId w:val="50"/>
                        </w:numPr>
                        <w:rPr>
                          <w:sz w:val="28"/>
                          <w:szCs w:val="28"/>
                        </w:rPr>
                      </w:pPr>
                      <w:r w:rsidRPr="00630150">
                        <w:rPr>
                          <w:sz w:val="28"/>
                          <w:szCs w:val="28"/>
                        </w:rPr>
                        <w:t>Graveyard</w:t>
                      </w:r>
                      <w:r w:rsidRPr="00630150">
                        <w:rPr>
                          <w:sz w:val="28"/>
                          <w:szCs w:val="28"/>
                        </w:rPr>
                        <w:br/>
                        <w:t>Vast open landscape/hilltop</w:t>
                      </w:r>
                    </w:p>
                    <w:p w14:paraId="0BEBB5C2" w14:textId="77777777" w:rsidR="00584578" w:rsidRPr="00630150" w:rsidRDefault="00584578" w:rsidP="00805116">
                      <w:pPr>
                        <w:pStyle w:val="ListParagraph"/>
                        <w:numPr>
                          <w:ilvl w:val="0"/>
                          <w:numId w:val="50"/>
                        </w:numPr>
                        <w:rPr>
                          <w:sz w:val="28"/>
                          <w:szCs w:val="28"/>
                        </w:rPr>
                      </w:pPr>
                      <w:r w:rsidRPr="00630150">
                        <w:rPr>
                          <w:sz w:val="28"/>
                          <w:szCs w:val="28"/>
                        </w:rPr>
                        <w:t>Quarry</w:t>
                      </w:r>
                    </w:p>
                    <w:p w14:paraId="6CA8835A" w14:textId="77777777" w:rsidR="00584578" w:rsidRPr="00630150" w:rsidRDefault="00584578" w:rsidP="00805116">
                      <w:pPr>
                        <w:pStyle w:val="ListParagraph"/>
                        <w:numPr>
                          <w:ilvl w:val="0"/>
                          <w:numId w:val="50"/>
                        </w:numPr>
                        <w:rPr>
                          <w:sz w:val="28"/>
                          <w:szCs w:val="28"/>
                        </w:rPr>
                      </w:pPr>
                      <w:r w:rsidRPr="00630150">
                        <w:rPr>
                          <w:sz w:val="28"/>
                          <w:szCs w:val="28"/>
                        </w:rPr>
                        <w:t>Clearing in woodland</w:t>
                      </w:r>
                    </w:p>
                    <w:p w14:paraId="3C101D66" w14:textId="77777777" w:rsidR="00584578" w:rsidRPr="00630150" w:rsidRDefault="00584578" w:rsidP="00805116">
                      <w:pPr>
                        <w:pStyle w:val="ListParagraph"/>
                        <w:numPr>
                          <w:ilvl w:val="0"/>
                          <w:numId w:val="50"/>
                        </w:numPr>
                        <w:shd w:val="clear" w:color="auto" w:fill="A8D08D" w:themeFill="accent6" w:themeFillTint="99"/>
                        <w:rPr>
                          <w:b/>
                          <w:color w:val="000000" w:themeColor="text1"/>
                          <w:sz w:val="28"/>
                          <w:szCs w:val="28"/>
                          <w:u w:val="single"/>
                        </w:rPr>
                      </w:pPr>
                      <w:r w:rsidRPr="00630150">
                        <w:rPr>
                          <w:sz w:val="28"/>
                          <w:szCs w:val="28"/>
                        </w:rPr>
                        <w:t>Long grass on a hill</w:t>
                      </w:r>
                      <w:r w:rsidRPr="00630150">
                        <w:rPr>
                          <w:b/>
                          <w:color w:val="000000" w:themeColor="text1"/>
                          <w:sz w:val="28"/>
                          <w:szCs w:val="28"/>
                          <w:u w:val="single"/>
                        </w:rPr>
                        <w:t xml:space="preserve"> </w:t>
                      </w:r>
                    </w:p>
                    <w:p w14:paraId="25BBB8FE" w14:textId="73F85CE2" w:rsidR="00584578" w:rsidRPr="00630150" w:rsidRDefault="00584578" w:rsidP="00B63819">
                      <w:pPr>
                        <w:shd w:val="clear" w:color="auto" w:fill="A8D08D" w:themeFill="accent6" w:themeFillTint="99"/>
                        <w:rPr>
                          <w:b/>
                          <w:color w:val="000000" w:themeColor="text1"/>
                          <w:sz w:val="28"/>
                          <w:szCs w:val="28"/>
                          <w:u w:val="single"/>
                        </w:rPr>
                      </w:pPr>
                      <w:r w:rsidRPr="00630150">
                        <w:rPr>
                          <w:b/>
                          <w:color w:val="000000" w:themeColor="text1"/>
                          <w:sz w:val="28"/>
                          <w:szCs w:val="28"/>
                          <w:u w:val="single"/>
                        </w:rPr>
                        <w:t>Contributions</w:t>
                      </w:r>
                    </w:p>
                    <w:p w14:paraId="016C26CD" w14:textId="77777777" w:rsidR="00584578" w:rsidRPr="00630150" w:rsidRDefault="00584578" w:rsidP="00805116">
                      <w:pPr>
                        <w:pStyle w:val="ListParagraph"/>
                        <w:numPr>
                          <w:ilvl w:val="0"/>
                          <w:numId w:val="51"/>
                        </w:numPr>
                        <w:rPr>
                          <w:sz w:val="28"/>
                          <w:szCs w:val="28"/>
                        </w:rPr>
                      </w:pPr>
                      <w:r w:rsidRPr="00630150">
                        <w:rPr>
                          <w:sz w:val="28"/>
                          <w:szCs w:val="28"/>
                        </w:rPr>
                        <w:t>Stimulus – Love and Loss – The prologue sees the female dancer in what appears to be a graveyard, emphasising the stimulus of loss.</w:t>
                      </w:r>
                    </w:p>
                    <w:p w14:paraId="68EC721D" w14:textId="2D1933D8" w:rsidR="00584578" w:rsidRPr="00630150" w:rsidRDefault="00584578" w:rsidP="00805116">
                      <w:pPr>
                        <w:pStyle w:val="ListParagraph"/>
                        <w:numPr>
                          <w:ilvl w:val="0"/>
                          <w:numId w:val="51"/>
                        </w:numPr>
                        <w:rPr>
                          <w:sz w:val="28"/>
                          <w:szCs w:val="28"/>
                        </w:rPr>
                      </w:pPr>
                      <w:r w:rsidRPr="00630150">
                        <w:rPr>
                          <w:sz w:val="28"/>
                          <w:szCs w:val="28"/>
                        </w:rPr>
                        <w:t>Intention – Love story. The changing locations become progressively more intimate, highlighting and suggesting the intimacy of a love story.</w:t>
                      </w:r>
                    </w:p>
                    <w:p w14:paraId="0B1155EF" w14:textId="77777777" w:rsidR="00584578" w:rsidRPr="00630150" w:rsidRDefault="00584578" w:rsidP="00805116">
                      <w:pPr>
                        <w:pStyle w:val="ListParagraph"/>
                        <w:numPr>
                          <w:ilvl w:val="0"/>
                          <w:numId w:val="51"/>
                        </w:numPr>
                        <w:rPr>
                          <w:sz w:val="28"/>
                          <w:szCs w:val="28"/>
                        </w:rPr>
                      </w:pPr>
                      <w:r w:rsidRPr="00630150">
                        <w:rPr>
                          <w:sz w:val="28"/>
                          <w:szCs w:val="28"/>
                        </w:rPr>
                        <w:t>Mood – The enclosed spaces highlight an intense and passionate mood.</w:t>
                      </w:r>
                    </w:p>
                    <w:p w14:paraId="1A104CDB" w14:textId="331A6DFE" w:rsidR="00584578" w:rsidRPr="00630150" w:rsidRDefault="00584578" w:rsidP="00805116">
                      <w:pPr>
                        <w:pStyle w:val="ListParagraph"/>
                        <w:numPr>
                          <w:ilvl w:val="0"/>
                          <w:numId w:val="51"/>
                        </w:numPr>
                        <w:rPr>
                          <w:sz w:val="28"/>
                          <w:szCs w:val="28"/>
                        </w:rPr>
                      </w:pPr>
                      <w:r w:rsidRPr="00630150">
                        <w:rPr>
                          <w:sz w:val="28"/>
                          <w:szCs w:val="28"/>
                        </w:rPr>
                        <w:t>Complements other components – The dreary colours of the landscapes complement the dull lighting and earthy colours of the costumes.</w:t>
                      </w:r>
                    </w:p>
                    <w:p w14:paraId="7E611FAF" w14:textId="77777777" w:rsidR="00584578" w:rsidRPr="00630150" w:rsidRDefault="00584578" w:rsidP="00805116">
                      <w:pPr>
                        <w:pStyle w:val="ListParagraph"/>
                        <w:numPr>
                          <w:ilvl w:val="0"/>
                          <w:numId w:val="51"/>
                        </w:numPr>
                        <w:rPr>
                          <w:sz w:val="28"/>
                          <w:szCs w:val="28"/>
                        </w:rPr>
                      </w:pPr>
                      <w:r w:rsidRPr="00630150">
                        <w:rPr>
                          <w:sz w:val="28"/>
                          <w:szCs w:val="28"/>
                        </w:rPr>
                        <w:t>Geographical context – The piece is literally set in a variety of geographical landscapes including a field, quarry and woodland – stating the geographical context.</w:t>
                      </w:r>
                    </w:p>
                    <w:p w14:paraId="6F096A44" w14:textId="77777777" w:rsidR="00584578" w:rsidRPr="00630150" w:rsidRDefault="00584578" w:rsidP="00805116">
                      <w:pPr>
                        <w:pStyle w:val="ListParagraph"/>
                        <w:numPr>
                          <w:ilvl w:val="0"/>
                          <w:numId w:val="51"/>
                        </w:numPr>
                        <w:rPr>
                          <w:sz w:val="28"/>
                          <w:szCs w:val="28"/>
                        </w:rPr>
                      </w:pPr>
                      <w:r w:rsidRPr="00630150">
                        <w:rPr>
                          <w:sz w:val="28"/>
                          <w:szCs w:val="28"/>
                        </w:rPr>
                        <w:t>Historical context – The images in the prologue shown an abandoned town and graveyard, which could be in modern day as the architecture although not modern, is still seen in towns today.</w:t>
                      </w:r>
                    </w:p>
                    <w:p w14:paraId="7C556B0A" w14:textId="573EAFE8" w:rsidR="00584578" w:rsidRPr="00630150" w:rsidRDefault="00584578" w:rsidP="00805116">
                      <w:pPr>
                        <w:pStyle w:val="ListParagraph"/>
                        <w:numPr>
                          <w:ilvl w:val="0"/>
                          <w:numId w:val="51"/>
                        </w:numPr>
                        <w:shd w:val="clear" w:color="auto" w:fill="A8D08D" w:themeFill="accent6" w:themeFillTint="99"/>
                        <w:rPr>
                          <w:b/>
                          <w:color w:val="000000" w:themeColor="text1"/>
                          <w:sz w:val="28"/>
                          <w:szCs w:val="28"/>
                          <w:u w:val="single"/>
                        </w:rPr>
                      </w:pPr>
                      <w:r w:rsidRPr="00630150">
                        <w:rPr>
                          <w:sz w:val="28"/>
                          <w:szCs w:val="28"/>
                        </w:rPr>
                        <w:t>Narrative – the changing settings enhances the narrative of a relationship moving through time.</w:t>
                      </w:r>
                    </w:p>
                    <w:p w14:paraId="61CEC0A9" w14:textId="5144A4ED" w:rsidR="00584578" w:rsidRPr="00630150" w:rsidRDefault="00584578" w:rsidP="00B63819">
                      <w:pPr>
                        <w:shd w:val="clear" w:color="auto" w:fill="A8D08D" w:themeFill="accent6" w:themeFillTint="99"/>
                        <w:rPr>
                          <w:b/>
                          <w:color w:val="000000" w:themeColor="text1"/>
                          <w:sz w:val="28"/>
                          <w:szCs w:val="28"/>
                          <w:u w:val="single"/>
                        </w:rPr>
                      </w:pPr>
                      <w:r w:rsidRPr="00630150">
                        <w:rPr>
                          <w:b/>
                          <w:color w:val="000000" w:themeColor="text1"/>
                          <w:sz w:val="28"/>
                          <w:szCs w:val="28"/>
                          <w:u w:val="single"/>
                        </w:rPr>
                        <w:t xml:space="preserve">Interpretations </w:t>
                      </w:r>
                    </w:p>
                    <w:p w14:paraId="1D8F462C" w14:textId="77777777" w:rsidR="00584578" w:rsidRPr="00630150" w:rsidRDefault="00584578" w:rsidP="00805116">
                      <w:pPr>
                        <w:pStyle w:val="ListParagraph"/>
                        <w:numPr>
                          <w:ilvl w:val="0"/>
                          <w:numId w:val="52"/>
                        </w:numPr>
                        <w:rPr>
                          <w:sz w:val="28"/>
                          <w:szCs w:val="28"/>
                        </w:rPr>
                      </w:pPr>
                      <w:r w:rsidRPr="00630150">
                        <w:rPr>
                          <w:sz w:val="28"/>
                          <w:szCs w:val="28"/>
                        </w:rPr>
                        <w:t>The graveyard could represent the feelings of sadness and loss after losing a loved one.</w:t>
                      </w:r>
                    </w:p>
                    <w:p w14:paraId="1C83D02A" w14:textId="77777777" w:rsidR="00584578" w:rsidRPr="00630150" w:rsidRDefault="00584578" w:rsidP="00805116">
                      <w:pPr>
                        <w:pStyle w:val="ListParagraph"/>
                        <w:numPr>
                          <w:ilvl w:val="0"/>
                          <w:numId w:val="52"/>
                        </w:numPr>
                        <w:rPr>
                          <w:sz w:val="28"/>
                          <w:szCs w:val="28"/>
                        </w:rPr>
                      </w:pPr>
                      <w:r w:rsidRPr="00630150">
                        <w:rPr>
                          <w:sz w:val="28"/>
                          <w:szCs w:val="28"/>
                        </w:rPr>
                        <w:t>The vast open landscape could represent the beginning of a relationship when each person feels open and free.</w:t>
                      </w:r>
                    </w:p>
                    <w:p w14:paraId="07D5AE5B" w14:textId="77777777" w:rsidR="00584578" w:rsidRPr="00630150" w:rsidRDefault="00584578" w:rsidP="00805116">
                      <w:pPr>
                        <w:pStyle w:val="ListParagraph"/>
                        <w:numPr>
                          <w:ilvl w:val="0"/>
                          <w:numId w:val="52"/>
                        </w:numPr>
                        <w:rPr>
                          <w:sz w:val="28"/>
                          <w:szCs w:val="28"/>
                        </w:rPr>
                      </w:pPr>
                      <w:r w:rsidRPr="00630150">
                        <w:rPr>
                          <w:sz w:val="28"/>
                          <w:szCs w:val="28"/>
                        </w:rPr>
                        <w:t>The quarry could represent the harshness of the feelings in the relationship as it turns sour.</w:t>
                      </w:r>
                    </w:p>
                    <w:p w14:paraId="2B8E9D65" w14:textId="77777777" w:rsidR="00584578" w:rsidRPr="00630150" w:rsidRDefault="00584578" w:rsidP="00805116">
                      <w:pPr>
                        <w:pStyle w:val="ListParagraph"/>
                        <w:numPr>
                          <w:ilvl w:val="0"/>
                          <w:numId w:val="52"/>
                        </w:numPr>
                        <w:rPr>
                          <w:sz w:val="28"/>
                          <w:szCs w:val="28"/>
                        </w:rPr>
                      </w:pPr>
                      <w:r w:rsidRPr="00630150">
                        <w:rPr>
                          <w:sz w:val="28"/>
                          <w:szCs w:val="28"/>
                        </w:rPr>
                        <w:t>The woodland represents enclosing and impending sadness and enhances the intimacy of the relationship.</w:t>
                      </w:r>
                    </w:p>
                    <w:p w14:paraId="07A9F100" w14:textId="1938F859" w:rsidR="00584578" w:rsidRPr="00630150" w:rsidRDefault="00584578" w:rsidP="00805116">
                      <w:pPr>
                        <w:pStyle w:val="ListParagraph"/>
                        <w:numPr>
                          <w:ilvl w:val="0"/>
                          <w:numId w:val="52"/>
                        </w:numPr>
                        <w:shd w:val="clear" w:color="auto" w:fill="A8D08D" w:themeFill="accent6" w:themeFillTint="99"/>
                        <w:rPr>
                          <w:b/>
                          <w:sz w:val="28"/>
                          <w:szCs w:val="28"/>
                          <w:u w:val="single"/>
                        </w:rPr>
                      </w:pPr>
                      <w:r w:rsidRPr="00630150">
                        <w:rPr>
                          <w:sz w:val="28"/>
                          <w:szCs w:val="28"/>
                        </w:rPr>
                        <w:t>The long grass on the hill could signify everything coming to an end and the surrounding feeling of sadness felt by the characters.</w:t>
                      </w:r>
                    </w:p>
                    <w:p w14:paraId="7AF5B81C" w14:textId="49856102" w:rsidR="00584578" w:rsidRPr="00630150" w:rsidRDefault="00584578" w:rsidP="00B63819">
                      <w:pPr>
                        <w:shd w:val="clear" w:color="auto" w:fill="A8D08D" w:themeFill="accent6" w:themeFillTint="99"/>
                        <w:rPr>
                          <w:b/>
                          <w:sz w:val="28"/>
                          <w:szCs w:val="28"/>
                          <w:u w:val="single"/>
                        </w:rPr>
                      </w:pPr>
                      <w:r w:rsidRPr="00630150">
                        <w:rPr>
                          <w:b/>
                          <w:sz w:val="28"/>
                          <w:szCs w:val="28"/>
                          <w:u w:val="single"/>
                        </w:rPr>
                        <w:t>Moods</w:t>
                      </w:r>
                    </w:p>
                    <w:p w14:paraId="1CE76A8A" w14:textId="2D605069" w:rsidR="00584578" w:rsidRPr="00630150" w:rsidRDefault="00584578" w:rsidP="00B63819">
                      <w:pPr>
                        <w:shd w:val="clear" w:color="auto" w:fill="A8D08D" w:themeFill="accent6" w:themeFillTint="99"/>
                        <w:rPr>
                          <w:sz w:val="28"/>
                          <w:szCs w:val="28"/>
                        </w:rPr>
                      </w:pPr>
                      <w:r w:rsidRPr="00630150">
                        <w:rPr>
                          <w:sz w:val="28"/>
                          <w:szCs w:val="28"/>
                        </w:rPr>
                        <w:t>Dark, sad, intense, passionate, sad, sorrowful</w:t>
                      </w:r>
                    </w:p>
                  </w:txbxContent>
                </v:textbox>
                <w10:wrap type="square" anchorx="margin"/>
              </v:shape>
            </w:pict>
          </mc:Fallback>
        </mc:AlternateContent>
      </w:r>
    </w:p>
    <w:p w14:paraId="7FF093C2" w14:textId="28D453C1" w:rsidR="0091409F" w:rsidRDefault="00035469" w:rsidP="0091409F">
      <w:r w:rsidRPr="00035469">
        <w:rPr>
          <w:noProof/>
          <w:lang w:eastAsia="en-GB"/>
        </w:rPr>
        <w:lastRenderedPageBreak/>
        <mc:AlternateContent>
          <mc:Choice Requires="wps">
            <w:drawing>
              <wp:anchor distT="0" distB="0" distL="114300" distR="114300" simplePos="0" relativeHeight="251723776" behindDoc="0" locked="0" layoutInCell="1" allowOverlap="1" wp14:anchorId="0250F4A4" wp14:editId="45645572">
                <wp:simplePos x="0" y="0"/>
                <wp:positionH relativeFrom="margin">
                  <wp:align>right</wp:align>
                </wp:positionH>
                <wp:positionV relativeFrom="paragraph">
                  <wp:posOffset>152400</wp:posOffset>
                </wp:positionV>
                <wp:extent cx="6629400" cy="9594215"/>
                <wp:effectExtent l="0" t="0" r="19050" b="26035"/>
                <wp:wrapSquare wrapText="bothSides"/>
                <wp:docPr id="4140" name="Text Box 4140"/>
                <wp:cNvGraphicFramePr/>
                <a:graphic xmlns:a="http://schemas.openxmlformats.org/drawingml/2006/main">
                  <a:graphicData uri="http://schemas.microsoft.com/office/word/2010/wordprocessingShape">
                    <wps:wsp>
                      <wps:cNvSpPr txBox="1"/>
                      <wps:spPr>
                        <a:xfrm>
                          <a:off x="0" y="0"/>
                          <a:ext cx="6629400" cy="9594215"/>
                        </a:xfrm>
                        <a:prstGeom prst="rect">
                          <a:avLst/>
                        </a:prstGeom>
                        <a:solidFill>
                          <a:schemeClr val="accent6">
                            <a:lumMod val="60000"/>
                            <a:lumOff val="4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B8D901B" w14:textId="7991C38A" w:rsidR="00584578" w:rsidRPr="00630150" w:rsidRDefault="00584578" w:rsidP="00035469">
                            <w:pPr>
                              <w:jc w:val="center"/>
                              <w:rPr>
                                <w:color w:val="000000" w:themeColor="text1"/>
                                <w:sz w:val="28"/>
                                <w:szCs w:val="28"/>
                                <w:u w:val="single"/>
                              </w:rPr>
                            </w:pPr>
                            <w:r w:rsidRPr="00630150">
                              <w:rPr>
                                <w:color w:val="000000" w:themeColor="text1"/>
                                <w:sz w:val="28"/>
                                <w:szCs w:val="28"/>
                                <w:u w:val="single"/>
                              </w:rPr>
                              <w:t>Within Her Eyes</w:t>
                            </w:r>
                          </w:p>
                          <w:p w14:paraId="4417ED7B" w14:textId="6CA545FE" w:rsidR="00584578" w:rsidRPr="00630150" w:rsidRDefault="00584578" w:rsidP="00B63819">
                            <w:pPr>
                              <w:jc w:val="center"/>
                              <w:rPr>
                                <w:b/>
                                <w:color w:val="000000" w:themeColor="text1"/>
                                <w:sz w:val="28"/>
                                <w:szCs w:val="28"/>
                                <w:u w:val="single"/>
                              </w:rPr>
                            </w:pPr>
                            <w:r w:rsidRPr="00630150">
                              <w:rPr>
                                <w:b/>
                                <w:color w:val="000000" w:themeColor="text1"/>
                                <w:sz w:val="28"/>
                                <w:szCs w:val="28"/>
                                <w:u w:val="single"/>
                              </w:rPr>
                              <w:t>Aural Setting</w:t>
                            </w:r>
                          </w:p>
                          <w:p w14:paraId="132C7949" w14:textId="77777777" w:rsidR="00584578" w:rsidRPr="00630150" w:rsidRDefault="00584578" w:rsidP="00B63819">
                            <w:pPr>
                              <w:rPr>
                                <w:b/>
                                <w:color w:val="000000" w:themeColor="text1"/>
                                <w:sz w:val="28"/>
                                <w:szCs w:val="28"/>
                                <w:u w:val="single"/>
                              </w:rPr>
                            </w:pPr>
                          </w:p>
                          <w:p w14:paraId="2C359E04" w14:textId="77777777" w:rsidR="00584578" w:rsidRPr="00630150" w:rsidRDefault="00584578" w:rsidP="00035469">
                            <w:pPr>
                              <w:rPr>
                                <w:color w:val="000000" w:themeColor="text1"/>
                                <w:sz w:val="28"/>
                                <w:szCs w:val="28"/>
                              </w:rPr>
                            </w:pPr>
                            <w:r w:rsidRPr="00630150">
                              <w:rPr>
                                <w:b/>
                                <w:color w:val="000000" w:themeColor="text1"/>
                                <w:sz w:val="28"/>
                                <w:szCs w:val="28"/>
                                <w:u w:val="single"/>
                              </w:rPr>
                              <w:t>Descriptions</w:t>
                            </w:r>
                          </w:p>
                          <w:p w14:paraId="157133AF" w14:textId="77777777" w:rsidR="00584578" w:rsidRPr="00630150" w:rsidRDefault="00584578" w:rsidP="00805116">
                            <w:pPr>
                              <w:pStyle w:val="ListParagraph"/>
                              <w:numPr>
                                <w:ilvl w:val="0"/>
                                <w:numId w:val="53"/>
                              </w:numPr>
                              <w:rPr>
                                <w:sz w:val="28"/>
                                <w:szCs w:val="28"/>
                              </w:rPr>
                            </w:pPr>
                            <w:r w:rsidRPr="00630150">
                              <w:rPr>
                                <w:sz w:val="28"/>
                                <w:szCs w:val="28"/>
                              </w:rPr>
                              <w:t>Created specifically for the work</w:t>
                            </w:r>
                          </w:p>
                          <w:p w14:paraId="32D871BA" w14:textId="77777777" w:rsidR="00584578" w:rsidRPr="00630150" w:rsidRDefault="00584578" w:rsidP="00805116">
                            <w:pPr>
                              <w:pStyle w:val="ListParagraph"/>
                              <w:numPr>
                                <w:ilvl w:val="0"/>
                                <w:numId w:val="53"/>
                              </w:numPr>
                              <w:rPr>
                                <w:sz w:val="28"/>
                                <w:szCs w:val="28"/>
                              </w:rPr>
                            </w:pPr>
                            <w:r w:rsidRPr="00630150">
                              <w:rPr>
                                <w:sz w:val="28"/>
                                <w:szCs w:val="28"/>
                              </w:rPr>
                              <w:t>Electronic elements with strings and piano</w:t>
                            </w:r>
                          </w:p>
                          <w:p w14:paraId="4B8AF191" w14:textId="77777777" w:rsidR="00584578" w:rsidRPr="00630150" w:rsidRDefault="00584578" w:rsidP="00805116">
                            <w:pPr>
                              <w:pStyle w:val="ListParagraph"/>
                              <w:numPr>
                                <w:ilvl w:val="0"/>
                                <w:numId w:val="53"/>
                              </w:numPr>
                              <w:rPr>
                                <w:b/>
                                <w:color w:val="000000" w:themeColor="text1"/>
                                <w:sz w:val="28"/>
                                <w:szCs w:val="28"/>
                                <w:u w:val="single"/>
                              </w:rPr>
                            </w:pPr>
                            <w:r w:rsidRPr="00630150">
                              <w:rPr>
                                <w:sz w:val="28"/>
                                <w:szCs w:val="28"/>
                              </w:rPr>
                              <w:t>Haunting undertones</w:t>
                            </w:r>
                            <w:r w:rsidRPr="00630150">
                              <w:rPr>
                                <w:b/>
                                <w:color w:val="000000" w:themeColor="text1"/>
                                <w:sz w:val="28"/>
                                <w:szCs w:val="28"/>
                                <w:u w:val="single"/>
                              </w:rPr>
                              <w:t xml:space="preserve"> </w:t>
                            </w:r>
                          </w:p>
                          <w:p w14:paraId="56B98F8C" w14:textId="7CB81FA5" w:rsidR="00584578" w:rsidRPr="00630150" w:rsidRDefault="00584578" w:rsidP="00B63819">
                            <w:pPr>
                              <w:rPr>
                                <w:b/>
                                <w:color w:val="000000" w:themeColor="text1"/>
                                <w:sz w:val="28"/>
                                <w:szCs w:val="28"/>
                                <w:u w:val="single"/>
                              </w:rPr>
                            </w:pPr>
                            <w:r w:rsidRPr="00630150">
                              <w:rPr>
                                <w:b/>
                                <w:color w:val="000000" w:themeColor="text1"/>
                                <w:sz w:val="28"/>
                                <w:szCs w:val="28"/>
                                <w:u w:val="single"/>
                              </w:rPr>
                              <w:t>Contributions</w:t>
                            </w:r>
                          </w:p>
                          <w:p w14:paraId="3EA304B6" w14:textId="77777777" w:rsidR="00584578" w:rsidRPr="00630150" w:rsidRDefault="00584578" w:rsidP="00805116">
                            <w:pPr>
                              <w:pStyle w:val="ListParagraph"/>
                              <w:numPr>
                                <w:ilvl w:val="0"/>
                                <w:numId w:val="54"/>
                              </w:numPr>
                              <w:rPr>
                                <w:sz w:val="28"/>
                                <w:szCs w:val="28"/>
                              </w:rPr>
                            </w:pPr>
                            <w:r w:rsidRPr="00630150">
                              <w:rPr>
                                <w:sz w:val="28"/>
                                <w:szCs w:val="28"/>
                              </w:rPr>
                              <w:t>Stimulus – Love story with a twist – The use of haunting tones in the electronic sounds create a sense of a sinister and sad story – depicting the emotions of the dancers as they go through a break up.</w:t>
                            </w:r>
                          </w:p>
                          <w:p w14:paraId="0EF8990E" w14:textId="77777777" w:rsidR="00584578" w:rsidRPr="00630150" w:rsidRDefault="00584578" w:rsidP="00805116">
                            <w:pPr>
                              <w:pStyle w:val="ListParagraph"/>
                              <w:numPr>
                                <w:ilvl w:val="0"/>
                                <w:numId w:val="54"/>
                              </w:numPr>
                              <w:rPr>
                                <w:sz w:val="28"/>
                                <w:szCs w:val="28"/>
                              </w:rPr>
                            </w:pPr>
                            <w:r w:rsidRPr="00630150">
                              <w:rPr>
                                <w:sz w:val="28"/>
                                <w:szCs w:val="28"/>
                              </w:rPr>
                              <w:t>Intention – Love and Loss – the use of piano and strings create a romantic feeling which enhances the intention of love.</w:t>
                            </w:r>
                          </w:p>
                          <w:p w14:paraId="721466E1" w14:textId="77777777" w:rsidR="00584578" w:rsidRPr="00630150" w:rsidRDefault="00584578" w:rsidP="00805116">
                            <w:pPr>
                              <w:pStyle w:val="ListParagraph"/>
                              <w:numPr>
                                <w:ilvl w:val="0"/>
                                <w:numId w:val="54"/>
                              </w:numPr>
                              <w:rPr>
                                <w:sz w:val="28"/>
                                <w:szCs w:val="28"/>
                              </w:rPr>
                            </w:pPr>
                            <w:r w:rsidRPr="00630150">
                              <w:rPr>
                                <w:sz w:val="28"/>
                                <w:szCs w:val="28"/>
                              </w:rPr>
                              <w:t>Mood – The haunting undertones of the strings create a sad and intense mood.</w:t>
                            </w:r>
                          </w:p>
                          <w:p w14:paraId="13BBB9CE" w14:textId="77777777" w:rsidR="00584578" w:rsidRPr="00630150" w:rsidRDefault="00584578" w:rsidP="00805116">
                            <w:pPr>
                              <w:pStyle w:val="ListParagraph"/>
                              <w:numPr>
                                <w:ilvl w:val="0"/>
                                <w:numId w:val="54"/>
                              </w:numPr>
                              <w:rPr>
                                <w:sz w:val="28"/>
                                <w:szCs w:val="28"/>
                              </w:rPr>
                            </w:pPr>
                            <w:r w:rsidRPr="00630150">
                              <w:rPr>
                                <w:sz w:val="28"/>
                                <w:szCs w:val="28"/>
                              </w:rPr>
                              <w:t>Complements other components – The haunting sounds of the strings and violins complement the haunting and dark lighting of the piece.</w:t>
                            </w:r>
                          </w:p>
                          <w:p w14:paraId="23D3D540" w14:textId="77777777" w:rsidR="00584578" w:rsidRPr="00630150" w:rsidRDefault="00584578" w:rsidP="00805116">
                            <w:pPr>
                              <w:pStyle w:val="ListParagraph"/>
                              <w:numPr>
                                <w:ilvl w:val="0"/>
                                <w:numId w:val="54"/>
                              </w:numPr>
                              <w:rPr>
                                <w:sz w:val="28"/>
                                <w:szCs w:val="28"/>
                              </w:rPr>
                            </w:pPr>
                            <w:r w:rsidRPr="00630150">
                              <w:rPr>
                                <w:sz w:val="28"/>
                                <w:szCs w:val="28"/>
                              </w:rPr>
                              <w:t>Narrative – each section of the accompaniment matches the scenes of the narrative becoming darker and more twisted, sections previously heard are repeated but developed with lower notes to complement the narrative of a dark, twisted love story.</w:t>
                            </w:r>
                          </w:p>
                          <w:p w14:paraId="24842625" w14:textId="10A8C1AF" w:rsidR="00584578" w:rsidRPr="00630150" w:rsidRDefault="00584578" w:rsidP="00805116">
                            <w:pPr>
                              <w:pStyle w:val="ListParagraph"/>
                              <w:numPr>
                                <w:ilvl w:val="0"/>
                                <w:numId w:val="54"/>
                              </w:numPr>
                              <w:rPr>
                                <w:b/>
                                <w:color w:val="000000" w:themeColor="text1"/>
                                <w:sz w:val="28"/>
                                <w:szCs w:val="28"/>
                                <w:u w:val="single"/>
                              </w:rPr>
                            </w:pPr>
                            <w:r w:rsidRPr="00630150">
                              <w:rPr>
                                <w:sz w:val="28"/>
                                <w:szCs w:val="28"/>
                              </w:rPr>
                              <w:t>Structure – each section of the accompaniment flows seamlessly into the next highlighting the structure of the piece with a prologue and 6 sequential sections following.</w:t>
                            </w:r>
                          </w:p>
                          <w:p w14:paraId="202183A7" w14:textId="2C6233E0" w:rsidR="00584578" w:rsidRPr="00630150" w:rsidRDefault="00584578" w:rsidP="00B63819">
                            <w:pPr>
                              <w:pStyle w:val="ListParagraph"/>
                              <w:numPr>
                                <w:ilvl w:val="0"/>
                                <w:numId w:val="39"/>
                              </w:numPr>
                              <w:rPr>
                                <w:b/>
                                <w:color w:val="000000" w:themeColor="text1"/>
                                <w:sz w:val="28"/>
                                <w:szCs w:val="28"/>
                                <w:u w:val="single"/>
                              </w:rPr>
                            </w:pPr>
                            <w:r w:rsidRPr="00630150">
                              <w:rPr>
                                <w:b/>
                                <w:color w:val="000000" w:themeColor="text1"/>
                                <w:sz w:val="28"/>
                                <w:szCs w:val="28"/>
                                <w:u w:val="single"/>
                              </w:rPr>
                              <w:t xml:space="preserve">Interpretations </w:t>
                            </w:r>
                          </w:p>
                          <w:p w14:paraId="4DA5BF5B" w14:textId="77777777" w:rsidR="00584578" w:rsidRPr="00630150" w:rsidRDefault="00584578" w:rsidP="00B63819">
                            <w:pPr>
                              <w:pStyle w:val="ListParagraph"/>
                              <w:numPr>
                                <w:ilvl w:val="0"/>
                                <w:numId w:val="39"/>
                              </w:numPr>
                              <w:rPr>
                                <w:sz w:val="28"/>
                                <w:szCs w:val="28"/>
                              </w:rPr>
                            </w:pPr>
                            <w:r w:rsidRPr="00630150">
                              <w:rPr>
                                <w:sz w:val="28"/>
                                <w:szCs w:val="28"/>
                              </w:rPr>
                              <w:t>The single notes played on a piano create a sense of sadness and could represent single tears falling from a person’s face.</w:t>
                            </w:r>
                          </w:p>
                          <w:p w14:paraId="6AAAF2DA" w14:textId="77777777" w:rsidR="00584578" w:rsidRPr="00630150" w:rsidRDefault="00584578" w:rsidP="00B63819">
                            <w:pPr>
                              <w:pStyle w:val="ListParagraph"/>
                              <w:numPr>
                                <w:ilvl w:val="0"/>
                                <w:numId w:val="39"/>
                              </w:numPr>
                              <w:rPr>
                                <w:sz w:val="28"/>
                                <w:szCs w:val="28"/>
                              </w:rPr>
                            </w:pPr>
                            <w:r w:rsidRPr="00630150">
                              <w:rPr>
                                <w:sz w:val="28"/>
                                <w:szCs w:val="28"/>
                              </w:rPr>
                              <w:t>The haunting nature of the accompaniment invites the audience into the emotions of the dancers going through turmoil at the loss of a loved one.</w:t>
                            </w:r>
                          </w:p>
                          <w:p w14:paraId="72B9B48C" w14:textId="77777777" w:rsidR="00584578" w:rsidRPr="00630150" w:rsidRDefault="00584578" w:rsidP="00B63819">
                            <w:pPr>
                              <w:pStyle w:val="ListParagraph"/>
                              <w:numPr>
                                <w:ilvl w:val="0"/>
                                <w:numId w:val="39"/>
                              </w:numPr>
                              <w:rPr>
                                <w:b/>
                                <w:sz w:val="28"/>
                                <w:szCs w:val="28"/>
                                <w:u w:val="single"/>
                              </w:rPr>
                            </w:pPr>
                            <w:r w:rsidRPr="00630150">
                              <w:rPr>
                                <w:sz w:val="28"/>
                                <w:szCs w:val="28"/>
                              </w:rPr>
                              <w:t>The repetition but development of the sections of accompaniment reflect the repetitive nature of trying to fix a relationship that is ultimately doomed.</w:t>
                            </w:r>
                          </w:p>
                          <w:p w14:paraId="6FBA3A18" w14:textId="16554047" w:rsidR="00584578" w:rsidRPr="00630150" w:rsidRDefault="00584578" w:rsidP="00B63819">
                            <w:pPr>
                              <w:rPr>
                                <w:b/>
                                <w:sz w:val="28"/>
                                <w:szCs w:val="28"/>
                                <w:u w:val="single"/>
                              </w:rPr>
                            </w:pPr>
                            <w:r w:rsidRPr="00630150">
                              <w:rPr>
                                <w:b/>
                                <w:sz w:val="28"/>
                                <w:szCs w:val="28"/>
                                <w:u w:val="single"/>
                              </w:rPr>
                              <w:t>Moods</w:t>
                            </w:r>
                          </w:p>
                          <w:p w14:paraId="0070BFD1" w14:textId="79D37284" w:rsidR="00584578" w:rsidRPr="00630150" w:rsidRDefault="00584578" w:rsidP="00B63819">
                            <w:pPr>
                              <w:rPr>
                                <w:rFonts w:ascii="Century Gothic" w:hAnsi="Century Gothic"/>
                                <w:color w:val="000000" w:themeColor="text1"/>
                                <w:sz w:val="28"/>
                                <w:szCs w:val="28"/>
                              </w:rPr>
                            </w:pPr>
                            <w:r w:rsidRPr="00630150">
                              <w:rPr>
                                <w:sz w:val="28"/>
                                <w:szCs w:val="28"/>
                              </w:rPr>
                              <w:t>Dark, sad, intense, passionate, sad, sorrowful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0F4A4" id="Text Box 4140" o:spid="_x0000_s1049" type="#_x0000_t202" style="position:absolute;margin-left:470.8pt;margin-top:12pt;width:522pt;height:755.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" fillcolor="#a8d08d [1945]" strokecolor="black [3213]">
                <v:textbox>
                  <w:txbxContent>
                    <w:p w14:paraId="1B8D901B" w14:textId="7991C38A" w:rsidR="00584578" w:rsidRPr="00630150" w:rsidRDefault="00584578" w:rsidP="00035469">
                      <w:pPr>
                        <w:jc w:val="center"/>
                        <w:rPr>
                          <w:color w:val="000000" w:themeColor="text1"/>
                          <w:sz w:val="28"/>
                          <w:szCs w:val="28"/>
                          <w:u w:val="single"/>
                        </w:rPr>
                      </w:pPr>
                      <w:r w:rsidRPr="00630150">
                        <w:rPr>
                          <w:color w:val="000000" w:themeColor="text1"/>
                          <w:sz w:val="28"/>
                          <w:szCs w:val="28"/>
                          <w:u w:val="single"/>
                        </w:rPr>
                        <w:t>Within Her Eyes</w:t>
                      </w:r>
                    </w:p>
                    <w:p w14:paraId="4417ED7B" w14:textId="6CA545FE" w:rsidR="00584578" w:rsidRPr="00630150" w:rsidRDefault="00584578" w:rsidP="00B63819">
                      <w:pPr>
                        <w:jc w:val="center"/>
                        <w:rPr>
                          <w:b/>
                          <w:color w:val="000000" w:themeColor="text1"/>
                          <w:sz w:val="28"/>
                          <w:szCs w:val="28"/>
                          <w:u w:val="single"/>
                        </w:rPr>
                      </w:pPr>
                      <w:r w:rsidRPr="00630150">
                        <w:rPr>
                          <w:b/>
                          <w:color w:val="000000" w:themeColor="text1"/>
                          <w:sz w:val="28"/>
                          <w:szCs w:val="28"/>
                          <w:u w:val="single"/>
                        </w:rPr>
                        <w:t>Aural Setting</w:t>
                      </w:r>
                    </w:p>
                    <w:p w14:paraId="132C7949" w14:textId="77777777" w:rsidR="00584578" w:rsidRPr="00630150" w:rsidRDefault="00584578" w:rsidP="00B63819">
                      <w:pPr>
                        <w:rPr>
                          <w:b/>
                          <w:color w:val="000000" w:themeColor="text1"/>
                          <w:sz w:val="28"/>
                          <w:szCs w:val="28"/>
                          <w:u w:val="single"/>
                        </w:rPr>
                      </w:pPr>
                    </w:p>
                    <w:p w14:paraId="2C359E04" w14:textId="77777777" w:rsidR="00584578" w:rsidRPr="00630150" w:rsidRDefault="00584578" w:rsidP="00035469">
                      <w:pPr>
                        <w:rPr>
                          <w:color w:val="000000" w:themeColor="text1"/>
                          <w:sz w:val="28"/>
                          <w:szCs w:val="28"/>
                        </w:rPr>
                      </w:pPr>
                      <w:r w:rsidRPr="00630150">
                        <w:rPr>
                          <w:b/>
                          <w:color w:val="000000" w:themeColor="text1"/>
                          <w:sz w:val="28"/>
                          <w:szCs w:val="28"/>
                          <w:u w:val="single"/>
                        </w:rPr>
                        <w:t>Descriptions</w:t>
                      </w:r>
                    </w:p>
                    <w:p w14:paraId="157133AF" w14:textId="77777777" w:rsidR="00584578" w:rsidRPr="00630150" w:rsidRDefault="00584578" w:rsidP="00805116">
                      <w:pPr>
                        <w:pStyle w:val="ListParagraph"/>
                        <w:numPr>
                          <w:ilvl w:val="0"/>
                          <w:numId w:val="53"/>
                        </w:numPr>
                        <w:rPr>
                          <w:sz w:val="28"/>
                          <w:szCs w:val="28"/>
                        </w:rPr>
                      </w:pPr>
                      <w:r w:rsidRPr="00630150">
                        <w:rPr>
                          <w:sz w:val="28"/>
                          <w:szCs w:val="28"/>
                        </w:rPr>
                        <w:t>Created specifically for the work</w:t>
                      </w:r>
                    </w:p>
                    <w:p w14:paraId="32D871BA" w14:textId="77777777" w:rsidR="00584578" w:rsidRPr="00630150" w:rsidRDefault="00584578" w:rsidP="00805116">
                      <w:pPr>
                        <w:pStyle w:val="ListParagraph"/>
                        <w:numPr>
                          <w:ilvl w:val="0"/>
                          <w:numId w:val="53"/>
                        </w:numPr>
                        <w:rPr>
                          <w:sz w:val="28"/>
                          <w:szCs w:val="28"/>
                        </w:rPr>
                      </w:pPr>
                      <w:r w:rsidRPr="00630150">
                        <w:rPr>
                          <w:sz w:val="28"/>
                          <w:szCs w:val="28"/>
                        </w:rPr>
                        <w:t>Electronic elements with strings and piano</w:t>
                      </w:r>
                    </w:p>
                    <w:p w14:paraId="4B8AF191" w14:textId="77777777" w:rsidR="00584578" w:rsidRPr="00630150" w:rsidRDefault="00584578" w:rsidP="00805116">
                      <w:pPr>
                        <w:pStyle w:val="ListParagraph"/>
                        <w:numPr>
                          <w:ilvl w:val="0"/>
                          <w:numId w:val="53"/>
                        </w:numPr>
                        <w:rPr>
                          <w:b/>
                          <w:color w:val="000000" w:themeColor="text1"/>
                          <w:sz w:val="28"/>
                          <w:szCs w:val="28"/>
                          <w:u w:val="single"/>
                        </w:rPr>
                      </w:pPr>
                      <w:r w:rsidRPr="00630150">
                        <w:rPr>
                          <w:sz w:val="28"/>
                          <w:szCs w:val="28"/>
                        </w:rPr>
                        <w:t>Haunting undertones</w:t>
                      </w:r>
                      <w:r w:rsidRPr="00630150">
                        <w:rPr>
                          <w:b/>
                          <w:color w:val="000000" w:themeColor="text1"/>
                          <w:sz w:val="28"/>
                          <w:szCs w:val="28"/>
                          <w:u w:val="single"/>
                        </w:rPr>
                        <w:t xml:space="preserve"> </w:t>
                      </w:r>
                    </w:p>
                    <w:p w14:paraId="56B98F8C" w14:textId="7CB81FA5" w:rsidR="00584578" w:rsidRPr="00630150" w:rsidRDefault="00584578" w:rsidP="00B63819">
                      <w:pPr>
                        <w:rPr>
                          <w:b/>
                          <w:color w:val="000000" w:themeColor="text1"/>
                          <w:sz w:val="28"/>
                          <w:szCs w:val="28"/>
                          <w:u w:val="single"/>
                        </w:rPr>
                      </w:pPr>
                      <w:r w:rsidRPr="00630150">
                        <w:rPr>
                          <w:b/>
                          <w:color w:val="000000" w:themeColor="text1"/>
                          <w:sz w:val="28"/>
                          <w:szCs w:val="28"/>
                          <w:u w:val="single"/>
                        </w:rPr>
                        <w:t>Contributions</w:t>
                      </w:r>
                    </w:p>
                    <w:p w14:paraId="3EA304B6" w14:textId="77777777" w:rsidR="00584578" w:rsidRPr="00630150" w:rsidRDefault="00584578" w:rsidP="00805116">
                      <w:pPr>
                        <w:pStyle w:val="ListParagraph"/>
                        <w:numPr>
                          <w:ilvl w:val="0"/>
                          <w:numId w:val="54"/>
                        </w:numPr>
                        <w:rPr>
                          <w:sz w:val="28"/>
                          <w:szCs w:val="28"/>
                        </w:rPr>
                      </w:pPr>
                      <w:r w:rsidRPr="00630150">
                        <w:rPr>
                          <w:sz w:val="28"/>
                          <w:szCs w:val="28"/>
                        </w:rPr>
                        <w:t>Stimulus – Love story with a twist – The use of haunting tones in the electronic sounds create a sense of a sinister and sad story – depicting the emotions of the dancers as they go through a break up.</w:t>
                      </w:r>
                    </w:p>
                    <w:p w14:paraId="0EF8990E" w14:textId="77777777" w:rsidR="00584578" w:rsidRPr="00630150" w:rsidRDefault="00584578" w:rsidP="00805116">
                      <w:pPr>
                        <w:pStyle w:val="ListParagraph"/>
                        <w:numPr>
                          <w:ilvl w:val="0"/>
                          <w:numId w:val="54"/>
                        </w:numPr>
                        <w:rPr>
                          <w:sz w:val="28"/>
                          <w:szCs w:val="28"/>
                        </w:rPr>
                      </w:pPr>
                      <w:r w:rsidRPr="00630150">
                        <w:rPr>
                          <w:sz w:val="28"/>
                          <w:szCs w:val="28"/>
                        </w:rPr>
                        <w:t>Intention – Love and Loss – the use of piano and strings create a romantic feeling which enhances the intention of love.</w:t>
                      </w:r>
                    </w:p>
                    <w:p w14:paraId="721466E1" w14:textId="77777777" w:rsidR="00584578" w:rsidRPr="00630150" w:rsidRDefault="00584578" w:rsidP="00805116">
                      <w:pPr>
                        <w:pStyle w:val="ListParagraph"/>
                        <w:numPr>
                          <w:ilvl w:val="0"/>
                          <w:numId w:val="54"/>
                        </w:numPr>
                        <w:rPr>
                          <w:sz w:val="28"/>
                          <w:szCs w:val="28"/>
                        </w:rPr>
                      </w:pPr>
                      <w:r w:rsidRPr="00630150">
                        <w:rPr>
                          <w:sz w:val="28"/>
                          <w:szCs w:val="28"/>
                        </w:rPr>
                        <w:t>Mood – The haunting undertones of the strings create a sad and intense mood.</w:t>
                      </w:r>
                    </w:p>
                    <w:p w14:paraId="13BBB9CE" w14:textId="77777777" w:rsidR="00584578" w:rsidRPr="00630150" w:rsidRDefault="00584578" w:rsidP="00805116">
                      <w:pPr>
                        <w:pStyle w:val="ListParagraph"/>
                        <w:numPr>
                          <w:ilvl w:val="0"/>
                          <w:numId w:val="54"/>
                        </w:numPr>
                        <w:rPr>
                          <w:sz w:val="28"/>
                          <w:szCs w:val="28"/>
                        </w:rPr>
                      </w:pPr>
                      <w:r w:rsidRPr="00630150">
                        <w:rPr>
                          <w:sz w:val="28"/>
                          <w:szCs w:val="28"/>
                        </w:rPr>
                        <w:t>Complements other components – The haunting sounds of the strings and violins complement the haunting and dark lighting of the piece.</w:t>
                      </w:r>
                    </w:p>
                    <w:p w14:paraId="23D3D540" w14:textId="77777777" w:rsidR="00584578" w:rsidRPr="00630150" w:rsidRDefault="00584578" w:rsidP="00805116">
                      <w:pPr>
                        <w:pStyle w:val="ListParagraph"/>
                        <w:numPr>
                          <w:ilvl w:val="0"/>
                          <w:numId w:val="54"/>
                        </w:numPr>
                        <w:rPr>
                          <w:sz w:val="28"/>
                          <w:szCs w:val="28"/>
                        </w:rPr>
                      </w:pPr>
                      <w:r w:rsidRPr="00630150">
                        <w:rPr>
                          <w:sz w:val="28"/>
                          <w:szCs w:val="28"/>
                        </w:rPr>
                        <w:t>Narrative – each section of the accompaniment matches the scenes of the narrative becoming darker and more twisted, sections previously heard are repeated but developed with lower notes to complement the narrative of a dark, twisted love story.</w:t>
                      </w:r>
                    </w:p>
                    <w:p w14:paraId="24842625" w14:textId="10A8C1AF" w:rsidR="00584578" w:rsidRPr="00630150" w:rsidRDefault="00584578" w:rsidP="00805116">
                      <w:pPr>
                        <w:pStyle w:val="ListParagraph"/>
                        <w:numPr>
                          <w:ilvl w:val="0"/>
                          <w:numId w:val="54"/>
                        </w:numPr>
                        <w:rPr>
                          <w:b/>
                          <w:color w:val="000000" w:themeColor="text1"/>
                          <w:sz w:val="28"/>
                          <w:szCs w:val="28"/>
                          <w:u w:val="single"/>
                        </w:rPr>
                      </w:pPr>
                      <w:r w:rsidRPr="00630150">
                        <w:rPr>
                          <w:sz w:val="28"/>
                          <w:szCs w:val="28"/>
                        </w:rPr>
                        <w:t>Structure – each section of the accompaniment flows seamlessly into the next highlighting the structure of the piece with a prologue and 6 sequential sections following.</w:t>
                      </w:r>
                    </w:p>
                    <w:p w14:paraId="202183A7" w14:textId="2C6233E0" w:rsidR="00584578" w:rsidRPr="00630150" w:rsidRDefault="00584578" w:rsidP="00B63819">
                      <w:pPr>
                        <w:pStyle w:val="ListParagraph"/>
                        <w:numPr>
                          <w:ilvl w:val="0"/>
                          <w:numId w:val="39"/>
                        </w:numPr>
                        <w:rPr>
                          <w:b/>
                          <w:color w:val="000000" w:themeColor="text1"/>
                          <w:sz w:val="28"/>
                          <w:szCs w:val="28"/>
                          <w:u w:val="single"/>
                        </w:rPr>
                      </w:pPr>
                      <w:r w:rsidRPr="00630150">
                        <w:rPr>
                          <w:b/>
                          <w:color w:val="000000" w:themeColor="text1"/>
                          <w:sz w:val="28"/>
                          <w:szCs w:val="28"/>
                          <w:u w:val="single"/>
                        </w:rPr>
                        <w:t xml:space="preserve">Interpretations </w:t>
                      </w:r>
                    </w:p>
                    <w:p w14:paraId="4DA5BF5B" w14:textId="77777777" w:rsidR="00584578" w:rsidRPr="00630150" w:rsidRDefault="00584578" w:rsidP="00B63819">
                      <w:pPr>
                        <w:pStyle w:val="ListParagraph"/>
                        <w:numPr>
                          <w:ilvl w:val="0"/>
                          <w:numId w:val="39"/>
                        </w:numPr>
                        <w:rPr>
                          <w:sz w:val="28"/>
                          <w:szCs w:val="28"/>
                        </w:rPr>
                      </w:pPr>
                      <w:r w:rsidRPr="00630150">
                        <w:rPr>
                          <w:sz w:val="28"/>
                          <w:szCs w:val="28"/>
                        </w:rPr>
                        <w:t>The single notes played on a piano create a sense of sadness and could represent single tears falling from a person’s face.</w:t>
                      </w:r>
                    </w:p>
                    <w:p w14:paraId="6AAAF2DA" w14:textId="77777777" w:rsidR="00584578" w:rsidRPr="00630150" w:rsidRDefault="00584578" w:rsidP="00B63819">
                      <w:pPr>
                        <w:pStyle w:val="ListParagraph"/>
                        <w:numPr>
                          <w:ilvl w:val="0"/>
                          <w:numId w:val="39"/>
                        </w:numPr>
                        <w:rPr>
                          <w:sz w:val="28"/>
                          <w:szCs w:val="28"/>
                        </w:rPr>
                      </w:pPr>
                      <w:r w:rsidRPr="00630150">
                        <w:rPr>
                          <w:sz w:val="28"/>
                          <w:szCs w:val="28"/>
                        </w:rPr>
                        <w:t>The haunting nature of the accompaniment invites the audience into the emotions of the dancers going through turmoil at the loss of a loved one.</w:t>
                      </w:r>
                    </w:p>
                    <w:p w14:paraId="72B9B48C" w14:textId="77777777" w:rsidR="00584578" w:rsidRPr="00630150" w:rsidRDefault="00584578" w:rsidP="00B63819">
                      <w:pPr>
                        <w:pStyle w:val="ListParagraph"/>
                        <w:numPr>
                          <w:ilvl w:val="0"/>
                          <w:numId w:val="39"/>
                        </w:numPr>
                        <w:rPr>
                          <w:b/>
                          <w:sz w:val="28"/>
                          <w:szCs w:val="28"/>
                          <w:u w:val="single"/>
                        </w:rPr>
                      </w:pPr>
                      <w:r w:rsidRPr="00630150">
                        <w:rPr>
                          <w:sz w:val="28"/>
                          <w:szCs w:val="28"/>
                        </w:rPr>
                        <w:t>The repetition but development of the sections of accompaniment reflect the repetitive nature of trying to fix a relationship that is ultimately doomed.</w:t>
                      </w:r>
                    </w:p>
                    <w:p w14:paraId="6FBA3A18" w14:textId="16554047" w:rsidR="00584578" w:rsidRPr="00630150" w:rsidRDefault="00584578" w:rsidP="00B63819">
                      <w:pPr>
                        <w:rPr>
                          <w:b/>
                          <w:sz w:val="28"/>
                          <w:szCs w:val="28"/>
                          <w:u w:val="single"/>
                        </w:rPr>
                      </w:pPr>
                      <w:r w:rsidRPr="00630150">
                        <w:rPr>
                          <w:b/>
                          <w:sz w:val="28"/>
                          <w:szCs w:val="28"/>
                          <w:u w:val="single"/>
                        </w:rPr>
                        <w:t>Moods</w:t>
                      </w:r>
                    </w:p>
                    <w:p w14:paraId="0070BFD1" w14:textId="79D37284" w:rsidR="00584578" w:rsidRPr="00630150" w:rsidRDefault="00584578" w:rsidP="00B63819">
                      <w:pPr>
                        <w:rPr>
                          <w:rFonts w:ascii="Century Gothic" w:hAnsi="Century Gothic"/>
                          <w:color w:val="000000" w:themeColor="text1"/>
                          <w:sz w:val="28"/>
                          <w:szCs w:val="28"/>
                        </w:rPr>
                      </w:pPr>
                      <w:r w:rsidRPr="00630150">
                        <w:rPr>
                          <w:sz w:val="28"/>
                          <w:szCs w:val="28"/>
                        </w:rPr>
                        <w:t>Dark, sad, intense, passionate, sad, sorrowful</w:t>
                      </w:r>
                    </w:p>
                  </w:txbxContent>
                </v:textbox>
                <w10:wrap type="square" anchorx="margin"/>
              </v:shape>
            </w:pict>
          </mc:Fallback>
        </mc:AlternateContent>
      </w:r>
      <w:r w:rsidR="0091409F">
        <w:br w:type="page"/>
      </w:r>
    </w:p>
    <w:p w14:paraId="4B618119" w14:textId="3D2177F9" w:rsidR="0091409F" w:rsidRDefault="00B63819" w:rsidP="0091409F">
      <w:r w:rsidRPr="00B63819">
        <w:rPr>
          <w:noProof/>
          <w:lang w:eastAsia="en-GB"/>
        </w:rPr>
        <w:lastRenderedPageBreak/>
        <mc:AlternateContent>
          <mc:Choice Requires="wps">
            <w:drawing>
              <wp:anchor distT="0" distB="0" distL="114300" distR="114300" simplePos="0" relativeHeight="251729920" behindDoc="0" locked="0" layoutInCell="1" allowOverlap="1" wp14:anchorId="74DA7C54" wp14:editId="49883FAA">
                <wp:simplePos x="0" y="0"/>
                <wp:positionH relativeFrom="margin">
                  <wp:align>left</wp:align>
                </wp:positionH>
                <wp:positionV relativeFrom="paragraph">
                  <wp:posOffset>152400</wp:posOffset>
                </wp:positionV>
                <wp:extent cx="6610350" cy="9594215"/>
                <wp:effectExtent l="0" t="0" r="19050" b="26035"/>
                <wp:wrapSquare wrapText="bothSides"/>
                <wp:docPr id="9" name="Text Box 9"/>
                <wp:cNvGraphicFramePr/>
                <a:graphic xmlns:a="http://schemas.openxmlformats.org/drawingml/2006/main">
                  <a:graphicData uri="http://schemas.microsoft.com/office/word/2010/wordprocessingShape">
                    <wps:wsp>
                      <wps:cNvSpPr txBox="1"/>
                      <wps:spPr>
                        <a:xfrm>
                          <a:off x="0" y="0"/>
                          <a:ext cx="6610350" cy="9594215"/>
                        </a:xfrm>
                        <a:prstGeom prst="rect">
                          <a:avLst/>
                        </a:prstGeom>
                        <a:solidFill>
                          <a:schemeClr val="accent4">
                            <a:lumMod val="40000"/>
                            <a:lumOff val="6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1360310" w14:textId="2D0F40A9" w:rsidR="00584578" w:rsidRPr="00630150" w:rsidRDefault="00584578" w:rsidP="00B63819">
                            <w:pPr>
                              <w:jc w:val="center"/>
                              <w:rPr>
                                <w:color w:val="000000" w:themeColor="text1"/>
                                <w:sz w:val="28"/>
                                <w:szCs w:val="28"/>
                                <w:u w:val="single"/>
                              </w:rPr>
                            </w:pPr>
                            <w:r w:rsidRPr="00630150">
                              <w:rPr>
                                <w:color w:val="000000" w:themeColor="text1"/>
                                <w:sz w:val="28"/>
                                <w:szCs w:val="28"/>
                                <w:u w:val="single"/>
                              </w:rPr>
                              <w:t>Artificial Things</w:t>
                            </w:r>
                          </w:p>
                          <w:p w14:paraId="502047BD" w14:textId="05BEA9C4" w:rsidR="00584578" w:rsidRPr="00630150" w:rsidRDefault="00584578" w:rsidP="00B63819">
                            <w:pPr>
                              <w:jc w:val="center"/>
                              <w:rPr>
                                <w:b/>
                                <w:color w:val="000000" w:themeColor="text1"/>
                                <w:sz w:val="28"/>
                                <w:szCs w:val="28"/>
                                <w:u w:val="single"/>
                              </w:rPr>
                            </w:pPr>
                            <w:r w:rsidRPr="00630150">
                              <w:rPr>
                                <w:b/>
                                <w:color w:val="000000" w:themeColor="text1"/>
                                <w:sz w:val="28"/>
                                <w:szCs w:val="28"/>
                                <w:u w:val="single"/>
                              </w:rPr>
                              <w:t>Costume</w:t>
                            </w:r>
                          </w:p>
                          <w:p w14:paraId="016D1014" w14:textId="77777777" w:rsidR="00584578" w:rsidRPr="00630150" w:rsidRDefault="00584578" w:rsidP="00B63819">
                            <w:pPr>
                              <w:rPr>
                                <w:b/>
                                <w:color w:val="000000" w:themeColor="text1"/>
                                <w:sz w:val="28"/>
                                <w:szCs w:val="28"/>
                                <w:u w:val="single"/>
                              </w:rPr>
                            </w:pPr>
                          </w:p>
                          <w:p w14:paraId="500E90C1" w14:textId="77777777" w:rsidR="00584578" w:rsidRPr="00630150" w:rsidRDefault="00584578" w:rsidP="00B63819">
                            <w:pPr>
                              <w:rPr>
                                <w:color w:val="000000" w:themeColor="text1"/>
                                <w:sz w:val="28"/>
                                <w:szCs w:val="28"/>
                              </w:rPr>
                            </w:pPr>
                            <w:r w:rsidRPr="00630150">
                              <w:rPr>
                                <w:b/>
                                <w:color w:val="000000" w:themeColor="text1"/>
                                <w:sz w:val="28"/>
                                <w:szCs w:val="28"/>
                                <w:u w:val="single"/>
                              </w:rPr>
                              <w:t>Descriptions</w:t>
                            </w:r>
                          </w:p>
                          <w:p w14:paraId="5B9C92CD" w14:textId="77777777" w:rsidR="00584578" w:rsidRPr="00630150" w:rsidRDefault="00584578" w:rsidP="00805116">
                            <w:pPr>
                              <w:pStyle w:val="ListParagraph"/>
                              <w:numPr>
                                <w:ilvl w:val="0"/>
                                <w:numId w:val="58"/>
                              </w:numPr>
                              <w:rPr>
                                <w:sz w:val="28"/>
                                <w:szCs w:val="28"/>
                              </w:rPr>
                            </w:pPr>
                            <w:r w:rsidRPr="00630150">
                              <w:rPr>
                                <w:sz w:val="28"/>
                                <w:szCs w:val="28"/>
                              </w:rPr>
                              <w:t>Able bodied dancers’ costumes have colour streaming down them</w:t>
                            </w:r>
                          </w:p>
                          <w:p w14:paraId="20B8AE26" w14:textId="77777777" w:rsidR="00584578" w:rsidRPr="00630150" w:rsidRDefault="00584578" w:rsidP="00805116">
                            <w:pPr>
                              <w:pStyle w:val="ListParagraph"/>
                              <w:numPr>
                                <w:ilvl w:val="0"/>
                                <w:numId w:val="58"/>
                              </w:numPr>
                              <w:rPr>
                                <w:sz w:val="28"/>
                                <w:szCs w:val="28"/>
                              </w:rPr>
                            </w:pPr>
                            <w:r w:rsidRPr="00630150">
                              <w:rPr>
                                <w:sz w:val="28"/>
                                <w:szCs w:val="28"/>
                              </w:rPr>
                              <w:t>Able bodied man wears loose fitting trousers and shirt</w:t>
                            </w:r>
                          </w:p>
                          <w:p w14:paraId="67FD9BF4" w14:textId="77777777" w:rsidR="00584578" w:rsidRPr="00630150" w:rsidRDefault="00584578" w:rsidP="00805116">
                            <w:pPr>
                              <w:pStyle w:val="ListParagraph"/>
                              <w:numPr>
                                <w:ilvl w:val="0"/>
                                <w:numId w:val="58"/>
                              </w:numPr>
                              <w:rPr>
                                <w:sz w:val="28"/>
                                <w:szCs w:val="28"/>
                              </w:rPr>
                            </w:pPr>
                            <w:r w:rsidRPr="00630150">
                              <w:rPr>
                                <w:sz w:val="28"/>
                                <w:szCs w:val="28"/>
                              </w:rPr>
                              <w:t>Laura wears fitted trousers and short sleeved vest</w:t>
                            </w:r>
                          </w:p>
                          <w:p w14:paraId="0754C9AB" w14:textId="77777777" w:rsidR="00584578" w:rsidRPr="00630150" w:rsidRDefault="00584578" w:rsidP="00805116">
                            <w:pPr>
                              <w:pStyle w:val="ListParagraph"/>
                              <w:numPr>
                                <w:ilvl w:val="0"/>
                                <w:numId w:val="58"/>
                              </w:numPr>
                              <w:rPr>
                                <w:sz w:val="28"/>
                                <w:szCs w:val="28"/>
                              </w:rPr>
                            </w:pPr>
                            <w:r w:rsidRPr="00630150">
                              <w:rPr>
                                <w:sz w:val="28"/>
                                <w:szCs w:val="28"/>
                              </w:rPr>
                              <w:t>Dave wears colour stream tshirt and cut off trousers, puts on a suit jacket</w:t>
                            </w:r>
                          </w:p>
                          <w:p w14:paraId="797855D4" w14:textId="77777777" w:rsidR="00584578" w:rsidRPr="00630150" w:rsidRDefault="00584578" w:rsidP="00805116">
                            <w:pPr>
                              <w:pStyle w:val="ListParagraph"/>
                              <w:numPr>
                                <w:ilvl w:val="0"/>
                                <w:numId w:val="58"/>
                              </w:numPr>
                              <w:rPr>
                                <w:sz w:val="28"/>
                                <w:szCs w:val="28"/>
                              </w:rPr>
                            </w:pPr>
                            <w:r w:rsidRPr="00630150">
                              <w:rPr>
                                <w:sz w:val="28"/>
                                <w:szCs w:val="28"/>
                              </w:rPr>
                              <w:t>Pedestrian style clothing</w:t>
                            </w:r>
                          </w:p>
                          <w:p w14:paraId="191A1917" w14:textId="18819ECE" w:rsidR="00584578" w:rsidRPr="00630150" w:rsidRDefault="00584578" w:rsidP="00805116">
                            <w:pPr>
                              <w:rPr>
                                <w:b/>
                                <w:color w:val="000000" w:themeColor="text1"/>
                                <w:sz w:val="28"/>
                                <w:szCs w:val="28"/>
                                <w:u w:val="single"/>
                              </w:rPr>
                            </w:pPr>
                            <w:r w:rsidRPr="00630150">
                              <w:rPr>
                                <w:b/>
                                <w:color w:val="000000" w:themeColor="text1"/>
                                <w:sz w:val="28"/>
                                <w:szCs w:val="28"/>
                                <w:u w:val="single"/>
                              </w:rPr>
                              <w:t>Contributions</w:t>
                            </w:r>
                          </w:p>
                          <w:p w14:paraId="7C746AF5" w14:textId="77777777" w:rsidR="00584578" w:rsidRPr="00630150" w:rsidRDefault="00584578" w:rsidP="00805116">
                            <w:pPr>
                              <w:pStyle w:val="ListParagraph"/>
                              <w:numPr>
                                <w:ilvl w:val="0"/>
                                <w:numId w:val="59"/>
                              </w:numPr>
                              <w:rPr>
                                <w:sz w:val="28"/>
                                <w:szCs w:val="28"/>
                              </w:rPr>
                            </w:pPr>
                            <w:r w:rsidRPr="00630150">
                              <w:rPr>
                                <w:sz w:val="28"/>
                                <w:szCs w:val="28"/>
                              </w:rPr>
                              <w:t>Stimulus – paintings – streaming colours down the costumes of the able bodied dancers and Dave highlights the use of the same technique in the paintings.</w:t>
                            </w:r>
                          </w:p>
                          <w:p w14:paraId="19382BDF" w14:textId="77777777" w:rsidR="00584578" w:rsidRPr="00630150" w:rsidRDefault="00584578" w:rsidP="00805116">
                            <w:pPr>
                              <w:pStyle w:val="ListParagraph"/>
                              <w:numPr>
                                <w:ilvl w:val="0"/>
                                <w:numId w:val="59"/>
                              </w:numPr>
                              <w:rPr>
                                <w:sz w:val="28"/>
                                <w:szCs w:val="28"/>
                              </w:rPr>
                            </w:pPr>
                            <w:r w:rsidRPr="00630150">
                              <w:rPr>
                                <w:sz w:val="28"/>
                                <w:szCs w:val="28"/>
                              </w:rPr>
                              <w:t>Intention – life’s limitations – the different costume worn by Laura singles her out, as though she is fighting against conforming or battling against regrets.</w:t>
                            </w:r>
                          </w:p>
                          <w:p w14:paraId="1AF7CF06" w14:textId="77777777" w:rsidR="00584578" w:rsidRPr="00630150" w:rsidRDefault="00584578" w:rsidP="00805116">
                            <w:pPr>
                              <w:pStyle w:val="ListParagraph"/>
                              <w:numPr>
                                <w:ilvl w:val="0"/>
                                <w:numId w:val="59"/>
                              </w:numPr>
                              <w:rPr>
                                <w:sz w:val="28"/>
                                <w:szCs w:val="28"/>
                              </w:rPr>
                            </w:pPr>
                            <w:r w:rsidRPr="00630150">
                              <w:rPr>
                                <w:sz w:val="28"/>
                                <w:szCs w:val="28"/>
                              </w:rPr>
                              <w:t>Mood – dull colours in the costumes contributes to the sad mood</w:t>
                            </w:r>
                          </w:p>
                          <w:p w14:paraId="2FCDD7D2" w14:textId="77777777" w:rsidR="00584578" w:rsidRPr="00630150" w:rsidRDefault="00584578" w:rsidP="00805116">
                            <w:pPr>
                              <w:pStyle w:val="ListParagraph"/>
                              <w:numPr>
                                <w:ilvl w:val="0"/>
                                <w:numId w:val="59"/>
                              </w:numPr>
                              <w:rPr>
                                <w:sz w:val="28"/>
                                <w:szCs w:val="28"/>
                              </w:rPr>
                            </w:pPr>
                            <w:r w:rsidRPr="00630150">
                              <w:rPr>
                                <w:sz w:val="28"/>
                                <w:szCs w:val="28"/>
                              </w:rPr>
                              <w:t>Complements other components – the colours streaming in the costumes complement the colours streaming in the backdrop</w:t>
                            </w:r>
                          </w:p>
                          <w:p w14:paraId="06DD6770" w14:textId="77777777" w:rsidR="00584578" w:rsidRPr="00630150" w:rsidRDefault="00584578" w:rsidP="00805116">
                            <w:pPr>
                              <w:pStyle w:val="ListParagraph"/>
                              <w:numPr>
                                <w:ilvl w:val="0"/>
                                <w:numId w:val="59"/>
                              </w:numPr>
                              <w:rPr>
                                <w:sz w:val="28"/>
                                <w:szCs w:val="28"/>
                              </w:rPr>
                            </w:pPr>
                            <w:r w:rsidRPr="00630150">
                              <w:rPr>
                                <w:sz w:val="28"/>
                                <w:szCs w:val="28"/>
                              </w:rPr>
                              <w:t>Uniformity – the colours streaming in three of the dancers’ costumes creates uniformity</w:t>
                            </w:r>
                          </w:p>
                          <w:p w14:paraId="76D5E67C" w14:textId="77777777" w:rsidR="00584578" w:rsidRPr="00630150" w:rsidRDefault="00584578" w:rsidP="00805116">
                            <w:pPr>
                              <w:pStyle w:val="ListParagraph"/>
                              <w:numPr>
                                <w:ilvl w:val="0"/>
                                <w:numId w:val="59"/>
                              </w:numPr>
                              <w:rPr>
                                <w:sz w:val="28"/>
                                <w:szCs w:val="28"/>
                              </w:rPr>
                            </w:pPr>
                            <w:r w:rsidRPr="00630150">
                              <w:rPr>
                                <w:sz w:val="28"/>
                                <w:szCs w:val="28"/>
                              </w:rPr>
                              <w:t>Gender – the able bodied female dancer wears a dress, signifying her female gender.</w:t>
                            </w:r>
                          </w:p>
                          <w:p w14:paraId="181943C4" w14:textId="06F82919" w:rsidR="00584578" w:rsidRPr="00630150" w:rsidRDefault="00584578" w:rsidP="00805116">
                            <w:pPr>
                              <w:pStyle w:val="ListParagraph"/>
                              <w:numPr>
                                <w:ilvl w:val="0"/>
                                <w:numId w:val="39"/>
                              </w:numPr>
                              <w:rPr>
                                <w:b/>
                                <w:color w:val="000000" w:themeColor="text1"/>
                                <w:sz w:val="28"/>
                                <w:szCs w:val="28"/>
                                <w:u w:val="single"/>
                              </w:rPr>
                            </w:pPr>
                            <w:r w:rsidRPr="00630150">
                              <w:rPr>
                                <w:sz w:val="28"/>
                                <w:szCs w:val="28"/>
                              </w:rPr>
                              <w:t>Sculpts body – Laura’s vest top is tight to her body and reveals her arms and shoulders, sculpting and enhancing her upper body.</w:t>
                            </w:r>
                          </w:p>
                          <w:p w14:paraId="1D6E4DF5" w14:textId="77777777" w:rsidR="00584578" w:rsidRPr="00630150" w:rsidRDefault="00584578" w:rsidP="00805116">
                            <w:pPr>
                              <w:rPr>
                                <w:b/>
                                <w:color w:val="000000" w:themeColor="text1"/>
                                <w:sz w:val="28"/>
                                <w:szCs w:val="28"/>
                                <w:u w:val="single"/>
                              </w:rPr>
                            </w:pPr>
                            <w:r w:rsidRPr="00630150">
                              <w:rPr>
                                <w:b/>
                                <w:color w:val="000000" w:themeColor="text1"/>
                                <w:sz w:val="28"/>
                                <w:szCs w:val="28"/>
                                <w:u w:val="single"/>
                              </w:rPr>
                              <w:t xml:space="preserve">Interpretations </w:t>
                            </w:r>
                          </w:p>
                          <w:p w14:paraId="03905668" w14:textId="77777777" w:rsidR="00584578" w:rsidRPr="00630150" w:rsidRDefault="00584578" w:rsidP="00805116">
                            <w:pPr>
                              <w:pStyle w:val="ListParagraph"/>
                              <w:numPr>
                                <w:ilvl w:val="0"/>
                                <w:numId w:val="39"/>
                              </w:numPr>
                              <w:rPr>
                                <w:sz w:val="28"/>
                                <w:szCs w:val="28"/>
                              </w:rPr>
                            </w:pPr>
                            <w:r w:rsidRPr="00630150">
                              <w:rPr>
                                <w:sz w:val="28"/>
                                <w:szCs w:val="28"/>
                              </w:rPr>
                              <w:t>The colours streaming from the costumes could represent life and hope draining from the dancers.</w:t>
                            </w:r>
                          </w:p>
                          <w:p w14:paraId="534F7E91" w14:textId="77777777" w:rsidR="00584578" w:rsidRPr="00630150" w:rsidRDefault="00584578" w:rsidP="00805116">
                            <w:pPr>
                              <w:pStyle w:val="ListParagraph"/>
                              <w:numPr>
                                <w:ilvl w:val="0"/>
                                <w:numId w:val="39"/>
                              </w:numPr>
                              <w:rPr>
                                <w:sz w:val="28"/>
                                <w:szCs w:val="28"/>
                              </w:rPr>
                            </w:pPr>
                            <w:r w:rsidRPr="00630150">
                              <w:rPr>
                                <w:sz w:val="28"/>
                                <w:szCs w:val="28"/>
                              </w:rPr>
                              <w:t>The pedestrian style clothing suggests the dancers are everyday people struggling with everyday issues</w:t>
                            </w:r>
                          </w:p>
                          <w:p w14:paraId="32777E61" w14:textId="77777777" w:rsidR="00584578" w:rsidRPr="00630150" w:rsidRDefault="00584578" w:rsidP="00805116">
                            <w:pPr>
                              <w:pStyle w:val="ListParagraph"/>
                              <w:numPr>
                                <w:ilvl w:val="0"/>
                                <w:numId w:val="39"/>
                              </w:numPr>
                              <w:rPr>
                                <w:sz w:val="28"/>
                                <w:szCs w:val="28"/>
                              </w:rPr>
                            </w:pPr>
                            <w:r w:rsidRPr="00630150">
                              <w:rPr>
                                <w:sz w:val="28"/>
                                <w:szCs w:val="28"/>
                              </w:rPr>
                              <w:t>Dave puts on a suit jacket to show time has passed</w:t>
                            </w:r>
                          </w:p>
                          <w:p w14:paraId="3789DFC0" w14:textId="2D38185F" w:rsidR="00584578" w:rsidRPr="00630150" w:rsidRDefault="00584578" w:rsidP="00805116">
                            <w:pPr>
                              <w:rPr>
                                <w:b/>
                                <w:sz w:val="28"/>
                                <w:szCs w:val="28"/>
                                <w:u w:val="single"/>
                              </w:rPr>
                            </w:pPr>
                            <w:r w:rsidRPr="00630150">
                              <w:rPr>
                                <w:b/>
                                <w:sz w:val="28"/>
                                <w:szCs w:val="28"/>
                                <w:u w:val="single"/>
                              </w:rPr>
                              <w:t>Moods</w:t>
                            </w:r>
                          </w:p>
                          <w:p w14:paraId="3F5999AC" w14:textId="2DFAE96B" w:rsidR="00584578" w:rsidRPr="00630150" w:rsidRDefault="00584578" w:rsidP="00805116">
                            <w:pPr>
                              <w:rPr>
                                <w:rFonts w:ascii="Century Gothic" w:hAnsi="Century Gothic"/>
                                <w:color w:val="000000" w:themeColor="text1"/>
                                <w:sz w:val="28"/>
                                <w:szCs w:val="28"/>
                              </w:rPr>
                            </w:pPr>
                            <w:r w:rsidRPr="00630150">
                              <w:rPr>
                                <w:sz w:val="28"/>
                                <w:szCs w:val="28"/>
                              </w:rPr>
                              <w:t>Peaceful, sorrowful, sad, hopeful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A7C54" id="Text Box 9" o:spid="_x0000_s1050" type="#_x0000_t202" style="position:absolute;margin-left:0;margin-top:12pt;width:520.5pt;height:755.4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" fillcolor="#ffe599 [1303]" strokecolor="black [3213]">
                <v:textbox>
                  <w:txbxContent>
                    <w:p w14:paraId="41360310" w14:textId="2D0F40A9" w:rsidR="00584578" w:rsidRPr="00630150" w:rsidRDefault="00584578" w:rsidP="00B63819">
                      <w:pPr>
                        <w:jc w:val="center"/>
                        <w:rPr>
                          <w:color w:val="000000" w:themeColor="text1"/>
                          <w:sz w:val="28"/>
                          <w:szCs w:val="28"/>
                          <w:u w:val="single"/>
                        </w:rPr>
                      </w:pPr>
                      <w:r w:rsidRPr="00630150">
                        <w:rPr>
                          <w:color w:val="000000" w:themeColor="text1"/>
                          <w:sz w:val="28"/>
                          <w:szCs w:val="28"/>
                          <w:u w:val="single"/>
                        </w:rPr>
                        <w:t>Artificial Things</w:t>
                      </w:r>
                    </w:p>
                    <w:p w14:paraId="502047BD" w14:textId="05BEA9C4" w:rsidR="00584578" w:rsidRPr="00630150" w:rsidRDefault="00584578" w:rsidP="00B63819">
                      <w:pPr>
                        <w:jc w:val="center"/>
                        <w:rPr>
                          <w:b/>
                          <w:color w:val="000000" w:themeColor="text1"/>
                          <w:sz w:val="28"/>
                          <w:szCs w:val="28"/>
                          <w:u w:val="single"/>
                        </w:rPr>
                      </w:pPr>
                      <w:r w:rsidRPr="00630150">
                        <w:rPr>
                          <w:b/>
                          <w:color w:val="000000" w:themeColor="text1"/>
                          <w:sz w:val="28"/>
                          <w:szCs w:val="28"/>
                          <w:u w:val="single"/>
                        </w:rPr>
                        <w:t>Costume</w:t>
                      </w:r>
                    </w:p>
                    <w:p w14:paraId="016D1014" w14:textId="77777777" w:rsidR="00584578" w:rsidRPr="00630150" w:rsidRDefault="00584578" w:rsidP="00B63819">
                      <w:pPr>
                        <w:rPr>
                          <w:b/>
                          <w:color w:val="000000" w:themeColor="text1"/>
                          <w:sz w:val="28"/>
                          <w:szCs w:val="28"/>
                          <w:u w:val="single"/>
                        </w:rPr>
                      </w:pPr>
                    </w:p>
                    <w:p w14:paraId="500E90C1" w14:textId="77777777" w:rsidR="00584578" w:rsidRPr="00630150" w:rsidRDefault="00584578" w:rsidP="00B63819">
                      <w:pPr>
                        <w:rPr>
                          <w:color w:val="000000" w:themeColor="text1"/>
                          <w:sz w:val="28"/>
                          <w:szCs w:val="28"/>
                        </w:rPr>
                      </w:pPr>
                      <w:r w:rsidRPr="00630150">
                        <w:rPr>
                          <w:b/>
                          <w:color w:val="000000" w:themeColor="text1"/>
                          <w:sz w:val="28"/>
                          <w:szCs w:val="28"/>
                          <w:u w:val="single"/>
                        </w:rPr>
                        <w:t>Descriptions</w:t>
                      </w:r>
                    </w:p>
                    <w:p w14:paraId="5B9C92CD" w14:textId="77777777" w:rsidR="00584578" w:rsidRPr="00630150" w:rsidRDefault="00584578" w:rsidP="00805116">
                      <w:pPr>
                        <w:pStyle w:val="ListParagraph"/>
                        <w:numPr>
                          <w:ilvl w:val="0"/>
                          <w:numId w:val="58"/>
                        </w:numPr>
                        <w:rPr>
                          <w:sz w:val="28"/>
                          <w:szCs w:val="28"/>
                        </w:rPr>
                      </w:pPr>
                      <w:r w:rsidRPr="00630150">
                        <w:rPr>
                          <w:sz w:val="28"/>
                          <w:szCs w:val="28"/>
                        </w:rPr>
                        <w:t>Able bodied dancers’ costumes have colour streaming down them</w:t>
                      </w:r>
                    </w:p>
                    <w:p w14:paraId="20B8AE26" w14:textId="77777777" w:rsidR="00584578" w:rsidRPr="00630150" w:rsidRDefault="00584578" w:rsidP="00805116">
                      <w:pPr>
                        <w:pStyle w:val="ListParagraph"/>
                        <w:numPr>
                          <w:ilvl w:val="0"/>
                          <w:numId w:val="58"/>
                        </w:numPr>
                        <w:rPr>
                          <w:sz w:val="28"/>
                          <w:szCs w:val="28"/>
                        </w:rPr>
                      </w:pPr>
                      <w:r w:rsidRPr="00630150">
                        <w:rPr>
                          <w:sz w:val="28"/>
                          <w:szCs w:val="28"/>
                        </w:rPr>
                        <w:t>Able bodied man wears loose fitting trousers and shirt</w:t>
                      </w:r>
                    </w:p>
                    <w:p w14:paraId="67FD9BF4" w14:textId="77777777" w:rsidR="00584578" w:rsidRPr="00630150" w:rsidRDefault="00584578" w:rsidP="00805116">
                      <w:pPr>
                        <w:pStyle w:val="ListParagraph"/>
                        <w:numPr>
                          <w:ilvl w:val="0"/>
                          <w:numId w:val="58"/>
                        </w:numPr>
                        <w:rPr>
                          <w:sz w:val="28"/>
                          <w:szCs w:val="28"/>
                        </w:rPr>
                      </w:pPr>
                      <w:r w:rsidRPr="00630150">
                        <w:rPr>
                          <w:sz w:val="28"/>
                          <w:szCs w:val="28"/>
                        </w:rPr>
                        <w:t>Laura wears fitted trousers and short sleeved vest</w:t>
                      </w:r>
                    </w:p>
                    <w:p w14:paraId="0754C9AB" w14:textId="77777777" w:rsidR="00584578" w:rsidRPr="00630150" w:rsidRDefault="00584578" w:rsidP="00805116">
                      <w:pPr>
                        <w:pStyle w:val="ListParagraph"/>
                        <w:numPr>
                          <w:ilvl w:val="0"/>
                          <w:numId w:val="58"/>
                        </w:numPr>
                        <w:rPr>
                          <w:sz w:val="28"/>
                          <w:szCs w:val="28"/>
                        </w:rPr>
                      </w:pPr>
                      <w:r w:rsidRPr="00630150">
                        <w:rPr>
                          <w:sz w:val="28"/>
                          <w:szCs w:val="28"/>
                        </w:rPr>
                        <w:t>Dave wears colour stream tshirt and cut off trousers, puts on a suit jacket</w:t>
                      </w:r>
                    </w:p>
                    <w:p w14:paraId="797855D4" w14:textId="77777777" w:rsidR="00584578" w:rsidRPr="00630150" w:rsidRDefault="00584578" w:rsidP="00805116">
                      <w:pPr>
                        <w:pStyle w:val="ListParagraph"/>
                        <w:numPr>
                          <w:ilvl w:val="0"/>
                          <w:numId w:val="58"/>
                        </w:numPr>
                        <w:rPr>
                          <w:sz w:val="28"/>
                          <w:szCs w:val="28"/>
                        </w:rPr>
                      </w:pPr>
                      <w:r w:rsidRPr="00630150">
                        <w:rPr>
                          <w:sz w:val="28"/>
                          <w:szCs w:val="28"/>
                        </w:rPr>
                        <w:t>Pedestrian style clothing</w:t>
                      </w:r>
                    </w:p>
                    <w:p w14:paraId="191A1917" w14:textId="18819ECE" w:rsidR="00584578" w:rsidRPr="00630150" w:rsidRDefault="00584578" w:rsidP="00805116">
                      <w:pPr>
                        <w:rPr>
                          <w:b/>
                          <w:color w:val="000000" w:themeColor="text1"/>
                          <w:sz w:val="28"/>
                          <w:szCs w:val="28"/>
                          <w:u w:val="single"/>
                        </w:rPr>
                      </w:pPr>
                      <w:r w:rsidRPr="00630150">
                        <w:rPr>
                          <w:b/>
                          <w:color w:val="000000" w:themeColor="text1"/>
                          <w:sz w:val="28"/>
                          <w:szCs w:val="28"/>
                          <w:u w:val="single"/>
                        </w:rPr>
                        <w:t>Contributions</w:t>
                      </w:r>
                    </w:p>
                    <w:p w14:paraId="7C746AF5" w14:textId="77777777" w:rsidR="00584578" w:rsidRPr="00630150" w:rsidRDefault="00584578" w:rsidP="00805116">
                      <w:pPr>
                        <w:pStyle w:val="ListParagraph"/>
                        <w:numPr>
                          <w:ilvl w:val="0"/>
                          <w:numId w:val="59"/>
                        </w:numPr>
                        <w:rPr>
                          <w:sz w:val="28"/>
                          <w:szCs w:val="28"/>
                        </w:rPr>
                      </w:pPr>
                      <w:r w:rsidRPr="00630150">
                        <w:rPr>
                          <w:sz w:val="28"/>
                          <w:szCs w:val="28"/>
                        </w:rPr>
                        <w:t>Stimulus – paintings – streaming colours down the costumes of the able bodied dancers and Dave highlights the use of the same technique in the paintings.</w:t>
                      </w:r>
                    </w:p>
                    <w:p w14:paraId="19382BDF" w14:textId="77777777" w:rsidR="00584578" w:rsidRPr="00630150" w:rsidRDefault="00584578" w:rsidP="00805116">
                      <w:pPr>
                        <w:pStyle w:val="ListParagraph"/>
                        <w:numPr>
                          <w:ilvl w:val="0"/>
                          <w:numId w:val="59"/>
                        </w:numPr>
                        <w:rPr>
                          <w:sz w:val="28"/>
                          <w:szCs w:val="28"/>
                        </w:rPr>
                      </w:pPr>
                      <w:r w:rsidRPr="00630150">
                        <w:rPr>
                          <w:sz w:val="28"/>
                          <w:szCs w:val="28"/>
                        </w:rPr>
                        <w:t>Intention – life’s limitations – the different costume worn by Laura singles her out, as though she is fighting against conforming or battling against regrets.</w:t>
                      </w:r>
                    </w:p>
                    <w:p w14:paraId="1AF7CF06" w14:textId="77777777" w:rsidR="00584578" w:rsidRPr="00630150" w:rsidRDefault="00584578" w:rsidP="00805116">
                      <w:pPr>
                        <w:pStyle w:val="ListParagraph"/>
                        <w:numPr>
                          <w:ilvl w:val="0"/>
                          <w:numId w:val="59"/>
                        </w:numPr>
                        <w:rPr>
                          <w:sz w:val="28"/>
                          <w:szCs w:val="28"/>
                        </w:rPr>
                      </w:pPr>
                      <w:r w:rsidRPr="00630150">
                        <w:rPr>
                          <w:sz w:val="28"/>
                          <w:szCs w:val="28"/>
                        </w:rPr>
                        <w:t>Mood – dull colours in the costumes contributes to the sad mood</w:t>
                      </w:r>
                    </w:p>
                    <w:p w14:paraId="2FCDD7D2" w14:textId="77777777" w:rsidR="00584578" w:rsidRPr="00630150" w:rsidRDefault="00584578" w:rsidP="00805116">
                      <w:pPr>
                        <w:pStyle w:val="ListParagraph"/>
                        <w:numPr>
                          <w:ilvl w:val="0"/>
                          <w:numId w:val="59"/>
                        </w:numPr>
                        <w:rPr>
                          <w:sz w:val="28"/>
                          <w:szCs w:val="28"/>
                        </w:rPr>
                      </w:pPr>
                      <w:r w:rsidRPr="00630150">
                        <w:rPr>
                          <w:sz w:val="28"/>
                          <w:szCs w:val="28"/>
                        </w:rPr>
                        <w:t>Complements other components – the colours streaming in the costumes complement the colours streaming in the backdrop</w:t>
                      </w:r>
                    </w:p>
                    <w:p w14:paraId="06DD6770" w14:textId="77777777" w:rsidR="00584578" w:rsidRPr="00630150" w:rsidRDefault="00584578" w:rsidP="00805116">
                      <w:pPr>
                        <w:pStyle w:val="ListParagraph"/>
                        <w:numPr>
                          <w:ilvl w:val="0"/>
                          <w:numId w:val="59"/>
                        </w:numPr>
                        <w:rPr>
                          <w:sz w:val="28"/>
                          <w:szCs w:val="28"/>
                        </w:rPr>
                      </w:pPr>
                      <w:r w:rsidRPr="00630150">
                        <w:rPr>
                          <w:sz w:val="28"/>
                          <w:szCs w:val="28"/>
                        </w:rPr>
                        <w:t>Uniformity – the colours streaming in three of the dancers’ costumes creates uniformity</w:t>
                      </w:r>
                    </w:p>
                    <w:p w14:paraId="76D5E67C" w14:textId="77777777" w:rsidR="00584578" w:rsidRPr="00630150" w:rsidRDefault="00584578" w:rsidP="00805116">
                      <w:pPr>
                        <w:pStyle w:val="ListParagraph"/>
                        <w:numPr>
                          <w:ilvl w:val="0"/>
                          <w:numId w:val="59"/>
                        </w:numPr>
                        <w:rPr>
                          <w:sz w:val="28"/>
                          <w:szCs w:val="28"/>
                        </w:rPr>
                      </w:pPr>
                      <w:r w:rsidRPr="00630150">
                        <w:rPr>
                          <w:sz w:val="28"/>
                          <w:szCs w:val="28"/>
                        </w:rPr>
                        <w:t>Gender – the able bodied female dancer wears a dress, signifying her female gender.</w:t>
                      </w:r>
                    </w:p>
                    <w:p w14:paraId="181943C4" w14:textId="06F82919" w:rsidR="00584578" w:rsidRPr="00630150" w:rsidRDefault="00584578" w:rsidP="00805116">
                      <w:pPr>
                        <w:pStyle w:val="ListParagraph"/>
                        <w:numPr>
                          <w:ilvl w:val="0"/>
                          <w:numId w:val="39"/>
                        </w:numPr>
                        <w:rPr>
                          <w:b/>
                          <w:color w:val="000000" w:themeColor="text1"/>
                          <w:sz w:val="28"/>
                          <w:szCs w:val="28"/>
                          <w:u w:val="single"/>
                        </w:rPr>
                      </w:pPr>
                      <w:r w:rsidRPr="00630150">
                        <w:rPr>
                          <w:sz w:val="28"/>
                          <w:szCs w:val="28"/>
                        </w:rPr>
                        <w:t>Sculpts body – Laura’s vest top is tight to her body and reveals her arms and shoulders, sculpting and enhancing her upper body.</w:t>
                      </w:r>
                    </w:p>
                    <w:p w14:paraId="1D6E4DF5" w14:textId="77777777" w:rsidR="00584578" w:rsidRPr="00630150" w:rsidRDefault="00584578" w:rsidP="00805116">
                      <w:pPr>
                        <w:rPr>
                          <w:b/>
                          <w:color w:val="000000" w:themeColor="text1"/>
                          <w:sz w:val="28"/>
                          <w:szCs w:val="28"/>
                          <w:u w:val="single"/>
                        </w:rPr>
                      </w:pPr>
                      <w:r w:rsidRPr="00630150">
                        <w:rPr>
                          <w:b/>
                          <w:color w:val="000000" w:themeColor="text1"/>
                          <w:sz w:val="28"/>
                          <w:szCs w:val="28"/>
                          <w:u w:val="single"/>
                        </w:rPr>
                        <w:t xml:space="preserve">Interpretations </w:t>
                      </w:r>
                    </w:p>
                    <w:p w14:paraId="03905668" w14:textId="77777777" w:rsidR="00584578" w:rsidRPr="00630150" w:rsidRDefault="00584578" w:rsidP="00805116">
                      <w:pPr>
                        <w:pStyle w:val="ListParagraph"/>
                        <w:numPr>
                          <w:ilvl w:val="0"/>
                          <w:numId w:val="39"/>
                        </w:numPr>
                        <w:rPr>
                          <w:sz w:val="28"/>
                          <w:szCs w:val="28"/>
                        </w:rPr>
                      </w:pPr>
                      <w:r w:rsidRPr="00630150">
                        <w:rPr>
                          <w:sz w:val="28"/>
                          <w:szCs w:val="28"/>
                        </w:rPr>
                        <w:t>The colours streaming from the costumes could represent life and hope draining from the dancers.</w:t>
                      </w:r>
                    </w:p>
                    <w:p w14:paraId="534F7E91" w14:textId="77777777" w:rsidR="00584578" w:rsidRPr="00630150" w:rsidRDefault="00584578" w:rsidP="00805116">
                      <w:pPr>
                        <w:pStyle w:val="ListParagraph"/>
                        <w:numPr>
                          <w:ilvl w:val="0"/>
                          <w:numId w:val="39"/>
                        </w:numPr>
                        <w:rPr>
                          <w:sz w:val="28"/>
                          <w:szCs w:val="28"/>
                        </w:rPr>
                      </w:pPr>
                      <w:r w:rsidRPr="00630150">
                        <w:rPr>
                          <w:sz w:val="28"/>
                          <w:szCs w:val="28"/>
                        </w:rPr>
                        <w:t>The pedestrian style clothing suggests the dancers are everyday people struggling with everyday issues</w:t>
                      </w:r>
                    </w:p>
                    <w:p w14:paraId="32777E61" w14:textId="77777777" w:rsidR="00584578" w:rsidRPr="00630150" w:rsidRDefault="00584578" w:rsidP="00805116">
                      <w:pPr>
                        <w:pStyle w:val="ListParagraph"/>
                        <w:numPr>
                          <w:ilvl w:val="0"/>
                          <w:numId w:val="39"/>
                        </w:numPr>
                        <w:rPr>
                          <w:sz w:val="28"/>
                          <w:szCs w:val="28"/>
                        </w:rPr>
                      </w:pPr>
                      <w:r w:rsidRPr="00630150">
                        <w:rPr>
                          <w:sz w:val="28"/>
                          <w:szCs w:val="28"/>
                        </w:rPr>
                        <w:t>Dave puts on a suit jacket to show time has passed</w:t>
                      </w:r>
                    </w:p>
                    <w:p w14:paraId="3789DFC0" w14:textId="2D38185F" w:rsidR="00584578" w:rsidRPr="00630150" w:rsidRDefault="00584578" w:rsidP="00805116">
                      <w:pPr>
                        <w:rPr>
                          <w:b/>
                          <w:sz w:val="28"/>
                          <w:szCs w:val="28"/>
                          <w:u w:val="single"/>
                        </w:rPr>
                      </w:pPr>
                      <w:r w:rsidRPr="00630150">
                        <w:rPr>
                          <w:b/>
                          <w:sz w:val="28"/>
                          <w:szCs w:val="28"/>
                          <w:u w:val="single"/>
                        </w:rPr>
                        <w:t>Moods</w:t>
                      </w:r>
                    </w:p>
                    <w:p w14:paraId="3F5999AC" w14:textId="2DFAE96B" w:rsidR="00584578" w:rsidRPr="00630150" w:rsidRDefault="00584578" w:rsidP="00805116">
                      <w:pPr>
                        <w:rPr>
                          <w:rFonts w:ascii="Century Gothic" w:hAnsi="Century Gothic"/>
                          <w:color w:val="000000" w:themeColor="text1"/>
                          <w:sz w:val="28"/>
                          <w:szCs w:val="28"/>
                        </w:rPr>
                      </w:pPr>
                      <w:r w:rsidRPr="00630150">
                        <w:rPr>
                          <w:sz w:val="28"/>
                          <w:szCs w:val="28"/>
                        </w:rPr>
                        <w:t>Peaceful, sorrowful, sad, hopeful</w:t>
                      </w:r>
                    </w:p>
                  </w:txbxContent>
                </v:textbox>
                <w10:wrap type="square" anchorx="margin"/>
              </v:shape>
            </w:pict>
          </mc:Fallback>
        </mc:AlternateContent>
      </w:r>
    </w:p>
    <w:p w14:paraId="0B9E6402" w14:textId="53F9805F" w:rsidR="0091409F" w:rsidRDefault="00B63819" w:rsidP="0091409F">
      <w:r w:rsidRPr="00B63819">
        <w:rPr>
          <w:noProof/>
          <w:lang w:eastAsia="en-GB"/>
        </w:rPr>
        <w:lastRenderedPageBreak/>
        <mc:AlternateContent>
          <mc:Choice Requires="wps">
            <w:drawing>
              <wp:anchor distT="0" distB="0" distL="114300" distR="114300" simplePos="0" relativeHeight="251732992" behindDoc="0" locked="0" layoutInCell="1" allowOverlap="1" wp14:anchorId="45E3B539" wp14:editId="1A0A9E21">
                <wp:simplePos x="0" y="0"/>
                <wp:positionH relativeFrom="margin">
                  <wp:align>left</wp:align>
                </wp:positionH>
                <wp:positionV relativeFrom="paragraph">
                  <wp:posOffset>152400</wp:posOffset>
                </wp:positionV>
                <wp:extent cx="6438900" cy="9594215"/>
                <wp:effectExtent l="0" t="0" r="19050" b="26035"/>
                <wp:wrapSquare wrapText="bothSides"/>
                <wp:docPr id="36" name="Text Box 36"/>
                <wp:cNvGraphicFramePr/>
                <a:graphic xmlns:a="http://schemas.openxmlformats.org/drawingml/2006/main">
                  <a:graphicData uri="http://schemas.microsoft.com/office/word/2010/wordprocessingShape">
                    <wps:wsp>
                      <wps:cNvSpPr txBox="1"/>
                      <wps:spPr>
                        <a:xfrm>
                          <a:off x="0" y="0"/>
                          <a:ext cx="6438900" cy="9594215"/>
                        </a:xfrm>
                        <a:prstGeom prst="rect">
                          <a:avLst/>
                        </a:prstGeom>
                        <a:solidFill>
                          <a:schemeClr val="accent4">
                            <a:lumMod val="40000"/>
                            <a:lumOff val="6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A38483B" w14:textId="77777777" w:rsidR="00584578" w:rsidRPr="00630150" w:rsidRDefault="00584578" w:rsidP="00B63819">
                            <w:pPr>
                              <w:jc w:val="center"/>
                              <w:rPr>
                                <w:color w:val="000000" w:themeColor="text1"/>
                                <w:sz w:val="28"/>
                                <w:szCs w:val="28"/>
                                <w:u w:val="single"/>
                              </w:rPr>
                            </w:pPr>
                            <w:r w:rsidRPr="00630150">
                              <w:rPr>
                                <w:color w:val="000000" w:themeColor="text1"/>
                                <w:sz w:val="28"/>
                                <w:szCs w:val="28"/>
                                <w:u w:val="single"/>
                              </w:rPr>
                              <w:t>Artificial Things</w:t>
                            </w:r>
                          </w:p>
                          <w:p w14:paraId="1C37C558" w14:textId="7469D407" w:rsidR="00584578" w:rsidRPr="00630150" w:rsidRDefault="00584578" w:rsidP="00B63819">
                            <w:pPr>
                              <w:jc w:val="center"/>
                              <w:rPr>
                                <w:b/>
                                <w:color w:val="000000" w:themeColor="text1"/>
                                <w:sz w:val="28"/>
                                <w:szCs w:val="28"/>
                                <w:u w:val="single"/>
                              </w:rPr>
                            </w:pPr>
                            <w:r w:rsidRPr="00630150">
                              <w:rPr>
                                <w:b/>
                                <w:color w:val="000000" w:themeColor="text1"/>
                                <w:sz w:val="28"/>
                                <w:szCs w:val="28"/>
                                <w:u w:val="single"/>
                              </w:rPr>
                              <w:t>Lighting</w:t>
                            </w:r>
                          </w:p>
                          <w:p w14:paraId="55703C30" w14:textId="77777777" w:rsidR="00584578" w:rsidRPr="00630150" w:rsidRDefault="00584578" w:rsidP="00B63819">
                            <w:pPr>
                              <w:rPr>
                                <w:b/>
                                <w:color w:val="000000" w:themeColor="text1"/>
                                <w:sz w:val="28"/>
                                <w:szCs w:val="28"/>
                                <w:u w:val="single"/>
                              </w:rPr>
                            </w:pPr>
                          </w:p>
                          <w:p w14:paraId="4DC1CFC8" w14:textId="77777777" w:rsidR="00584578" w:rsidRPr="00630150" w:rsidRDefault="00584578" w:rsidP="00B63819">
                            <w:pPr>
                              <w:rPr>
                                <w:color w:val="000000" w:themeColor="text1"/>
                                <w:sz w:val="28"/>
                                <w:szCs w:val="28"/>
                              </w:rPr>
                            </w:pPr>
                            <w:r w:rsidRPr="00630150">
                              <w:rPr>
                                <w:b/>
                                <w:color w:val="000000" w:themeColor="text1"/>
                                <w:sz w:val="28"/>
                                <w:szCs w:val="28"/>
                                <w:u w:val="single"/>
                              </w:rPr>
                              <w:t>Descriptions</w:t>
                            </w:r>
                          </w:p>
                          <w:p w14:paraId="417B6298" w14:textId="77777777" w:rsidR="00584578" w:rsidRPr="00630150" w:rsidRDefault="00584578" w:rsidP="00805116">
                            <w:pPr>
                              <w:pStyle w:val="ListParagraph"/>
                              <w:numPr>
                                <w:ilvl w:val="0"/>
                                <w:numId w:val="55"/>
                              </w:numPr>
                              <w:rPr>
                                <w:sz w:val="28"/>
                                <w:szCs w:val="28"/>
                              </w:rPr>
                            </w:pPr>
                            <w:r w:rsidRPr="00630150">
                              <w:rPr>
                                <w:sz w:val="28"/>
                                <w:szCs w:val="28"/>
                              </w:rPr>
                              <w:t>White shaft of light highlighting the floor and dancers from the side.</w:t>
                            </w:r>
                          </w:p>
                          <w:p w14:paraId="35822A80" w14:textId="77777777" w:rsidR="00584578" w:rsidRPr="00630150" w:rsidRDefault="00584578" w:rsidP="00805116">
                            <w:pPr>
                              <w:pStyle w:val="ListParagraph"/>
                              <w:numPr>
                                <w:ilvl w:val="0"/>
                                <w:numId w:val="55"/>
                              </w:numPr>
                              <w:rPr>
                                <w:sz w:val="28"/>
                                <w:szCs w:val="28"/>
                              </w:rPr>
                            </w:pPr>
                            <w:r w:rsidRPr="00630150">
                              <w:rPr>
                                <w:sz w:val="28"/>
                                <w:szCs w:val="28"/>
                              </w:rPr>
                              <w:t>Warmer use of golden lighting.</w:t>
                            </w:r>
                          </w:p>
                          <w:p w14:paraId="5DA53CB3" w14:textId="77777777" w:rsidR="00584578" w:rsidRPr="00630150" w:rsidRDefault="00584578" w:rsidP="00805116">
                            <w:pPr>
                              <w:pStyle w:val="ListParagraph"/>
                              <w:numPr>
                                <w:ilvl w:val="0"/>
                                <w:numId w:val="55"/>
                              </w:numPr>
                              <w:rPr>
                                <w:sz w:val="28"/>
                                <w:szCs w:val="28"/>
                              </w:rPr>
                            </w:pPr>
                            <w:r w:rsidRPr="00630150">
                              <w:rPr>
                                <w:sz w:val="28"/>
                                <w:szCs w:val="28"/>
                              </w:rPr>
                              <w:t>Blue wash.</w:t>
                            </w:r>
                          </w:p>
                          <w:p w14:paraId="271694D1" w14:textId="77777777" w:rsidR="00584578" w:rsidRPr="00630150" w:rsidRDefault="00584578" w:rsidP="00805116">
                            <w:pPr>
                              <w:pStyle w:val="ListParagraph"/>
                              <w:numPr>
                                <w:ilvl w:val="0"/>
                                <w:numId w:val="55"/>
                              </w:numPr>
                              <w:rPr>
                                <w:sz w:val="28"/>
                                <w:szCs w:val="28"/>
                              </w:rPr>
                            </w:pPr>
                            <w:r w:rsidRPr="00630150">
                              <w:rPr>
                                <w:sz w:val="28"/>
                                <w:szCs w:val="28"/>
                              </w:rPr>
                              <w:t>White spotlight.</w:t>
                            </w:r>
                          </w:p>
                          <w:p w14:paraId="36BE7FC4" w14:textId="77777777" w:rsidR="00584578" w:rsidRPr="00630150" w:rsidRDefault="00584578" w:rsidP="00B63819">
                            <w:pPr>
                              <w:rPr>
                                <w:b/>
                                <w:color w:val="000000" w:themeColor="text1"/>
                                <w:sz w:val="28"/>
                                <w:szCs w:val="28"/>
                                <w:u w:val="single"/>
                              </w:rPr>
                            </w:pPr>
                            <w:r w:rsidRPr="00630150">
                              <w:rPr>
                                <w:b/>
                                <w:color w:val="000000" w:themeColor="text1"/>
                                <w:sz w:val="28"/>
                                <w:szCs w:val="28"/>
                                <w:u w:val="single"/>
                              </w:rPr>
                              <w:t>Contributions</w:t>
                            </w:r>
                          </w:p>
                          <w:p w14:paraId="79C500D1" w14:textId="77777777" w:rsidR="00584578" w:rsidRPr="00630150" w:rsidRDefault="00584578" w:rsidP="00B63819">
                            <w:pPr>
                              <w:pStyle w:val="ListParagraph"/>
                              <w:numPr>
                                <w:ilvl w:val="0"/>
                                <w:numId w:val="39"/>
                              </w:numPr>
                              <w:rPr>
                                <w:sz w:val="28"/>
                                <w:szCs w:val="28"/>
                              </w:rPr>
                            </w:pPr>
                            <w:r w:rsidRPr="00630150">
                              <w:rPr>
                                <w:sz w:val="28"/>
                                <w:szCs w:val="28"/>
                              </w:rPr>
                              <w:t xml:space="preserve">Stimulus – Snow globe – white lighting on the fake snow highlights snow globe, </w:t>
                            </w:r>
                          </w:p>
                          <w:p w14:paraId="15BD56DA" w14:textId="77777777" w:rsidR="00584578" w:rsidRPr="00630150" w:rsidRDefault="00584578" w:rsidP="00B63819">
                            <w:pPr>
                              <w:pStyle w:val="ListParagraph"/>
                              <w:numPr>
                                <w:ilvl w:val="0"/>
                                <w:numId w:val="39"/>
                              </w:numPr>
                              <w:rPr>
                                <w:sz w:val="28"/>
                                <w:szCs w:val="28"/>
                              </w:rPr>
                            </w:pPr>
                            <w:r w:rsidRPr="00630150">
                              <w:rPr>
                                <w:sz w:val="28"/>
                                <w:szCs w:val="28"/>
                              </w:rPr>
                              <w:t>Stimulus – Urban landscape – warm lighting reflects warm lights of homes against a white city landscape</w:t>
                            </w:r>
                            <w:r w:rsidRPr="00630150">
                              <w:rPr>
                                <w:sz w:val="28"/>
                                <w:szCs w:val="28"/>
                              </w:rPr>
                              <w:br/>
                              <w:t>Intention – Overcoming life’s limits. Lighting is limited, only simple use of one type of lighting at a time reflects this.</w:t>
                            </w:r>
                          </w:p>
                          <w:p w14:paraId="1BB9A5AA" w14:textId="77777777" w:rsidR="00584578" w:rsidRPr="00630150" w:rsidRDefault="00584578" w:rsidP="00B63819">
                            <w:pPr>
                              <w:pStyle w:val="ListParagraph"/>
                              <w:numPr>
                                <w:ilvl w:val="0"/>
                                <w:numId w:val="39"/>
                              </w:numPr>
                              <w:rPr>
                                <w:sz w:val="28"/>
                                <w:szCs w:val="28"/>
                              </w:rPr>
                            </w:pPr>
                            <w:r w:rsidRPr="00630150">
                              <w:rPr>
                                <w:sz w:val="28"/>
                                <w:szCs w:val="28"/>
                              </w:rPr>
                              <w:t>Complements other components – White lighting complements the white fake snow used on the floor of the stage.</w:t>
                            </w:r>
                          </w:p>
                          <w:p w14:paraId="3C1534A3" w14:textId="77777777" w:rsidR="00584578" w:rsidRPr="00630150" w:rsidRDefault="00584578" w:rsidP="00B63819">
                            <w:pPr>
                              <w:pStyle w:val="ListParagraph"/>
                              <w:numPr>
                                <w:ilvl w:val="0"/>
                                <w:numId w:val="39"/>
                              </w:numPr>
                              <w:rPr>
                                <w:sz w:val="28"/>
                                <w:szCs w:val="28"/>
                              </w:rPr>
                            </w:pPr>
                            <w:r w:rsidRPr="00630150">
                              <w:rPr>
                                <w:sz w:val="28"/>
                                <w:szCs w:val="28"/>
                              </w:rPr>
                              <w:t>Highlights dancer – The spotlight used on Dave’s solo highlights him.</w:t>
                            </w:r>
                          </w:p>
                          <w:p w14:paraId="14912ECE" w14:textId="77777777" w:rsidR="00584578" w:rsidRPr="00630150" w:rsidRDefault="00584578" w:rsidP="00B63819">
                            <w:pPr>
                              <w:pStyle w:val="ListParagraph"/>
                              <w:numPr>
                                <w:ilvl w:val="0"/>
                                <w:numId w:val="39"/>
                              </w:numPr>
                              <w:rPr>
                                <w:sz w:val="28"/>
                                <w:szCs w:val="28"/>
                              </w:rPr>
                            </w:pPr>
                            <w:r w:rsidRPr="00630150">
                              <w:rPr>
                                <w:sz w:val="28"/>
                                <w:szCs w:val="28"/>
                              </w:rPr>
                              <w:t>Highlights dance space – The shaft of light across the stage highlights the fake snow and creates a path that dancers dance in.</w:t>
                            </w:r>
                          </w:p>
                          <w:p w14:paraId="20BD434B" w14:textId="77777777" w:rsidR="00584578" w:rsidRPr="00630150" w:rsidRDefault="00584578" w:rsidP="00B63819">
                            <w:pPr>
                              <w:pStyle w:val="ListParagraph"/>
                              <w:numPr>
                                <w:ilvl w:val="0"/>
                                <w:numId w:val="39"/>
                              </w:numPr>
                              <w:rPr>
                                <w:sz w:val="28"/>
                                <w:szCs w:val="28"/>
                              </w:rPr>
                            </w:pPr>
                            <w:r w:rsidRPr="00630150">
                              <w:rPr>
                                <w:sz w:val="28"/>
                                <w:szCs w:val="28"/>
                              </w:rPr>
                              <w:t>Sculpts body – The spotlight sculpts the upper body of Dave and sculpts Laura’s legs.</w:t>
                            </w:r>
                          </w:p>
                          <w:p w14:paraId="17CB5F67" w14:textId="77777777" w:rsidR="00584578" w:rsidRPr="00630150" w:rsidRDefault="00584578" w:rsidP="00B63819">
                            <w:pPr>
                              <w:pStyle w:val="ListParagraph"/>
                              <w:numPr>
                                <w:ilvl w:val="0"/>
                                <w:numId w:val="39"/>
                              </w:numPr>
                              <w:rPr>
                                <w:sz w:val="28"/>
                                <w:szCs w:val="28"/>
                              </w:rPr>
                            </w:pPr>
                            <w:r w:rsidRPr="00630150">
                              <w:rPr>
                                <w:sz w:val="28"/>
                                <w:szCs w:val="28"/>
                              </w:rPr>
                              <w:t>Mood – The dark intensity of the lighting combined with blue wash highlights a sorrowful mood.</w:t>
                            </w:r>
                          </w:p>
                          <w:p w14:paraId="7017AD02" w14:textId="77777777" w:rsidR="00584578" w:rsidRPr="00630150" w:rsidRDefault="00584578" w:rsidP="00B63819">
                            <w:pPr>
                              <w:pStyle w:val="ListParagraph"/>
                              <w:numPr>
                                <w:ilvl w:val="0"/>
                                <w:numId w:val="39"/>
                              </w:numPr>
                              <w:rPr>
                                <w:sz w:val="28"/>
                                <w:szCs w:val="28"/>
                              </w:rPr>
                            </w:pPr>
                            <w:r w:rsidRPr="00630150">
                              <w:rPr>
                                <w:sz w:val="28"/>
                                <w:szCs w:val="28"/>
                              </w:rPr>
                              <w:t>Geographical Context – The use of blue and warmer yellows suggests an urban landscape with a blue sky, covered in snow with warm lighting coming through the windows.</w:t>
                            </w:r>
                          </w:p>
                          <w:p w14:paraId="34D601E3" w14:textId="77777777" w:rsidR="00584578" w:rsidRPr="00630150" w:rsidRDefault="00584578" w:rsidP="00B63819">
                            <w:pPr>
                              <w:pStyle w:val="ListParagraph"/>
                              <w:numPr>
                                <w:ilvl w:val="0"/>
                                <w:numId w:val="39"/>
                              </w:numPr>
                              <w:rPr>
                                <w:b/>
                                <w:color w:val="000000" w:themeColor="text1"/>
                                <w:sz w:val="28"/>
                                <w:szCs w:val="28"/>
                                <w:u w:val="single"/>
                              </w:rPr>
                            </w:pPr>
                            <w:r w:rsidRPr="00630150">
                              <w:rPr>
                                <w:b/>
                                <w:color w:val="000000" w:themeColor="text1"/>
                                <w:sz w:val="28"/>
                                <w:szCs w:val="28"/>
                                <w:u w:val="single"/>
                              </w:rPr>
                              <w:t xml:space="preserve">Interpretations </w:t>
                            </w:r>
                          </w:p>
                          <w:p w14:paraId="0EBADD05" w14:textId="77777777" w:rsidR="00584578" w:rsidRPr="00630150" w:rsidRDefault="00584578" w:rsidP="00805116">
                            <w:pPr>
                              <w:pStyle w:val="ListParagraph"/>
                              <w:numPr>
                                <w:ilvl w:val="0"/>
                                <w:numId w:val="39"/>
                              </w:numPr>
                              <w:rPr>
                                <w:sz w:val="28"/>
                                <w:szCs w:val="28"/>
                              </w:rPr>
                            </w:pPr>
                            <w:r w:rsidRPr="00630150">
                              <w:rPr>
                                <w:sz w:val="28"/>
                                <w:szCs w:val="28"/>
                              </w:rPr>
                              <w:t>The shaft of lighting suggests hope, that there is light at the end of the tunnel whilst fighting life’s limitations.</w:t>
                            </w:r>
                          </w:p>
                          <w:p w14:paraId="31BDBEC4" w14:textId="77777777" w:rsidR="00584578" w:rsidRPr="00630150" w:rsidRDefault="00584578" w:rsidP="00805116">
                            <w:pPr>
                              <w:pStyle w:val="ListParagraph"/>
                              <w:numPr>
                                <w:ilvl w:val="0"/>
                                <w:numId w:val="39"/>
                              </w:numPr>
                              <w:rPr>
                                <w:sz w:val="28"/>
                                <w:szCs w:val="28"/>
                              </w:rPr>
                            </w:pPr>
                            <w:r w:rsidRPr="00630150">
                              <w:rPr>
                                <w:sz w:val="28"/>
                                <w:szCs w:val="28"/>
                              </w:rPr>
                              <w:t>The warmer yellow lighting suggests the lighting coming through the windows of a snowy urban landscape.</w:t>
                            </w:r>
                          </w:p>
                          <w:p w14:paraId="574C36A6" w14:textId="77777777" w:rsidR="00584578" w:rsidRPr="00630150" w:rsidRDefault="00584578" w:rsidP="00805116">
                            <w:pPr>
                              <w:pStyle w:val="ListParagraph"/>
                              <w:numPr>
                                <w:ilvl w:val="0"/>
                                <w:numId w:val="39"/>
                              </w:numPr>
                              <w:rPr>
                                <w:sz w:val="28"/>
                                <w:szCs w:val="28"/>
                              </w:rPr>
                            </w:pPr>
                            <w:r w:rsidRPr="00630150">
                              <w:rPr>
                                <w:sz w:val="28"/>
                                <w:szCs w:val="28"/>
                              </w:rPr>
                              <w:t>The warmth also represents the coming together of the dancers to overcome life’s limitations and difficulties.</w:t>
                            </w:r>
                          </w:p>
                          <w:p w14:paraId="21D96928" w14:textId="77777777" w:rsidR="00584578" w:rsidRPr="00630150" w:rsidRDefault="00584578" w:rsidP="00805116">
                            <w:pPr>
                              <w:pStyle w:val="ListParagraph"/>
                              <w:numPr>
                                <w:ilvl w:val="0"/>
                                <w:numId w:val="39"/>
                              </w:numPr>
                              <w:rPr>
                                <w:sz w:val="28"/>
                                <w:szCs w:val="28"/>
                              </w:rPr>
                            </w:pPr>
                            <w:r w:rsidRPr="00630150">
                              <w:rPr>
                                <w:sz w:val="28"/>
                                <w:szCs w:val="28"/>
                              </w:rPr>
                              <w:t>The blue wash suggests coldness, depicting a snowy landscape.</w:t>
                            </w:r>
                          </w:p>
                          <w:p w14:paraId="2CA3D7C2" w14:textId="77777777" w:rsidR="00584578" w:rsidRPr="00630150" w:rsidRDefault="00584578" w:rsidP="00805116">
                            <w:pPr>
                              <w:pStyle w:val="ListParagraph"/>
                              <w:numPr>
                                <w:ilvl w:val="0"/>
                                <w:numId w:val="39"/>
                              </w:numPr>
                              <w:rPr>
                                <w:sz w:val="28"/>
                                <w:szCs w:val="28"/>
                              </w:rPr>
                            </w:pPr>
                            <w:r w:rsidRPr="00630150">
                              <w:rPr>
                                <w:sz w:val="28"/>
                                <w:szCs w:val="28"/>
                              </w:rPr>
                              <w:t>The white spotlight suggests a window into another world, where limits are the dancers can escape to a place without limitations and drawbacks.</w:t>
                            </w:r>
                          </w:p>
                          <w:p w14:paraId="45DCB54E" w14:textId="77777777" w:rsidR="00584578" w:rsidRPr="00630150" w:rsidRDefault="00584578" w:rsidP="00B63819">
                            <w:pPr>
                              <w:rPr>
                                <w:b/>
                                <w:sz w:val="28"/>
                                <w:szCs w:val="28"/>
                                <w:u w:val="single"/>
                              </w:rPr>
                            </w:pPr>
                            <w:r w:rsidRPr="00630150">
                              <w:rPr>
                                <w:b/>
                                <w:sz w:val="28"/>
                                <w:szCs w:val="28"/>
                                <w:u w:val="single"/>
                              </w:rPr>
                              <w:t>Moods</w:t>
                            </w:r>
                          </w:p>
                          <w:p w14:paraId="3F243B4A" w14:textId="039D50CB" w:rsidR="00584578" w:rsidRPr="00630150" w:rsidRDefault="00584578" w:rsidP="00805116">
                            <w:pPr>
                              <w:rPr>
                                <w:rFonts w:ascii="Century Gothic" w:hAnsi="Century Gothic"/>
                                <w:color w:val="000000" w:themeColor="text1"/>
                                <w:sz w:val="28"/>
                                <w:szCs w:val="28"/>
                              </w:rPr>
                            </w:pPr>
                            <w:r w:rsidRPr="00630150">
                              <w:rPr>
                                <w:sz w:val="28"/>
                                <w:szCs w:val="28"/>
                              </w:rPr>
                              <w:t>Peaceful, sorrowful, sad, hopeful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B539" id="Text Box 36" o:spid="_x0000_s1051" type="#_x0000_t202" style="position:absolute;margin-left:0;margin-top:12pt;width:507pt;height:755.4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" fillcolor="#ffe599 [1303]" strokecolor="black [3213]">
                <v:textbox>
                  <w:txbxContent>
                    <w:p w14:paraId="3A38483B" w14:textId="77777777" w:rsidR="00584578" w:rsidRPr="00630150" w:rsidRDefault="00584578" w:rsidP="00B63819">
                      <w:pPr>
                        <w:jc w:val="center"/>
                        <w:rPr>
                          <w:color w:val="000000" w:themeColor="text1"/>
                          <w:sz w:val="28"/>
                          <w:szCs w:val="28"/>
                          <w:u w:val="single"/>
                        </w:rPr>
                      </w:pPr>
                      <w:r w:rsidRPr="00630150">
                        <w:rPr>
                          <w:color w:val="000000" w:themeColor="text1"/>
                          <w:sz w:val="28"/>
                          <w:szCs w:val="28"/>
                          <w:u w:val="single"/>
                        </w:rPr>
                        <w:t>Artificial Things</w:t>
                      </w:r>
                    </w:p>
                    <w:p w14:paraId="1C37C558" w14:textId="7469D407" w:rsidR="00584578" w:rsidRPr="00630150" w:rsidRDefault="00584578" w:rsidP="00B63819">
                      <w:pPr>
                        <w:jc w:val="center"/>
                        <w:rPr>
                          <w:b/>
                          <w:color w:val="000000" w:themeColor="text1"/>
                          <w:sz w:val="28"/>
                          <w:szCs w:val="28"/>
                          <w:u w:val="single"/>
                        </w:rPr>
                      </w:pPr>
                      <w:r w:rsidRPr="00630150">
                        <w:rPr>
                          <w:b/>
                          <w:color w:val="000000" w:themeColor="text1"/>
                          <w:sz w:val="28"/>
                          <w:szCs w:val="28"/>
                          <w:u w:val="single"/>
                        </w:rPr>
                        <w:t>Lighting</w:t>
                      </w:r>
                    </w:p>
                    <w:p w14:paraId="55703C30" w14:textId="77777777" w:rsidR="00584578" w:rsidRPr="00630150" w:rsidRDefault="00584578" w:rsidP="00B63819">
                      <w:pPr>
                        <w:rPr>
                          <w:b/>
                          <w:color w:val="000000" w:themeColor="text1"/>
                          <w:sz w:val="28"/>
                          <w:szCs w:val="28"/>
                          <w:u w:val="single"/>
                        </w:rPr>
                      </w:pPr>
                    </w:p>
                    <w:p w14:paraId="4DC1CFC8" w14:textId="77777777" w:rsidR="00584578" w:rsidRPr="00630150" w:rsidRDefault="00584578" w:rsidP="00B63819">
                      <w:pPr>
                        <w:rPr>
                          <w:color w:val="000000" w:themeColor="text1"/>
                          <w:sz w:val="28"/>
                          <w:szCs w:val="28"/>
                        </w:rPr>
                      </w:pPr>
                      <w:r w:rsidRPr="00630150">
                        <w:rPr>
                          <w:b/>
                          <w:color w:val="000000" w:themeColor="text1"/>
                          <w:sz w:val="28"/>
                          <w:szCs w:val="28"/>
                          <w:u w:val="single"/>
                        </w:rPr>
                        <w:t>Descriptions</w:t>
                      </w:r>
                    </w:p>
                    <w:p w14:paraId="417B6298" w14:textId="77777777" w:rsidR="00584578" w:rsidRPr="00630150" w:rsidRDefault="00584578" w:rsidP="00805116">
                      <w:pPr>
                        <w:pStyle w:val="ListParagraph"/>
                        <w:numPr>
                          <w:ilvl w:val="0"/>
                          <w:numId w:val="55"/>
                        </w:numPr>
                        <w:rPr>
                          <w:sz w:val="28"/>
                          <w:szCs w:val="28"/>
                        </w:rPr>
                      </w:pPr>
                      <w:r w:rsidRPr="00630150">
                        <w:rPr>
                          <w:sz w:val="28"/>
                          <w:szCs w:val="28"/>
                        </w:rPr>
                        <w:t>White shaft of light highlighting the floor and dancers from the side.</w:t>
                      </w:r>
                    </w:p>
                    <w:p w14:paraId="35822A80" w14:textId="77777777" w:rsidR="00584578" w:rsidRPr="00630150" w:rsidRDefault="00584578" w:rsidP="00805116">
                      <w:pPr>
                        <w:pStyle w:val="ListParagraph"/>
                        <w:numPr>
                          <w:ilvl w:val="0"/>
                          <w:numId w:val="55"/>
                        </w:numPr>
                        <w:rPr>
                          <w:sz w:val="28"/>
                          <w:szCs w:val="28"/>
                        </w:rPr>
                      </w:pPr>
                      <w:r w:rsidRPr="00630150">
                        <w:rPr>
                          <w:sz w:val="28"/>
                          <w:szCs w:val="28"/>
                        </w:rPr>
                        <w:t>Warmer use of golden lighting.</w:t>
                      </w:r>
                    </w:p>
                    <w:p w14:paraId="5DA53CB3" w14:textId="77777777" w:rsidR="00584578" w:rsidRPr="00630150" w:rsidRDefault="00584578" w:rsidP="00805116">
                      <w:pPr>
                        <w:pStyle w:val="ListParagraph"/>
                        <w:numPr>
                          <w:ilvl w:val="0"/>
                          <w:numId w:val="55"/>
                        </w:numPr>
                        <w:rPr>
                          <w:sz w:val="28"/>
                          <w:szCs w:val="28"/>
                        </w:rPr>
                      </w:pPr>
                      <w:r w:rsidRPr="00630150">
                        <w:rPr>
                          <w:sz w:val="28"/>
                          <w:szCs w:val="28"/>
                        </w:rPr>
                        <w:t>Blue wash.</w:t>
                      </w:r>
                    </w:p>
                    <w:p w14:paraId="271694D1" w14:textId="77777777" w:rsidR="00584578" w:rsidRPr="00630150" w:rsidRDefault="00584578" w:rsidP="00805116">
                      <w:pPr>
                        <w:pStyle w:val="ListParagraph"/>
                        <w:numPr>
                          <w:ilvl w:val="0"/>
                          <w:numId w:val="55"/>
                        </w:numPr>
                        <w:rPr>
                          <w:sz w:val="28"/>
                          <w:szCs w:val="28"/>
                        </w:rPr>
                      </w:pPr>
                      <w:r w:rsidRPr="00630150">
                        <w:rPr>
                          <w:sz w:val="28"/>
                          <w:szCs w:val="28"/>
                        </w:rPr>
                        <w:t>White spotlight.</w:t>
                      </w:r>
                    </w:p>
                    <w:p w14:paraId="36BE7FC4" w14:textId="77777777" w:rsidR="00584578" w:rsidRPr="00630150" w:rsidRDefault="00584578" w:rsidP="00B63819">
                      <w:pPr>
                        <w:rPr>
                          <w:b/>
                          <w:color w:val="000000" w:themeColor="text1"/>
                          <w:sz w:val="28"/>
                          <w:szCs w:val="28"/>
                          <w:u w:val="single"/>
                        </w:rPr>
                      </w:pPr>
                      <w:r w:rsidRPr="00630150">
                        <w:rPr>
                          <w:b/>
                          <w:color w:val="000000" w:themeColor="text1"/>
                          <w:sz w:val="28"/>
                          <w:szCs w:val="28"/>
                          <w:u w:val="single"/>
                        </w:rPr>
                        <w:t>Contributions</w:t>
                      </w:r>
                    </w:p>
                    <w:p w14:paraId="79C500D1" w14:textId="77777777" w:rsidR="00584578" w:rsidRPr="00630150" w:rsidRDefault="00584578" w:rsidP="00B63819">
                      <w:pPr>
                        <w:pStyle w:val="ListParagraph"/>
                        <w:numPr>
                          <w:ilvl w:val="0"/>
                          <w:numId w:val="39"/>
                        </w:numPr>
                        <w:rPr>
                          <w:sz w:val="28"/>
                          <w:szCs w:val="28"/>
                        </w:rPr>
                      </w:pPr>
                      <w:r w:rsidRPr="00630150">
                        <w:rPr>
                          <w:sz w:val="28"/>
                          <w:szCs w:val="28"/>
                        </w:rPr>
                        <w:t xml:space="preserve">Stimulus – Snow globe – white lighting on the fake snow highlights snow globe, </w:t>
                      </w:r>
                    </w:p>
                    <w:p w14:paraId="15BD56DA" w14:textId="77777777" w:rsidR="00584578" w:rsidRPr="00630150" w:rsidRDefault="00584578" w:rsidP="00B63819">
                      <w:pPr>
                        <w:pStyle w:val="ListParagraph"/>
                        <w:numPr>
                          <w:ilvl w:val="0"/>
                          <w:numId w:val="39"/>
                        </w:numPr>
                        <w:rPr>
                          <w:sz w:val="28"/>
                          <w:szCs w:val="28"/>
                        </w:rPr>
                      </w:pPr>
                      <w:r w:rsidRPr="00630150">
                        <w:rPr>
                          <w:sz w:val="28"/>
                          <w:szCs w:val="28"/>
                        </w:rPr>
                        <w:t>Stimulus – Urban landscape – warm lighting reflects warm lights of homes against a white city landscape</w:t>
                      </w:r>
                      <w:r w:rsidRPr="00630150">
                        <w:rPr>
                          <w:sz w:val="28"/>
                          <w:szCs w:val="28"/>
                        </w:rPr>
                        <w:br/>
                        <w:t>Intention – Overcoming life’s limits. Lighting is limited, only simple use of one type of lighting at a time reflects this.</w:t>
                      </w:r>
                    </w:p>
                    <w:p w14:paraId="1BB9A5AA" w14:textId="77777777" w:rsidR="00584578" w:rsidRPr="00630150" w:rsidRDefault="00584578" w:rsidP="00B63819">
                      <w:pPr>
                        <w:pStyle w:val="ListParagraph"/>
                        <w:numPr>
                          <w:ilvl w:val="0"/>
                          <w:numId w:val="39"/>
                        </w:numPr>
                        <w:rPr>
                          <w:sz w:val="28"/>
                          <w:szCs w:val="28"/>
                        </w:rPr>
                      </w:pPr>
                      <w:r w:rsidRPr="00630150">
                        <w:rPr>
                          <w:sz w:val="28"/>
                          <w:szCs w:val="28"/>
                        </w:rPr>
                        <w:t>Complements other components – White lighting complements the white fake snow used on the floor of the stage.</w:t>
                      </w:r>
                    </w:p>
                    <w:p w14:paraId="3C1534A3" w14:textId="77777777" w:rsidR="00584578" w:rsidRPr="00630150" w:rsidRDefault="00584578" w:rsidP="00B63819">
                      <w:pPr>
                        <w:pStyle w:val="ListParagraph"/>
                        <w:numPr>
                          <w:ilvl w:val="0"/>
                          <w:numId w:val="39"/>
                        </w:numPr>
                        <w:rPr>
                          <w:sz w:val="28"/>
                          <w:szCs w:val="28"/>
                        </w:rPr>
                      </w:pPr>
                      <w:r w:rsidRPr="00630150">
                        <w:rPr>
                          <w:sz w:val="28"/>
                          <w:szCs w:val="28"/>
                        </w:rPr>
                        <w:t>Highlights dancer – The spotlight used on Dave’s solo highlights him.</w:t>
                      </w:r>
                    </w:p>
                    <w:p w14:paraId="14912ECE" w14:textId="77777777" w:rsidR="00584578" w:rsidRPr="00630150" w:rsidRDefault="00584578" w:rsidP="00B63819">
                      <w:pPr>
                        <w:pStyle w:val="ListParagraph"/>
                        <w:numPr>
                          <w:ilvl w:val="0"/>
                          <w:numId w:val="39"/>
                        </w:numPr>
                        <w:rPr>
                          <w:sz w:val="28"/>
                          <w:szCs w:val="28"/>
                        </w:rPr>
                      </w:pPr>
                      <w:r w:rsidRPr="00630150">
                        <w:rPr>
                          <w:sz w:val="28"/>
                          <w:szCs w:val="28"/>
                        </w:rPr>
                        <w:t>Highlights dance space – The shaft of light across the stage highlights the fake snow and creates a path that dancers dance in.</w:t>
                      </w:r>
                    </w:p>
                    <w:p w14:paraId="20BD434B" w14:textId="77777777" w:rsidR="00584578" w:rsidRPr="00630150" w:rsidRDefault="00584578" w:rsidP="00B63819">
                      <w:pPr>
                        <w:pStyle w:val="ListParagraph"/>
                        <w:numPr>
                          <w:ilvl w:val="0"/>
                          <w:numId w:val="39"/>
                        </w:numPr>
                        <w:rPr>
                          <w:sz w:val="28"/>
                          <w:szCs w:val="28"/>
                        </w:rPr>
                      </w:pPr>
                      <w:r w:rsidRPr="00630150">
                        <w:rPr>
                          <w:sz w:val="28"/>
                          <w:szCs w:val="28"/>
                        </w:rPr>
                        <w:t>Sculpts body – The spotlight sculpts the upper body of Dave and sculpts Laura’s legs.</w:t>
                      </w:r>
                    </w:p>
                    <w:p w14:paraId="17CB5F67" w14:textId="77777777" w:rsidR="00584578" w:rsidRPr="00630150" w:rsidRDefault="00584578" w:rsidP="00B63819">
                      <w:pPr>
                        <w:pStyle w:val="ListParagraph"/>
                        <w:numPr>
                          <w:ilvl w:val="0"/>
                          <w:numId w:val="39"/>
                        </w:numPr>
                        <w:rPr>
                          <w:sz w:val="28"/>
                          <w:szCs w:val="28"/>
                        </w:rPr>
                      </w:pPr>
                      <w:r w:rsidRPr="00630150">
                        <w:rPr>
                          <w:sz w:val="28"/>
                          <w:szCs w:val="28"/>
                        </w:rPr>
                        <w:t>Mood – The dark intensity of the lighting combined with blue wash highlights a sorrowful mood.</w:t>
                      </w:r>
                    </w:p>
                    <w:p w14:paraId="7017AD02" w14:textId="77777777" w:rsidR="00584578" w:rsidRPr="00630150" w:rsidRDefault="00584578" w:rsidP="00B63819">
                      <w:pPr>
                        <w:pStyle w:val="ListParagraph"/>
                        <w:numPr>
                          <w:ilvl w:val="0"/>
                          <w:numId w:val="39"/>
                        </w:numPr>
                        <w:rPr>
                          <w:sz w:val="28"/>
                          <w:szCs w:val="28"/>
                        </w:rPr>
                      </w:pPr>
                      <w:r w:rsidRPr="00630150">
                        <w:rPr>
                          <w:sz w:val="28"/>
                          <w:szCs w:val="28"/>
                        </w:rPr>
                        <w:t>Geographical Context – The use of blue and warmer yellows suggests an urban landscape with a blue sky, covered in snow with warm lighting coming through the windows.</w:t>
                      </w:r>
                    </w:p>
                    <w:p w14:paraId="34D601E3" w14:textId="77777777" w:rsidR="00584578" w:rsidRPr="00630150" w:rsidRDefault="00584578" w:rsidP="00B63819">
                      <w:pPr>
                        <w:pStyle w:val="ListParagraph"/>
                        <w:numPr>
                          <w:ilvl w:val="0"/>
                          <w:numId w:val="39"/>
                        </w:numPr>
                        <w:rPr>
                          <w:b/>
                          <w:color w:val="000000" w:themeColor="text1"/>
                          <w:sz w:val="28"/>
                          <w:szCs w:val="28"/>
                          <w:u w:val="single"/>
                        </w:rPr>
                      </w:pPr>
                      <w:r w:rsidRPr="00630150">
                        <w:rPr>
                          <w:b/>
                          <w:color w:val="000000" w:themeColor="text1"/>
                          <w:sz w:val="28"/>
                          <w:szCs w:val="28"/>
                          <w:u w:val="single"/>
                        </w:rPr>
                        <w:t xml:space="preserve">Interpretations </w:t>
                      </w:r>
                    </w:p>
                    <w:p w14:paraId="0EBADD05" w14:textId="77777777" w:rsidR="00584578" w:rsidRPr="00630150" w:rsidRDefault="00584578" w:rsidP="00805116">
                      <w:pPr>
                        <w:pStyle w:val="ListParagraph"/>
                        <w:numPr>
                          <w:ilvl w:val="0"/>
                          <w:numId w:val="39"/>
                        </w:numPr>
                        <w:rPr>
                          <w:sz w:val="28"/>
                          <w:szCs w:val="28"/>
                        </w:rPr>
                      </w:pPr>
                      <w:r w:rsidRPr="00630150">
                        <w:rPr>
                          <w:sz w:val="28"/>
                          <w:szCs w:val="28"/>
                        </w:rPr>
                        <w:t>The shaft of lighting suggests hope, that there is light at the end of the tunnel whilst fighting life’s limitations.</w:t>
                      </w:r>
                    </w:p>
                    <w:p w14:paraId="31BDBEC4" w14:textId="77777777" w:rsidR="00584578" w:rsidRPr="00630150" w:rsidRDefault="00584578" w:rsidP="00805116">
                      <w:pPr>
                        <w:pStyle w:val="ListParagraph"/>
                        <w:numPr>
                          <w:ilvl w:val="0"/>
                          <w:numId w:val="39"/>
                        </w:numPr>
                        <w:rPr>
                          <w:sz w:val="28"/>
                          <w:szCs w:val="28"/>
                        </w:rPr>
                      </w:pPr>
                      <w:r w:rsidRPr="00630150">
                        <w:rPr>
                          <w:sz w:val="28"/>
                          <w:szCs w:val="28"/>
                        </w:rPr>
                        <w:t>The warmer yellow lighting suggests the lighting coming through the windows of a snowy urban landscape.</w:t>
                      </w:r>
                    </w:p>
                    <w:p w14:paraId="574C36A6" w14:textId="77777777" w:rsidR="00584578" w:rsidRPr="00630150" w:rsidRDefault="00584578" w:rsidP="00805116">
                      <w:pPr>
                        <w:pStyle w:val="ListParagraph"/>
                        <w:numPr>
                          <w:ilvl w:val="0"/>
                          <w:numId w:val="39"/>
                        </w:numPr>
                        <w:rPr>
                          <w:sz w:val="28"/>
                          <w:szCs w:val="28"/>
                        </w:rPr>
                      </w:pPr>
                      <w:r w:rsidRPr="00630150">
                        <w:rPr>
                          <w:sz w:val="28"/>
                          <w:szCs w:val="28"/>
                        </w:rPr>
                        <w:t>The warmth also represents the coming together of the dancers to overcome life’s limitations and difficulties.</w:t>
                      </w:r>
                    </w:p>
                    <w:p w14:paraId="21D96928" w14:textId="77777777" w:rsidR="00584578" w:rsidRPr="00630150" w:rsidRDefault="00584578" w:rsidP="00805116">
                      <w:pPr>
                        <w:pStyle w:val="ListParagraph"/>
                        <w:numPr>
                          <w:ilvl w:val="0"/>
                          <w:numId w:val="39"/>
                        </w:numPr>
                        <w:rPr>
                          <w:sz w:val="28"/>
                          <w:szCs w:val="28"/>
                        </w:rPr>
                      </w:pPr>
                      <w:r w:rsidRPr="00630150">
                        <w:rPr>
                          <w:sz w:val="28"/>
                          <w:szCs w:val="28"/>
                        </w:rPr>
                        <w:t>The blue wash suggests coldness, depicting a snowy landscape.</w:t>
                      </w:r>
                    </w:p>
                    <w:p w14:paraId="2CA3D7C2" w14:textId="77777777" w:rsidR="00584578" w:rsidRPr="00630150" w:rsidRDefault="00584578" w:rsidP="00805116">
                      <w:pPr>
                        <w:pStyle w:val="ListParagraph"/>
                        <w:numPr>
                          <w:ilvl w:val="0"/>
                          <w:numId w:val="39"/>
                        </w:numPr>
                        <w:rPr>
                          <w:sz w:val="28"/>
                          <w:szCs w:val="28"/>
                        </w:rPr>
                      </w:pPr>
                      <w:r w:rsidRPr="00630150">
                        <w:rPr>
                          <w:sz w:val="28"/>
                          <w:szCs w:val="28"/>
                        </w:rPr>
                        <w:t>The white spotlight suggests a window into another world, where limits are the dancers can escape to a place without limitations and drawbacks.</w:t>
                      </w:r>
                    </w:p>
                    <w:p w14:paraId="45DCB54E" w14:textId="77777777" w:rsidR="00584578" w:rsidRPr="00630150" w:rsidRDefault="00584578" w:rsidP="00B63819">
                      <w:pPr>
                        <w:rPr>
                          <w:b/>
                          <w:sz w:val="28"/>
                          <w:szCs w:val="28"/>
                          <w:u w:val="single"/>
                        </w:rPr>
                      </w:pPr>
                      <w:r w:rsidRPr="00630150">
                        <w:rPr>
                          <w:b/>
                          <w:sz w:val="28"/>
                          <w:szCs w:val="28"/>
                          <w:u w:val="single"/>
                        </w:rPr>
                        <w:t>Moods</w:t>
                      </w:r>
                    </w:p>
                    <w:p w14:paraId="3F243B4A" w14:textId="039D50CB" w:rsidR="00584578" w:rsidRPr="00630150" w:rsidRDefault="00584578" w:rsidP="00805116">
                      <w:pPr>
                        <w:rPr>
                          <w:rFonts w:ascii="Century Gothic" w:hAnsi="Century Gothic"/>
                          <w:color w:val="000000" w:themeColor="text1"/>
                          <w:sz w:val="28"/>
                          <w:szCs w:val="28"/>
                        </w:rPr>
                      </w:pPr>
                      <w:r w:rsidRPr="00630150">
                        <w:rPr>
                          <w:sz w:val="28"/>
                          <w:szCs w:val="28"/>
                        </w:rPr>
                        <w:t>Peaceful, sorrowful, sad, hopeful</w:t>
                      </w:r>
                    </w:p>
                  </w:txbxContent>
                </v:textbox>
                <w10:wrap type="square" anchorx="margin"/>
              </v:shape>
            </w:pict>
          </mc:Fallback>
        </mc:AlternateContent>
      </w:r>
      <w:r w:rsidR="0091409F">
        <w:br w:type="page"/>
      </w:r>
      <w:r w:rsidRPr="00B63819">
        <w:rPr>
          <w:noProof/>
          <w:lang w:eastAsia="en-GB"/>
        </w:rPr>
        <w:lastRenderedPageBreak/>
        <mc:AlternateContent>
          <mc:Choice Requires="wps">
            <w:drawing>
              <wp:anchor distT="0" distB="0" distL="114300" distR="114300" simplePos="0" relativeHeight="251736064" behindDoc="0" locked="0" layoutInCell="1" allowOverlap="1" wp14:anchorId="36B5AD4A" wp14:editId="5535E4D2">
                <wp:simplePos x="0" y="0"/>
                <wp:positionH relativeFrom="margin">
                  <wp:align>right</wp:align>
                </wp:positionH>
                <wp:positionV relativeFrom="paragraph">
                  <wp:posOffset>152400</wp:posOffset>
                </wp:positionV>
                <wp:extent cx="6629400" cy="9594215"/>
                <wp:effectExtent l="0" t="0" r="19050" b="26035"/>
                <wp:wrapSquare wrapText="bothSides"/>
                <wp:docPr id="62" name="Text Box 62"/>
                <wp:cNvGraphicFramePr/>
                <a:graphic xmlns:a="http://schemas.openxmlformats.org/drawingml/2006/main">
                  <a:graphicData uri="http://schemas.microsoft.com/office/word/2010/wordprocessingShape">
                    <wps:wsp>
                      <wps:cNvSpPr txBox="1"/>
                      <wps:spPr>
                        <a:xfrm>
                          <a:off x="0" y="0"/>
                          <a:ext cx="6629400" cy="9594215"/>
                        </a:xfrm>
                        <a:prstGeom prst="rect">
                          <a:avLst/>
                        </a:prstGeom>
                        <a:solidFill>
                          <a:schemeClr val="accent4">
                            <a:lumMod val="40000"/>
                            <a:lumOff val="6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AF812B2" w14:textId="77777777" w:rsidR="00584578" w:rsidRPr="00630150" w:rsidRDefault="00584578" w:rsidP="00B63819">
                            <w:pPr>
                              <w:jc w:val="center"/>
                              <w:rPr>
                                <w:color w:val="000000" w:themeColor="text1"/>
                                <w:sz w:val="28"/>
                                <w:szCs w:val="28"/>
                                <w:u w:val="single"/>
                              </w:rPr>
                            </w:pPr>
                            <w:r w:rsidRPr="00630150">
                              <w:rPr>
                                <w:color w:val="000000" w:themeColor="text1"/>
                                <w:sz w:val="28"/>
                                <w:szCs w:val="28"/>
                                <w:u w:val="single"/>
                              </w:rPr>
                              <w:t>Artificial Things</w:t>
                            </w:r>
                          </w:p>
                          <w:p w14:paraId="39F1FDC6" w14:textId="2F8E567F" w:rsidR="00584578" w:rsidRPr="00630150" w:rsidRDefault="00584578" w:rsidP="00B63819">
                            <w:pPr>
                              <w:jc w:val="center"/>
                              <w:rPr>
                                <w:b/>
                                <w:color w:val="000000" w:themeColor="text1"/>
                                <w:sz w:val="28"/>
                                <w:szCs w:val="28"/>
                                <w:u w:val="single"/>
                              </w:rPr>
                            </w:pPr>
                            <w:r w:rsidRPr="00630150">
                              <w:rPr>
                                <w:b/>
                                <w:color w:val="000000" w:themeColor="text1"/>
                                <w:sz w:val="28"/>
                                <w:szCs w:val="28"/>
                                <w:u w:val="single"/>
                              </w:rPr>
                              <w:t>Set &amp; Props</w:t>
                            </w:r>
                          </w:p>
                          <w:p w14:paraId="3322277D" w14:textId="77777777" w:rsidR="00584578" w:rsidRPr="00630150" w:rsidRDefault="00584578" w:rsidP="00B63819">
                            <w:pPr>
                              <w:rPr>
                                <w:b/>
                                <w:color w:val="000000" w:themeColor="text1"/>
                                <w:sz w:val="28"/>
                                <w:szCs w:val="28"/>
                                <w:u w:val="single"/>
                              </w:rPr>
                            </w:pPr>
                          </w:p>
                          <w:p w14:paraId="4051BBE8" w14:textId="77777777" w:rsidR="00584578" w:rsidRPr="00630150" w:rsidRDefault="00584578" w:rsidP="00B63819">
                            <w:pPr>
                              <w:rPr>
                                <w:color w:val="000000" w:themeColor="text1"/>
                                <w:sz w:val="28"/>
                                <w:szCs w:val="28"/>
                              </w:rPr>
                            </w:pPr>
                            <w:r w:rsidRPr="00630150">
                              <w:rPr>
                                <w:b/>
                                <w:color w:val="000000" w:themeColor="text1"/>
                                <w:sz w:val="28"/>
                                <w:szCs w:val="28"/>
                                <w:u w:val="single"/>
                              </w:rPr>
                              <w:t>Descriptions</w:t>
                            </w:r>
                          </w:p>
                          <w:p w14:paraId="1F853B30" w14:textId="77777777" w:rsidR="00584578" w:rsidRPr="00630150" w:rsidRDefault="00584578" w:rsidP="00805116">
                            <w:pPr>
                              <w:pStyle w:val="ListParagraph"/>
                              <w:numPr>
                                <w:ilvl w:val="0"/>
                                <w:numId w:val="56"/>
                              </w:numPr>
                              <w:rPr>
                                <w:sz w:val="28"/>
                                <w:szCs w:val="28"/>
                              </w:rPr>
                            </w:pPr>
                            <w:r w:rsidRPr="00630150">
                              <w:rPr>
                                <w:sz w:val="28"/>
                                <w:szCs w:val="28"/>
                              </w:rPr>
                              <w:t>Heavy backdrop with paint streaming down</w:t>
                            </w:r>
                          </w:p>
                          <w:p w14:paraId="553C5FD3" w14:textId="77777777" w:rsidR="00584578" w:rsidRPr="00630150" w:rsidRDefault="00584578" w:rsidP="00805116">
                            <w:pPr>
                              <w:pStyle w:val="ListParagraph"/>
                              <w:numPr>
                                <w:ilvl w:val="0"/>
                                <w:numId w:val="56"/>
                              </w:numPr>
                              <w:rPr>
                                <w:sz w:val="28"/>
                                <w:szCs w:val="28"/>
                              </w:rPr>
                            </w:pPr>
                            <w:r w:rsidRPr="00630150">
                              <w:rPr>
                                <w:sz w:val="28"/>
                                <w:szCs w:val="28"/>
                              </w:rPr>
                              <w:t>Collapsed wheelchair</w:t>
                            </w:r>
                          </w:p>
                          <w:p w14:paraId="0835151F" w14:textId="77777777" w:rsidR="00584578" w:rsidRPr="00630150" w:rsidRDefault="00584578" w:rsidP="00805116">
                            <w:pPr>
                              <w:pStyle w:val="ListParagraph"/>
                              <w:numPr>
                                <w:ilvl w:val="0"/>
                                <w:numId w:val="56"/>
                              </w:numPr>
                              <w:rPr>
                                <w:sz w:val="28"/>
                                <w:szCs w:val="28"/>
                              </w:rPr>
                            </w:pPr>
                            <w:r w:rsidRPr="00630150">
                              <w:rPr>
                                <w:sz w:val="28"/>
                                <w:szCs w:val="28"/>
                              </w:rPr>
                              <w:t>Fake white snow on the floor</w:t>
                            </w:r>
                          </w:p>
                          <w:p w14:paraId="7777F636" w14:textId="77777777" w:rsidR="00584578" w:rsidRPr="00630150" w:rsidRDefault="00584578" w:rsidP="00805116">
                            <w:pPr>
                              <w:pStyle w:val="ListParagraph"/>
                              <w:numPr>
                                <w:ilvl w:val="0"/>
                                <w:numId w:val="56"/>
                              </w:numPr>
                              <w:rPr>
                                <w:sz w:val="28"/>
                                <w:szCs w:val="28"/>
                              </w:rPr>
                            </w:pPr>
                            <w:r w:rsidRPr="00630150">
                              <w:rPr>
                                <w:sz w:val="28"/>
                                <w:szCs w:val="28"/>
                              </w:rPr>
                              <w:t>Glass cabinet on its side filled with fake snow</w:t>
                            </w:r>
                          </w:p>
                          <w:p w14:paraId="502D7F69" w14:textId="77777777" w:rsidR="00584578" w:rsidRPr="00630150" w:rsidRDefault="00584578" w:rsidP="00805116">
                            <w:pPr>
                              <w:pStyle w:val="ListParagraph"/>
                              <w:numPr>
                                <w:ilvl w:val="0"/>
                                <w:numId w:val="56"/>
                              </w:numPr>
                              <w:rPr>
                                <w:sz w:val="28"/>
                                <w:szCs w:val="28"/>
                              </w:rPr>
                            </w:pPr>
                            <w:r w:rsidRPr="00630150">
                              <w:rPr>
                                <w:sz w:val="28"/>
                                <w:szCs w:val="28"/>
                              </w:rPr>
                              <w:t>Two stools</w:t>
                            </w:r>
                          </w:p>
                          <w:p w14:paraId="45C06A99" w14:textId="77777777" w:rsidR="00584578" w:rsidRPr="00630150" w:rsidRDefault="00584578" w:rsidP="00805116">
                            <w:pPr>
                              <w:pStyle w:val="ListParagraph"/>
                              <w:numPr>
                                <w:ilvl w:val="0"/>
                                <w:numId w:val="56"/>
                              </w:numPr>
                              <w:rPr>
                                <w:b/>
                                <w:color w:val="000000" w:themeColor="text1"/>
                                <w:sz w:val="28"/>
                                <w:szCs w:val="28"/>
                                <w:u w:val="single"/>
                              </w:rPr>
                            </w:pPr>
                            <w:r w:rsidRPr="00630150">
                              <w:rPr>
                                <w:sz w:val="28"/>
                                <w:szCs w:val="28"/>
                              </w:rPr>
                              <w:t>Headless mannequin</w:t>
                            </w:r>
                            <w:r w:rsidRPr="00630150">
                              <w:rPr>
                                <w:b/>
                                <w:color w:val="000000" w:themeColor="text1"/>
                                <w:sz w:val="28"/>
                                <w:szCs w:val="28"/>
                                <w:u w:val="single"/>
                              </w:rPr>
                              <w:t xml:space="preserve"> </w:t>
                            </w:r>
                          </w:p>
                          <w:p w14:paraId="237F65CC" w14:textId="01C644EE" w:rsidR="00584578" w:rsidRPr="00630150" w:rsidRDefault="00584578" w:rsidP="00805116">
                            <w:pPr>
                              <w:rPr>
                                <w:b/>
                                <w:color w:val="000000" w:themeColor="text1"/>
                                <w:sz w:val="28"/>
                                <w:szCs w:val="28"/>
                                <w:u w:val="single"/>
                              </w:rPr>
                            </w:pPr>
                            <w:r w:rsidRPr="00630150">
                              <w:rPr>
                                <w:b/>
                                <w:color w:val="000000" w:themeColor="text1"/>
                                <w:sz w:val="28"/>
                                <w:szCs w:val="28"/>
                                <w:u w:val="single"/>
                              </w:rPr>
                              <w:t>Contributions</w:t>
                            </w:r>
                          </w:p>
                          <w:p w14:paraId="432EB824" w14:textId="77777777" w:rsidR="00584578" w:rsidRPr="00630150" w:rsidRDefault="00584578" w:rsidP="00805116">
                            <w:pPr>
                              <w:pStyle w:val="ListParagraph"/>
                              <w:numPr>
                                <w:ilvl w:val="0"/>
                                <w:numId w:val="39"/>
                              </w:numPr>
                              <w:rPr>
                                <w:sz w:val="28"/>
                                <w:szCs w:val="28"/>
                              </w:rPr>
                            </w:pPr>
                            <w:r w:rsidRPr="00630150">
                              <w:rPr>
                                <w:sz w:val="28"/>
                                <w:szCs w:val="28"/>
                              </w:rPr>
                              <w:t>Stimulus – paintings by Goran Djurovic – colour streams down as seen in the paintings</w:t>
                            </w:r>
                          </w:p>
                          <w:p w14:paraId="0436ED22" w14:textId="725B0B86" w:rsidR="00584578" w:rsidRPr="00630150" w:rsidRDefault="00584578" w:rsidP="00805116">
                            <w:pPr>
                              <w:pStyle w:val="ListParagraph"/>
                              <w:numPr>
                                <w:ilvl w:val="0"/>
                                <w:numId w:val="39"/>
                              </w:numPr>
                              <w:rPr>
                                <w:sz w:val="28"/>
                                <w:szCs w:val="28"/>
                              </w:rPr>
                            </w:pPr>
                            <w:r w:rsidRPr="00630150">
                              <w:rPr>
                                <w:sz w:val="28"/>
                                <w:szCs w:val="28"/>
                              </w:rPr>
                              <w:t>Intention – life’s limits – use of headless mannequin shows you can have a whole body but not be able to move</w:t>
                            </w:r>
                          </w:p>
                          <w:p w14:paraId="4A33F28A" w14:textId="77777777" w:rsidR="00584578" w:rsidRPr="00630150" w:rsidRDefault="00584578" w:rsidP="00805116">
                            <w:pPr>
                              <w:pStyle w:val="ListParagraph"/>
                              <w:numPr>
                                <w:ilvl w:val="0"/>
                                <w:numId w:val="39"/>
                              </w:numPr>
                              <w:rPr>
                                <w:sz w:val="28"/>
                                <w:szCs w:val="28"/>
                              </w:rPr>
                            </w:pPr>
                            <w:r w:rsidRPr="00630150">
                              <w:rPr>
                                <w:sz w:val="28"/>
                                <w:szCs w:val="28"/>
                              </w:rPr>
                              <w:t>Mood – dull use of colour suggests a sorrowful mood</w:t>
                            </w:r>
                          </w:p>
                          <w:p w14:paraId="45EC7305" w14:textId="77777777" w:rsidR="00584578" w:rsidRPr="00630150" w:rsidRDefault="00584578" w:rsidP="00805116">
                            <w:pPr>
                              <w:pStyle w:val="ListParagraph"/>
                              <w:numPr>
                                <w:ilvl w:val="0"/>
                                <w:numId w:val="39"/>
                              </w:numPr>
                              <w:rPr>
                                <w:sz w:val="28"/>
                                <w:szCs w:val="28"/>
                              </w:rPr>
                            </w:pPr>
                            <w:r w:rsidRPr="00630150">
                              <w:rPr>
                                <w:sz w:val="28"/>
                                <w:szCs w:val="28"/>
                              </w:rPr>
                              <w:t>Complements other components – paint streamed backdrop complements paint streamed costumes</w:t>
                            </w:r>
                          </w:p>
                          <w:p w14:paraId="1B056D52" w14:textId="77777777" w:rsidR="00584578" w:rsidRPr="00630150" w:rsidRDefault="00584578" w:rsidP="00805116">
                            <w:pPr>
                              <w:pStyle w:val="ListParagraph"/>
                              <w:numPr>
                                <w:ilvl w:val="0"/>
                                <w:numId w:val="39"/>
                              </w:numPr>
                              <w:rPr>
                                <w:sz w:val="28"/>
                                <w:szCs w:val="28"/>
                              </w:rPr>
                            </w:pPr>
                            <w:r w:rsidRPr="00630150">
                              <w:rPr>
                                <w:sz w:val="28"/>
                                <w:szCs w:val="28"/>
                              </w:rPr>
                              <w:t>Geographical context – use of fake snow suggests the geographical context of a snow covered urban landscape</w:t>
                            </w:r>
                          </w:p>
                          <w:p w14:paraId="3A3FA8D9" w14:textId="77777777" w:rsidR="00584578" w:rsidRPr="00630150" w:rsidRDefault="00584578" w:rsidP="00805116">
                            <w:pPr>
                              <w:pStyle w:val="ListParagraph"/>
                              <w:numPr>
                                <w:ilvl w:val="0"/>
                                <w:numId w:val="39"/>
                              </w:numPr>
                              <w:rPr>
                                <w:sz w:val="28"/>
                                <w:szCs w:val="28"/>
                              </w:rPr>
                            </w:pPr>
                            <w:r w:rsidRPr="00630150">
                              <w:rPr>
                                <w:sz w:val="28"/>
                                <w:szCs w:val="28"/>
                              </w:rPr>
                              <w:t>Creates levels – the vitrine on its side and stools creates levels for the dancers to create the portrait photo</w:t>
                            </w:r>
                          </w:p>
                          <w:p w14:paraId="373D604E" w14:textId="77777777" w:rsidR="00584578" w:rsidRPr="00630150" w:rsidRDefault="00584578" w:rsidP="00805116">
                            <w:pPr>
                              <w:pStyle w:val="ListParagraph"/>
                              <w:numPr>
                                <w:ilvl w:val="0"/>
                                <w:numId w:val="39"/>
                              </w:numPr>
                              <w:rPr>
                                <w:sz w:val="28"/>
                                <w:szCs w:val="28"/>
                              </w:rPr>
                            </w:pPr>
                            <w:r w:rsidRPr="00630150">
                              <w:rPr>
                                <w:sz w:val="28"/>
                                <w:szCs w:val="28"/>
                              </w:rPr>
                              <w:t>Incorporated into action – collapsed wheelchair is used by able bodied and disabled dancers as part of the movement as they piece it together</w:t>
                            </w:r>
                          </w:p>
                          <w:p w14:paraId="65700CF4" w14:textId="77777777" w:rsidR="00584578" w:rsidRPr="00630150" w:rsidRDefault="00584578" w:rsidP="00805116">
                            <w:pPr>
                              <w:ind w:left="360"/>
                              <w:rPr>
                                <w:b/>
                                <w:color w:val="000000" w:themeColor="text1"/>
                                <w:sz w:val="28"/>
                                <w:szCs w:val="28"/>
                                <w:u w:val="single"/>
                              </w:rPr>
                            </w:pPr>
                            <w:r w:rsidRPr="00630150">
                              <w:rPr>
                                <w:b/>
                                <w:color w:val="000000" w:themeColor="text1"/>
                                <w:sz w:val="28"/>
                                <w:szCs w:val="28"/>
                                <w:u w:val="single"/>
                              </w:rPr>
                              <w:t xml:space="preserve">Interpretations </w:t>
                            </w:r>
                          </w:p>
                          <w:p w14:paraId="1A15688A" w14:textId="77777777" w:rsidR="00584578" w:rsidRPr="00630150" w:rsidRDefault="00584578" w:rsidP="00805116">
                            <w:pPr>
                              <w:pStyle w:val="ListParagraph"/>
                              <w:numPr>
                                <w:ilvl w:val="0"/>
                                <w:numId w:val="57"/>
                              </w:numPr>
                              <w:rPr>
                                <w:sz w:val="28"/>
                                <w:szCs w:val="28"/>
                              </w:rPr>
                            </w:pPr>
                            <w:r w:rsidRPr="00630150">
                              <w:rPr>
                                <w:sz w:val="28"/>
                                <w:szCs w:val="28"/>
                              </w:rPr>
                              <w:t>Colour draining from the paintings could represent hope and content draining from the dancer’s lives</w:t>
                            </w:r>
                          </w:p>
                          <w:p w14:paraId="42583F57" w14:textId="77777777" w:rsidR="00584578" w:rsidRPr="00630150" w:rsidRDefault="00584578" w:rsidP="00805116">
                            <w:pPr>
                              <w:pStyle w:val="ListParagraph"/>
                              <w:numPr>
                                <w:ilvl w:val="0"/>
                                <w:numId w:val="57"/>
                              </w:numPr>
                              <w:rPr>
                                <w:sz w:val="28"/>
                                <w:szCs w:val="28"/>
                              </w:rPr>
                            </w:pPr>
                            <w:r w:rsidRPr="00630150">
                              <w:rPr>
                                <w:sz w:val="28"/>
                                <w:szCs w:val="28"/>
                              </w:rPr>
                              <w:t>Paint streaming down the backdrop could represent the water streaming down the inside of a snow globe</w:t>
                            </w:r>
                          </w:p>
                          <w:p w14:paraId="4E82B1D7" w14:textId="77777777" w:rsidR="00584578" w:rsidRPr="00630150" w:rsidRDefault="00584578" w:rsidP="00805116">
                            <w:pPr>
                              <w:pStyle w:val="ListParagraph"/>
                              <w:numPr>
                                <w:ilvl w:val="0"/>
                                <w:numId w:val="57"/>
                              </w:numPr>
                              <w:rPr>
                                <w:sz w:val="28"/>
                                <w:szCs w:val="28"/>
                              </w:rPr>
                            </w:pPr>
                            <w:r w:rsidRPr="00630150">
                              <w:rPr>
                                <w:sz w:val="28"/>
                                <w:szCs w:val="28"/>
                              </w:rPr>
                              <w:t>Collapsed wheelchair represents the support required t get through life’s limitations</w:t>
                            </w:r>
                          </w:p>
                          <w:p w14:paraId="06ED58A8" w14:textId="77777777" w:rsidR="00584578" w:rsidRPr="00630150" w:rsidRDefault="00584578" w:rsidP="00805116">
                            <w:pPr>
                              <w:pStyle w:val="ListParagraph"/>
                              <w:numPr>
                                <w:ilvl w:val="0"/>
                                <w:numId w:val="57"/>
                              </w:numPr>
                              <w:rPr>
                                <w:sz w:val="28"/>
                                <w:szCs w:val="28"/>
                              </w:rPr>
                            </w:pPr>
                            <w:r w:rsidRPr="00630150">
                              <w:rPr>
                                <w:sz w:val="28"/>
                                <w:szCs w:val="28"/>
                              </w:rPr>
                              <w:t>Collapsed wheelchair suggests a sense of ‘broken hope’</w:t>
                            </w:r>
                          </w:p>
                          <w:p w14:paraId="5A6EC673" w14:textId="77777777" w:rsidR="00584578" w:rsidRPr="00630150" w:rsidRDefault="00584578" w:rsidP="00805116">
                            <w:pPr>
                              <w:pStyle w:val="ListParagraph"/>
                              <w:numPr>
                                <w:ilvl w:val="0"/>
                                <w:numId w:val="57"/>
                              </w:numPr>
                              <w:rPr>
                                <w:sz w:val="28"/>
                                <w:szCs w:val="28"/>
                              </w:rPr>
                            </w:pPr>
                            <w:r w:rsidRPr="00630150">
                              <w:rPr>
                                <w:sz w:val="28"/>
                                <w:szCs w:val="28"/>
                              </w:rPr>
                              <w:t>Fake white snow represents the snow seen inside a snow globe</w:t>
                            </w:r>
                          </w:p>
                          <w:p w14:paraId="66C00410" w14:textId="77777777" w:rsidR="00584578" w:rsidRPr="00630150" w:rsidRDefault="00584578" w:rsidP="00805116">
                            <w:pPr>
                              <w:pStyle w:val="ListParagraph"/>
                              <w:numPr>
                                <w:ilvl w:val="0"/>
                                <w:numId w:val="57"/>
                              </w:numPr>
                              <w:rPr>
                                <w:sz w:val="28"/>
                                <w:szCs w:val="28"/>
                              </w:rPr>
                            </w:pPr>
                            <w:r w:rsidRPr="00630150">
                              <w:rPr>
                                <w:sz w:val="28"/>
                                <w:szCs w:val="28"/>
                              </w:rPr>
                              <w:t>Glass cabinet portrays the glass cabinet seen in the Goran Djurovic paintings</w:t>
                            </w:r>
                          </w:p>
                          <w:p w14:paraId="6F68D54B" w14:textId="77777777" w:rsidR="00584578" w:rsidRPr="00630150" w:rsidRDefault="00584578" w:rsidP="00805116">
                            <w:pPr>
                              <w:pStyle w:val="ListParagraph"/>
                              <w:numPr>
                                <w:ilvl w:val="0"/>
                                <w:numId w:val="57"/>
                              </w:numPr>
                              <w:rPr>
                                <w:sz w:val="28"/>
                                <w:szCs w:val="28"/>
                              </w:rPr>
                            </w:pPr>
                            <w:r w:rsidRPr="00630150">
                              <w:rPr>
                                <w:sz w:val="28"/>
                                <w:szCs w:val="28"/>
                              </w:rPr>
                              <w:t>Glass cabinet suggests a snow globe inside a snow globe</w:t>
                            </w:r>
                          </w:p>
                          <w:p w14:paraId="23CB8546" w14:textId="77777777" w:rsidR="00584578" w:rsidRPr="00630150" w:rsidRDefault="00584578" w:rsidP="00805116">
                            <w:pPr>
                              <w:pStyle w:val="ListParagraph"/>
                              <w:numPr>
                                <w:ilvl w:val="0"/>
                                <w:numId w:val="57"/>
                              </w:numPr>
                              <w:rPr>
                                <w:sz w:val="28"/>
                                <w:szCs w:val="28"/>
                              </w:rPr>
                            </w:pPr>
                            <w:r w:rsidRPr="00630150">
                              <w:rPr>
                                <w:sz w:val="28"/>
                                <w:szCs w:val="28"/>
                              </w:rPr>
                              <w:t>Two stools represent the support needed for both the disabled and able bodied dancers</w:t>
                            </w:r>
                          </w:p>
                          <w:p w14:paraId="7F13C0C5" w14:textId="77777777" w:rsidR="00584578" w:rsidRPr="00630150" w:rsidRDefault="00584578" w:rsidP="00805116">
                            <w:pPr>
                              <w:pStyle w:val="ListParagraph"/>
                              <w:numPr>
                                <w:ilvl w:val="0"/>
                                <w:numId w:val="57"/>
                              </w:numPr>
                              <w:rPr>
                                <w:sz w:val="28"/>
                                <w:szCs w:val="28"/>
                              </w:rPr>
                            </w:pPr>
                            <w:r w:rsidRPr="00630150">
                              <w:rPr>
                                <w:sz w:val="28"/>
                                <w:szCs w:val="28"/>
                              </w:rPr>
                              <w:t>Headless mannequin suggests an empty body with no personality</w:t>
                            </w:r>
                          </w:p>
                          <w:p w14:paraId="08138D30" w14:textId="33D7519C" w:rsidR="00584578" w:rsidRPr="00630150" w:rsidRDefault="00584578" w:rsidP="00805116">
                            <w:pPr>
                              <w:rPr>
                                <w:b/>
                                <w:sz w:val="28"/>
                                <w:szCs w:val="28"/>
                                <w:u w:val="single"/>
                              </w:rPr>
                            </w:pPr>
                            <w:r w:rsidRPr="00630150">
                              <w:rPr>
                                <w:b/>
                                <w:sz w:val="28"/>
                                <w:szCs w:val="28"/>
                                <w:u w:val="single"/>
                              </w:rPr>
                              <w:t>Moods</w:t>
                            </w:r>
                          </w:p>
                          <w:p w14:paraId="711C142B" w14:textId="4784EE6A" w:rsidR="00584578" w:rsidRPr="00630150" w:rsidRDefault="00584578" w:rsidP="00805116">
                            <w:pPr>
                              <w:rPr>
                                <w:rFonts w:ascii="Century Gothic" w:hAnsi="Century Gothic"/>
                                <w:color w:val="000000" w:themeColor="text1"/>
                                <w:sz w:val="28"/>
                                <w:szCs w:val="28"/>
                              </w:rPr>
                            </w:pPr>
                            <w:r w:rsidRPr="00630150">
                              <w:rPr>
                                <w:sz w:val="28"/>
                                <w:szCs w:val="28"/>
                              </w:rPr>
                              <w:t>Peaceful, sorrowful, sad, hopeful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AD4A" id="Text Box 62" o:spid="_x0000_s1052" type="#_x0000_t202" style="position:absolute;margin-left:470.8pt;margin-top:12pt;width:522pt;height:755.4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" fillcolor="#ffe599 [1303]" strokecolor="black [3213]">
                <v:textbox>
                  <w:txbxContent>
                    <w:p w14:paraId="1AF812B2" w14:textId="77777777" w:rsidR="00584578" w:rsidRPr="00630150" w:rsidRDefault="00584578" w:rsidP="00B63819">
                      <w:pPr>
                        <w:jc w:val="center"/>
                        <w:rPr>
                          <w:color w:val="000000" w:themeColor="text1"/>
                          <w:sz w:val="28"/>
                          <w:szCs w:val="28"/>
                          <w:u w:val="single"/>
                        </w:rPr>
                      </w:pPr>
                      <w:r w:rsidRPr="00630150">
                        <w:rPr>
                          <w:color w:val="000000" w:themeColor="text1"/>
                          <w:sz w:val="28"/>
                          <w:szCs w:val="28"/>
                          <w:u w:val="single"/>
                        </w:rPr>
                        <w:t>Artificial Things</w:t>
                      </w:r>
                    </w:p>
                    <w:p w14:paraId="39F1FDC6" w14:textId="2F8E567F" w:rsidR="00584578" w:rsidRPr="00630150" w:rsidRDefault="00584578" w:rsidP="00B63819">
                      <w:pPr>
                        <w:jc w:val="center"/>
                        <w:rPr>
                          <w:b/>
                          <w:color w:val="000000" w:themeColor="text1"/>
                          <w:sz w:val="28"/>
                          <w:szCs w:val="28"/>
                          <w:u w:val="single"/>
                        </w:rPr>
                      </w:pPr>
                      <w:r w:rsidRPr="00630150">
                        <w:rPr>
                          <w:b/>
                          <w:color w:val="000000" w:themeColor="text1"/>
                          <w:sz w:val="28"/>
                          <w:szCs w:val="28"/>
                          <w:u w:val="single"/>
                        </w:rPr>
                        <w:t>Set &amp; Props</w:t>
                      </w:r>
                    </w:p>
                    <w:p w14:paraId="3322277D" w14:textId="77777777" w:rsidR="00584578" w:rsidRPr="00630150" w:rsidRDefault="00584578" w:rsidP="00B63819">
                      <w:pPr>
                        <w:rPr>
                          <w:b/>
                          <w:color w:val="000000" w:themeColor="text1"/>
                          <w:sz w:val="28"/>
                          <w:szCs w:val="28"/>
                          <w:u w:val="single"/>
                        </w:rPr>
                      </w:pPr>
                    </w:p>
                    <w:p w14:paraId="4051BBE8" w14:textId="77777777" w:rsidR="00584578" w:rsidRPr="00630150" w:rsidRDefault="00584578" w:rsidP="00B63819">
                      <w:pPr>
                        <w:rPr>
                          <w:color w:val="000000" w:themeColor="text1"/>
                          <w:sz w:val="28"/>
                          <w:szCs w:val="28"/>
                        </w:rPr>
                      </w:pPr>
                      <w:r w:rsidRPr="00630150">
                        <w:rPr>
                          <w:b/>
                          <w:color w:val="000000" w:themeColor="text1"/>
                          <w:sz w:val="28"/>
                          <w:szCs w:val="28"/>
                          <w:u w:val="single"/>
                        </w:rPr>
                        <w:t>Descriptions</w:t>
                      </w:r>
                    </w:p>
                    <w:p w14:paraId="1F853B30" w14:textId="77777777" w:rsidR="00584578" w:rsidRPr="00630150" w:rsidRDefault="00584578" w:rsidP="00805116">
                      <w:pPr>
                        <w:pStyle w:val="ListParagraph"/>
                        <w:numPr>
                          <w:ilvl w:val="0"/>
                          <w:numId w:val="56"/>
                        </w:numPr>
                        <w:rPr>
                          <w:sz w:val="28"/>
                          <w:szCs w:val="28"/>
                        </w:rPr>
                      </w:pPr>
                      <w:r w:rsidRPr="00630150">
                        <w:rPr>
                          <w:sz w:val="28"/>
                          <w:szCs w:val="28"/>
                        </w:rPr>
                        <w:t>Heavy backdrop with paint streaming down</w:t>
                      </w:r>
                    </w:p>
                    <w:p w14:paraId="553C5FD3" w14:textId="77777777" w:rsidR="00584578" w:rsidRPr="00630150" w:rsidRDefault="00584578" w:rsidP="00805116">
                      <w:pPr>
                        <w:pStyle w:val="ListParagraph"/>
                        <w:numPr>
                          <w:ilvl w:val="0"/>
                          <w:numId w:val="56"/>
                        </w:numPr>
                        <w:rPr>
                          <w:sz w:val="28"/>
                          <w:szCs w:val="28"/>
                        </w:rPr>
                      </w:pPr>
                      <w:r w:rsidRPr="00630150">
                        <w:rPr>
                          <w:sz w:val="28"/>
                          <w:szCs w:val="28"/>
                        </w:rPr>
                        <w:t>Collapsed wheelchair</w:t>
                      </w:r>
                    </w:p>
                    <w:p w14:paraId="0835151F" w14:textId="77777777" w:rsidR="00584578" w:rsidRPr="00630150" w:rsidRDefault="00584578" w:rsidP="00805116">
                      <w:pPr>
                        <w:pStyle w:val="ListParagraph"/>
                        <w:numPr>
                          <w:ilvl w:val="0"/>
                          <w:numId w:val="56"/>
                        </w:numPr>
                        <w:rPr>
                          <w:sz w:val="28"/>
                          <w:szCs w:val="28"/>
                        </w:rPr>
                      </w:pPr>
                      <w:r w:rsidRPr="00630150">
                        <w:rPr>
                          <w:sz w:val="28"/>
                          <w:szCs w:val="28"/>
                        </w:rPr>
                        <w:t>Fake white snow on the floor</w:t>
                      </w:r>
                    </w:p>
                    <w:p w14:paraId="7777F636" w14:textId="77777777" w:rsidR="00584578" w:rsidRPr="00630150" w:rsidRDefault="00584578" w:rsidP="00805116">
                      <w:pPr>
                        <w:pStyle w:val="ListParagraph"/>
                        <w:numPr>
                          <w:ilvl w:val="0"/>
                          <w:numId w:val="56"/>
                        </w:numPr>
                        <w:rPr>
                          <w:sz w:val="28"/>
                          <w:szCs w:val="28"/>
                        </w:rPr>
                      </w:pPr>
                      <w:r w:rsidRPr="00630150">
                        <w:rPr>
                          <w:sz w:val="28"/>
                          <w:szCs w:val="28"/>
                        </w:rPr>
                        <w:t>Glass cabinet on its side filled with fake snow</w:t>
                      </w:r>
                    </w:p>
                    <w:p w14:paraId="502D7F69" w14:textId="77777777" w:rsidR="00584578" w:rsidRPr="00630150" w:rsidRDefault="00584578" w:rsidP="00805116">
                      <w:pPr>
                        <w:pStyle w:val="ListParagraph"/>
                        <w:numPr>
                          <w:ilvl w:val="0"/>
                          <w:numId w:val="56"/>
                        </w:numPr>
                        <w:rPr>
                          <w:sz w:val="28"/>
                          <w:szCs w:val="28"/>
                        </w:rPr>
                      </w:pPr>
                      <w:r w:rsidRPr="00630150">
                        <w:rPr>
                          <w:sz w:val="28"/>
                          <w:szCs w:val="28"/>
                        </w:rPr>
                        <w:t>Two stools</w:t>
                      </w:r>
                    </w:p>
                    <w:p w14:paraId="45C06A99" w14:textId="77777777" w:rsidR="00584578" w:rsidRPr="00630150" w:rsidRDefault="00584578" w:rsidP="00805116">
                      <w:pPr>
                        <w:pStyle w:val="ListParagraph"/>
                        <w:numPr>
                          <w:ilvl w:val="0"/>
                          <w:numId w:val="56"/>
                        </w:numPr>
                        <w:rPr>
                          <w:b/>
                          <w:color w:val="000000" w:themeColor="text1"/>
                          <w:sz w:val="28"/>
                          <w:szCs w:val="28"/>
                          <w:u w:val="single"/>
                        </w:rPr>
                      </w:pPr>
                      <w:r w:rsidRPr="00630150">
                        <w:rPr>
                          <w:sz w:val="28"/>
                          <w:szCs w:val="28"/>
                        </w:rPr>
                        <w:t>Headless mannequin</w:t>
                      </w:r>
                      <w:r w:rsidRPr="00630150">
                        <w:rPr>
                          <w:b/>
                          <w:color w:val="000000" w:themeColor="text1"/>
                          <w:sz w:val="28"/>
                          <w:szCs w:val="28"/>
                          <w:u w:val="single"/>
                        </w:rPr>
                        <w:t xml:space="preserve"> </w:t>
                      </w:r>
                    </w:p>
                    <w:p w14:paraId="237F65CC" w14:textId="01C644EE" w:rsidR="00584578" w:rsidRPr="00630150" w:rsidRDefault="00584578" w:rsidP="00805116">
                      <w:pPr>
                        <w:rPr>
                          <w:b/>
                          <w:color w:val="000000" w:themeColor="text1"/>
                          <w:sz w:val="28"/>
                          <w:szCs w:val="28"/>
                          <w:u w:val="single"/>
                        </w:rPr>
                      </w:pPr>
                      <w:r w:rsidRPr="00630150">
                        <w:rPr>
                          <w:b/>
                          <w:color w:val="000000" w:themeColor="text1"/>
                          <w:sz w:val="28"/>
                          <w:szCs w:val="28"/>
                          <w:u w:val="single"/>
                        </w:rPr>
                        <w:t>Contributions</w:t>
                      </w:r>
                    </w:p>
                    <w:p w14:paraId="432EB824" w14:textId="77777777" w:rsidR="00584578" w:rsidRPr="00630150" w:rsidRDefault="00584578" w:rsidP="00805116">
                      <w:pPr>
                        <w:pStyle w:val="ListParagraph"/>
                        <w:numPr>
                          <w:ilvl w:val="0"/>
                          <w:numId w:val="39"/>
                        </w:numPr>
                        <w:rPr>
                          <w:sz w:val="28"/>
                          <w:szCs w:val="28"/>
                        </w:rPr>
                      </w:pPr>
                      <w:r w:rsidRPr="00630150">
                        <w:rPr>
                          <w:sz w:val="28"/>
                          <w:szCs w:val="28"/>
                        </w:rPr>
                        <w:t>Stimulus – paintings by Goran Djurovic – colour streams down as seen in the paintings</w:t>
                      </w:r>
                    </w:p>
                    <w:p w14:paraId="0436ED22" w14:textId="725B0B86" w:rsidR="00584578" w:rsidRPr="00630150" w:rsidRDefault="00584578" w:rsidP="00805116">
                      <w:pPr>
                        <w:pStyle w:val="ListParagraph"/>
                        <w:numPr>
                          <w:ilvl w:val="0"/>
                          <w:numId w:val="39"/>
                        </w:numPr>
                        <w:rPr>
                          <w:sz w:val="28"/>
                          <w:szCs w:val="28"/>
                        </w:rPr>
                      </w:pPr>
                      <w:r w:rsidRPr="00630150">
                        <w:rPr>
                          <w:sz w:val="28"/>
                          <w:szCs w:val="28"/>
                        </w:rPr>
                        <w:t>Intention – life’s limits – use of headless mannequin shows you can have a whole body but not be able to move</w:t>
                      </w:r>
                    </w:p>
                    <w:p w14:paraId="4A33F28A" w14:textId="77777777" w:rsidR="00584578" w:rsidRPr="00630150" w:rsidRDefault="00584578" w:rsidP="00805116">
                      <w:pPr>
                        <w:pStyle w:val="ListParagraph"/>
                        <w:numPr>
                          <w:ilvl w:val="0"/>
                          <w:numId w:val="39"/>
                        </w:numPr>
                        <w:rPr>
                          <w:sz w:val="28"/>
                          <w:szCs w:val="28"/>
                        </w:rPr>
                      </w:pPr>
                      <w:r w:rsidRPr="00630150">
                        <w:rPr>
                          <w:sz w:val="28"/>
                          <w:szCs w:val="28"/>
                        </w:rPr>
                        <w:t>Mood – dull use of colour suggests a sorrowful mood</w:t>
                      </w:r>
                    </w:p>
                    <w:p w14:paraId="45EC7305" w14:textId="77777777" w:rsidR="00584578" w:rsidRPr="00630150" w:rsidRDefault="00584578" w:rsidP="00805116">
                      <w:pPr>
                        <w:pStyle w:val="ListParagraph"/>
                        <w:numPr>
                          <w:ilvl w:val="0"/>
                          <w:numId w:val="39"/>
                        </w:numPr>
                        <w:rPr>
                          <w:sz w:val="28"/>
                          <w:szCs w:val="28"/>
                        </w:rPr>
                      </w:pPr>
                      <w:r w:rsidRPr="00630150">
                        <w:rPr>
                          <w:sz w:val="28"/>
                          <w:szCs w:val="28"/>
                        </w:rPr>
                        <w:t>Complements other components – paint streamed backdrop complements paint streamed costumes</w:t>
                      </w:r>
                    </w:p>
                    <w:p w14:paraId="1B056D52" w14:textId="77777777" w:rsidR="00584578" w:rsidRPr="00630150" w:rsidRDefault="00584578" w:rsidP="00805116">
                      <w:pPr>
                        <w:pStyle w:val="ListParagraph"/>
                        <w:numPr>
                          <w:ilvl w:val="0"/>
                          <w:numId w:val="39"/>
                        </w:numPr>
                        <w:rPr>
                          <w:sz w:val="28"/>
                          <w:szCs w:val="28"/>
                        </w:rPr>
                      </w:pPr>
                      <w:r w:rsidRPr="00630150">
                        <w:rPr>
                          <w:sz w:val="28"/>
                          <w:szCs w:val="28"/>
                        </w:rPr>
                        <w:t>Geographical context – use of fake snow suggests the geographical context of a snow covered urban landscape</w:t>
                      </w:r>
                    </w:p>
                    <w:p w14:paraId="3A3FA8D9" w14:textId="77777777" w:rsidR="00584578" w:rsidRPr="00630150" w:rsidRDefault="00584578" w:rsidP="00805116">
                      <w:pPr>
                        <w:pStyle w:val="ListParagraph"/>
                        <w:numPr>
                          <w:ilvl w:val="0"/>
                          <w:numId w:val="39"/>
                        </w:numPr>
                        <w:rPr>
                          <w:sz w:val="28"/>
                          <w:szCs w:val="28"/>
                        </w:rPr>
                      </w:pPr>
                      <w:r w:rsidRPr="00630150">
                        <w:rPr>
                          <w:sz w:val="28"/>
                          <w:szCs w:val="28"/>
                        </w:rPr>
                        <w:t>Creates levels – the vitrine on its side and stools creates levels for the dancers to create the portrait photo</w:t>
                      </w:r>
                    </w:p>
                    <w:p w14:paraId="373D604E" w14:textId="77777777" w:rsidR="00584578" w:rsidRPr="00630150" w:rsidRDefault="00584578" w:rsidP="00805116">
                      <w:pPr>
                        <w:pStyle w:val="ListParagraph"/>
                        <w:numPr>
                          <w:ilvl w:val="0"/>
                          <w:numId w:val="39"/>
                        </w:numPr>
                        <w:rPr>
                          <w:sz w:val="28"/>
                          <w:szCs w:val="28"/>
                        </w:rPr>
                      </w:pPr>
                      <w:r w:rsidRPr="00630150">
                        <w:rPr>
                          <w:sz w:val="28"/>
                          <w:szCs w:val="28"/>
                        </w:rPr>
                        <w:t>Incorporated into action – collapsed wheelchair is used by able bodied and disabled dancers as part of the movement as they piece it together</w:t>
                      </w:r>
                    </w:p>
                    <w:p w14:paraId="65700CF4" w14:textId="77777777" w:rsidR="00584578" w:rsidRPr="00630150" w:rsidRDefault="00584578" w:rsidP="00805116">
                      <w:pPr>
                        <w:ind w:left="360"/>
                        <w:rPr>
                          <w:b/>
                          <w:color w:val="000000" w:themeColor="text1"/>
                          <w:sz w:val="28"/>
                          <w:szCs w:val="28"/>
                          <w:u w:val="single"/>
                        </w:rPr>
                      </w:pPr>
                      <w:r w:rsidRPr="00630150">
                        <w:rPr>
                          <w:b/>
                          <w:color w:val="000000" w:themeColor="text1"/>
                          <w:sz w:val="28"/>
                          <w:szCs w:val="28"/>
                          <w:u w:val="single"/>
                        </w:rPr>
                        <w:t xml:space="preserve">Interpretations </w:t>
                      </w:r>
                    </w:p>
                    <w:p w14:paraId="1A15688A" w14:textId="77777777" w:rsidR="00584578" w:rsidRPr="00630150" w:rsidRDefault="00584578" w:rsidP="00805116">
                      <w:pPr>
                        <w:pStyle w:val="ListParagraph"/>
                        <w:numPr>
                          <w:ilvl w:val="0"/>
                          <w:numId w:val="57"/>
                        </w:numPr>
                        <w:rPr>
                          <w:sz w:val="28"/>
                          <w:szCs w:val="28"/>
                        </w:rPr>
                      </w:pPr>
                      <w:r w:rsidRPr="00630150">
                        <w:rPr>
                          <w:sz w:val="28"/>
                          <w:szCs w:val="28"/>
                        </w:rPr>
                        <w:t>Colour draining from the paintings could represent hope and content draining from the dancer’s lives</w:t>
                      </w:r>
                    </w:p>
                    <w:p w14:paraId="42583F57" w14:textId="77777777" w:rsidR="00584578" w:rsidRPr="00630150" w:rsidRDefault="00584578" w:rsidP="00805116">
                      <w:pPr>
                        <w:pStyle w:val="ListParagraph"/>
                        <w:numPr>
                          <w:ilvl w:val="0"/>
                          <w:numId w:val="57"/>
                        </w:numPr>
                        <w:rPr>
                          <w:sz w:val="28"/>
                          <w:szCs w:val="28"/>
                        </w:rPr>
                      </w:pPr>
                      <w:r w:rsidRPr="00630150">
                        <w:rPr>
                          <w:sz w:val="28"/>
                          <w:szCs w:val="28"/>
                        </w:rPr>
                        <w:t>Paint streaming down the backdrop could represent the water streaming down the inside of a snow globe</w:t>
                      </w:r>
                    </w:p>
                    <w:p w14:paraId="4E82B1D7" w14:textId="77777777" w:rsidR="00584578" w:rsidRPr="00630150" w:rsidRDefault="00584578" w:rsidP="00805116">
                      <w:pPr>
                        <w:pStyle w:val="ListParagraph"/>
                        <w:numPr>
                          <w:ilvl w:val="0"/>
                          <w:numId w:val="57"/>
                        </w:numPr>
                        <w:rPr>
                          <w:sz w:val="28"/>
                          <w:szCs w:val="28"/>
                        </w:rPr>
                      </w:pPr>
                      <w:r w:rsidRPr="00630150">
                        <w:rPr>
                          <w:sz w:val="28"/>
                          <w:szCs w:val="28"/>
                        </w:rPr>
                        <w:t>Collapsed wheelchair represents the support required t get through life’s limitations</w:t>
                      </w:r>
                    </w:p>
                    <w:p w14:paraId="06ED58A8" w14:textId="77777777" w:rsidR="00584578" w:rsidRPr="00630150" w:rsidRDefault="00584578" w:rsidP="00805116">
                      <w:pPr>
                        <w:pStyle w:val="ListParagraph"/>
                        <w:numPr>
                          <w:ilvl w:val="0"/>
                          <w:numId w:val="57"/>
                        </w:numPr>
                        <w:rPr>
                          <w:sz w:val="28"/>
                          <w:szCs w:val="28"/>
                        </w:rPr>
                      </w:pPr>
                      <w:r w:rsidRPr="00630150">
                        <w:rPr>
                          <w:sz w:val="28"/>
                          <w:szCs w:val="28"/>
                        </w:rPr>
                        <w:t>Collapsed wheelchair suggests a sense of ‘broken hope’</w:t>
                      </w:r>
                    </w:p>
                    <w:p w14:paraId="5A6EC673" w14:textId="77777777" w:rsidR="00584578" w:rsidRPr="00630150" w:rsidRDefault="00584578" w:rsidP="00805116">
                      <w:pPr>
                        <w:pStyle w:val="ListParagraph"/>
                        <w:numPr>
                          <w:ilvl w:val="0"/>
                          <w:numId w:val="57"/>
                        </w:numPr>
                        <w:rPr>
                          <w:sz w:val="28"/>
                          <w:szCs w:val="28"/>
                        </w:rPr>
                      </w:pPr>
                      <w:r w:rsidRPr="00630150">
                        <w:rPr>
                          <w:sz w:val="28"/>
                          <w:szCs w:val="28"/>
                        </w:rPr>
                        <w:t>Fake white snow represents the snow seen inside a snow globe</w:t>
                      </w:r>
                    </w:p>
                    <w:p w14:paraId="66C00410" w14:textId="77777777" w:rsidR="00584578" w:rsidRPr="00630150" w:rsidRDefault="00584578" w:rsidP="00805116">
                      <w:pPr>
                        <w:pStyle w:val="ListParagraph"/>
                        <w:numPr>
                          <w:ilvl w:val="0"/>
                          <w:numId w:val="57"/>
                        </w:numPr>
                        <w:rPr>
                          <w:sz w:val="28"/>
                          <w:szCs w:val="28"/>
                        </w:rPr>
                      </w:pPr>
                      <w:r w:rsidRPr="00630150">
                        <w:rPr>
                          <w:sz w:val="28"/>
                          <w:szCs w:val="28"/>
                        </w:rPr>
                        <w:t>Glass cabinet portrays the glass cabinet seen in the Goran Djurovic paintings</w:t>
                      </w:r>
                    </w:p>
                    <w:p w14:paraId="6F68D54B" w14:textId="77777777" w:rsidR="00584578" w:rsidRPr="00630150" w:rsidRDefault="00584578" w:rsidP="00805116">
                      <w:pPr>
                        <w:pStyle w:val="ListParagraph"/>
                        <w:numPr>
                          <w:ilvl w:val="0"/>
                          <w:numId w:val="57"/>
                        </w:numPr>
                        <w:rPr>
                          <w:sz w:val="28"/>
                          <w:szCs w:val="28"/>
                        </w:rPr>
                      </w:pPr>
                      <w:r w:rsidRPr="00630150">
                        <w:rPr>
                          <w:sz w:val="28"/>
                          <w:szCs w:val="28"/>
                        </w:rPr>
                        <w:t>Glass cabinet suggests a snow globe inside a snow globe</w:t>
                      </w:r>
                    </w:p>
                    <w:p w14:paraId="23CB8546" w14:textId="77777777" w:rsidR="00584578" w:rsidRPr="00630150" w:rsidRDefault="00584578" w:rsidP="00805116">
                      <w:pPr>
                        <w:pStyle w:val="ListParagraph"/>
                        <w:numPr>
                          <w:ilvl w:val="0"/>
                          <w:numId w:val="57"/>
                        </w:numPr>
                        <w:rPr>
                          <w:sz w:val="28"/>
                          <w:szCs w:val="28"/>
                        </w:rPr>
                      </w:pPr>
                      <w:r w:rsidRPr="00630150">
                        <w:rPr>
                          <w:sz w:val="28"/>
                          <w:szCs w:val="28"/>
                        </w:rPr>
                        <w:t>Two stools represent the support needed for both the disabled and able bodied dancers</w:t>
                      </w:r>
                    </w:p>
                    <w:p w14:paraId="7F13C0C5" w14:textId="77777777" w:rsidR="00584578" w:rsidRPr="00630150" w:rsidRDefault="00584578" w:rsidP="00805116">
                      <w:pPr>
                        <w:pStyle w:val="ListParagraph"/>
                        <w:numPr>
                          <w:ilvl w:val="0"/>
                          <w:numId w:val="57"/>
                        </w:numPr>
                        <w:rPr>
                          <w:sz w:val="28"/>
                          <w:szCs w:val="28"/>
                        </w:rPr>
                      </w:pPr>
                      <w:r w:rsidRPr="00630150">
                        <w:rPr>
                          <w:sz w:val="28"/>
                          <w:szCs w:val="28"/>
                        </w:rPr>
                        <w:t>Headless mannequin suggests an empty body with no personality</w:t>
                      </w:r>
                    </w:p>
                    <w:p w14:paraId="08138D30" w14:textId="33D7519C" w:rsidR="00584578" w:rsidRPr="00630150" w:rsidRDefault="00584578" w:rsidP="00805116">
                      <w:pPr>
                        <w:rPr>
                          <w:b/>
                          <w:sz w:val="28"/>
                          <w:szCs w:val="28"/>
                          <w:u w:val="single"/>
                        </w:rPr>
                      </w:pPr>
                      <w:r w:rsidRPr="00630150">
                        <w:rPr>
                          <w:b/>
                          <w:sz w:val="28"/>
                          <w:szCs w:val="28"/>
                          <w:u w:val="single"/>
                        </w:rPr>
                        <w:t>Moods</w:t>
                      </w:r>
                    </w:p>
                    <w:p w14:paraId="711C142B" w14:textId="4784EE6A" w:rsidR="00584578" w:rsidRPr="00630150" w:rsidRDefault="00584578" w:rsidP="00805116">
                      <w:pPr>
                        <w:rPr>
                          <w:rFonts w:ascii="Century Gothic" w:hAnsi="Century Gothic"/>
                          <w:color w:val="000000" w:themeColor="text1"/>
                          <w:sz w:val="28"/>
                          <w:szCs w:val="28"/>
                        </w:rPr>
                      </w:pPr>
                      <w:r w:rsidRPr="00630150">
                        <w:rPr>
                          <w:sz w:val="28"/>
                          <w:szCs w:val="28"/>
                        </w:rPr>
                        <w:t>Peaceful, sorrowful, sad, hopeful</w:t>
                      </w:r>
                    </w:p>
                  </w:txbxContent>
                </v:textbox>
                <w10:wrap type="square" anchorx="margin"/>
              </v:shape>
            </w:pict>
          </mc:Fallback>
        </mc:AlternateContent>
      </w:r>
      <w:r w:rsidR="0091409F">
        <w:br w:type="page"/>
      </w:r>
    </w:p>
    <w:p w14:paraId="4AC20998" w14:textId="1DF39157" w:rsidR="00EF0D32" w:rsidRPr="001F1E59" w:rsidRDefault="00B63819" w:rsidP="001F1E59">
      <w:r w:rsidRPr="00B63819">
        <w:rPr>
          <w:noProof/>
          <w:lang w:eastAsia="en-GB"/>
        </w:rPr>
        <w:lastRenderedPageBreak/>
        <mc:AlternateContent>
          <mc:Choice Requires="wps">
            <w:drawing>
              <wp:anchor distT="0" distB="0" distL="114300" distR="114300" simplePos="0" relativeHeight="251739136" behindDoc="0" locked="0" layoutInCell="1" allowOverlap="1" wp14:anchorId="0AF57A8B" wp14:editId="2953AA47">
                <wp:simplePos x="0" y="0"/>
                <wp:positionH relativeFrom="margin">
                  <wp:align>right</wp:align>
                </wp:positionH>
                <wp:positionV relativeFrom="paragraph">
                  <wp:posOffset>152400</wp:posOffset>
                </wp:positionV>
                <wp:extent cx="6629400" cy="9594215"/>
                <wp:effectExtent l="0" t="0" r="19050" b="26035"/>
                <wp:wrapSquare wrapText="bothSides"/>
                <wp:docPr id="4130" name="Text Box 4130"/>
                <wp:cNvGraphicFramePr/>
                <a:graphic xmlns:a="http://schemas.openxmlformats.org/drawingml/2006/main">
                  <a:graphicData uri="http://schemas.microsoft.com/office/word/2010/wordprocessingShape">
                    <wps:wsp>
                      <wps:cNvSpPr txBox="1"/>
                      <wps:spPr>
                        <a:xfrm>
                          <a:off x="0" y="0"/>
                          <a:ext cx="6629400" cy="9594215"/>
                        </a:xfrm>
                        <a:prstGeom prst="rect">
                          <a:avLst/>
                        </a:prstGeom>
                        <a:solidFill>
                          <a:schemeClr val="accent4">
                            <a:lumMod val="40000"/>
                            <a:lumOff val="60000"/>
                          </a:schemeClr>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99036F" w14:textId="77777777" w:rsidR="00584578" w:rsidRPr="00630150" w:rsidRDefault="00584578" w:rsidP="00B63819">
                            <w:pPr>
                              <w:jc w:val="center"/>
                              <w:rPr>
                                <w:color w:val="000000" w:themeColor="text1"/>
                                <w:sz w:val="28"/>
                                <w:szCs w:val="28"/>
                                <w:u w:val="single"/>
                              </w:rPr>
                            </w:pPr>
                            <w:r w:rsidRPr="00630150">
                              <w:rPr>
                                <w:color w:val="000000" w:themeColor="text1"/>
                                <w:sz w:val="28"/>
                                <w:szCs w:val="28"/>
                                <w:u w:val="single"/>
                              </w:rPr>
                              <w:t>Artificial Things</w:t>
                            </w:r>
                          </w:p>
                          <w:p w14:paraId="09E581E2" w14:textId="77777777" w:rsidR="00584578" w:rsidRPr="00630150" w:rsidRDefault="00584578" w:rsidP="00B63819">
                            <w:pPr>
                              <w:jc w:val="center"/>
                              <w:rPr>
                                <w:b/>
                                <w:color w:val="000000" w:themeColor="text1"/>
                                <w:sz w:val="28"/>
                                <w:szCs w:val="28"/>
                                <w:u w:val="single"/>
                              </w:rPr>
                            </w:pPr>
                            <w:r w:rsidRPr="00630150">
                              <w:rPr>
                                <w:b/>
                                <w:color w:val="000000" w:themeColor="text1"/>
                                <w:sz w:val="28"/>
                                <w:szCs w:val="28"/>
                                <w:u w:val="single"/>
                              </w:rPr>
                              <w:t>Aural Setting</w:t>
                            </w:r>
                          </w:p>
                          <w:p w14:paraId="44B4704D" w14:textId="77777777" w:rsidR="00584578" w:rsidRPr="00630150" w:rsidRDefault="00584578" w:rsidP="00B63819">
                            <w:pPr>
                              <w:rPr>
                                <w:b/>
                                <w:color w:val="000000" w:themeColor="text1"/>
                                <w:sz w:val="28"/>
                                <w:szCs w:val="28"/>
                                <w:u w:val="single"/>
                              </w:rPr>
                            </w:pPr>
                          </w:p>
                          <w:p w14:paraId="59451276" w14:textId="77777777" w:rsidR="00584578" w:rsidRPr="00630150" w:rsidRDefault="00584578" w:rsidP="00B63819">
                            <w:pPr>
                              <w:rPr>
                                <w:color w:val="000000" w:themeColor="text1"/>
                                <w:sz w:val="28"/>
                                <w:szCs w:val="28"/>
                              </w:rPr>
                            </w:pPr>
                            <w:r w:rsidRPr="00630150">
                              <w:rPr>
                                <w:b/>
                                <w:color w:val="000000" w:themeColor="text1"/>
                                <w:sz w:val="28"/>
                                <w:szCs w:val="28"/>
                                <w:u w:val="single"/>
                              </w:rPr>
                              <w:t>Descriptions</w:t>
                            </w:r>
                          </w:p>
                          <w:p w14:paraId="4ABA4A92" w14:textId="77777777" w:rsidR="00584578" w:rsidRPr="00630150" w:rsidRDefault="00584578" w:rsidP="00805116">
                            <w:pPr>
                              <w:pStyle w:val="ListParagraph"/>
                              <w:numPr>
                                <w:ilvl w:val="0"/>
                                <w:numId w:val="60"/>
                              </w:numPr>
                              <w:rPr>
                                <w:sz w:val="28"/>
                                <w:szCs w:val="28"/>
                              </w:rPr>
                            </w:pPr>
                            <w:r w:rsidRPr="00630150">
                              <w:rPr>
                                <w:sz w:val="28"/>
                                <w:szCs w:val="28"/>
                              </w:rPr>
                              <w:t>Mostly piano</w:t>
                            </w:r>
                          </w:p>
                          <w:p w14:paraId="67CB8FEA" w14:textId="77777777" w:rsidR="00584578" w:rsidRPr="00630150" w:rsidRDefault="00584578" w:rsidP="00805116">
                            <w:pPr>
                              <w:pStyle w:val="ListParagraph"/>
                              <w:numPr>
                                <w:ilvl w:val="0"/>
                                <w:numId w:val="60"/>
                              </w:numPr>
                              <w:rPr>
                                <w:sz w:val="28"/>
                                <w:szCs w:val="28"/>
                              </w:rPr>
                            </w:pPr>
                            <w:r w:rsidRPr="00630150">
                              <w:rPr>
                                <w:sz w:val="28"/>
                                <w:szCs w:val="28"/>
                              </w:rPr>
                              <w:t>Futuristic feel</w:t>
                            </w:r>
                          </w:p>
                          <w:p w14:paraId="075CEBCA" w14:textId="77777777" w:rsidR="00584578" w:rsidRPr="00630150" w:rsidRDefault="00584578" w:rsidP="00805116">
                            <w:pPr>
                              <w:pStyle w:val="ListParagraph"/>
                              <w:numPr>
                                <w:ilvl w:val="0"/>
                                <w:numId w:val="60"/>
                              </w:numPr>
                              <w:rPr>
                                <w:sz w:val="28"/>
                                <w:szCs w:val="28"/>
                              </w:rPr>
                            </w:pPr>
                            <w:r w:rsidRPr="00630150">
                              <w:rPr>
                                <w:sz w:val="28"/>
                                <w:szCs w:val="28"/>
                              </w:rPr>
                              <w:t>Individual notes played one at a time</w:t>
                            </w:r>
                          </w:p>
                          <w:p w14:paraId="12CE4774" w14:textId="77777777" w:rsidR="00584578" w:rsidRPr="00630150" w:rsidRDefault="00584578" w:rsidP="00805116">
                            <w:pPr>
                              <w:pStyle w:val="ListParagraph"/>
                              <w:numPr>
                                <w:ilvl w:val="0"/>
                                <w:numId w:val="60"/>
                              </w:numPr>
                              <w:rPr>
                                <w:sz w:val="28"/>
                                <w:szCs w:val="28"/>
                              </w:rPr>
                            </w:pPr>
                            <w:r w:rsidRPr="00630150">
                              <w:rPr>
                                <w:sz w:val="28"/>
                                <w:szCs w:val="28"/>
                              </w:rPr>
                              <w:t>Sound effects: wind and footsteps through snow</w:t>
                            </w:r>
                          </w:p>
                          <w:p w14:paraId="0E97E0EB" w14:textId="77777777" w:rsidR="00584578" w:rsidRPr="00630150" w:rsidRDefault="00584578" w:rsidP="00805116">
                            <w:pPr>
                              <w:pStyle w:val="ListParagraph"/>
                              <w:numPr>
                                <w:ilvl w:val="0"/>
                                <w:numId w:val="60"/>
                              </w:numPr>
                              <w:rPr>
                                <w:sz w:val="28"/>
                                <w:szCs w:val="28"/>
                              </w:rPr>
                            </w:pPr>
                            <w:r w:rsidRPr="00630150">
                              <w:rPr>
                                <w:sz w:val="28"/>
                                <w:szCs w:val="28"/>
                              </w:rPr>
                              <w:t>Song; Sunshine of your smile used for Dave’s final solo.</w:t>
                            </w:r>
                          </w:p>
                          <w:p w14:paraId="5E0B4F92" w14:textId="77777777" w:rsidR="00584578" w:rsidRPr="00630150" w:rsidRDefault="00584578" w:rsidP="00805116">
                            <w:pPr>
                              <w:pStyle w:val="ListParagraph"/>
                              <w:numPr>
                                <w:ilvl w:val="0"/>
                                <w:numId w:val="60"/>
                              </w:numPr>
                              <w:rPr>
                                <w:b/>
                                <w:color w:val="000000" w:themeColor="text1"/>
                                <w:sz w:val="28"/>
                                <w:szCs w:val="28"/>
                                <w:u w:val="single"/>
                              </w:rPr>
                            </w:pPr>
                            <w:r w:rsidRPr="00630150">
                              <w:rPr>
                                <w:sz w:val="28"/>
                                <w:szCs w:val="28"/>
                              </w:rPr>
                              <w:t>Slow tempo</w:t>
                            </w:r>
                            <w:r w:rsidRPr="00630150">
                              <w:rPr>
                                <w:b/>
                                <w:color w:val="000000" w:themeColor="text1"/>
                                <w:sz w:val="28"/>
                                <w:szCs w:val="28"/>
                                <w:u w:val="single"/>
                              </w:rPr>
                              <w:t xml:space="preserve"> </w:t>
                            </w:r>
                          </w:p>
                          <w:p w14:paraId="376306DF" w14:textId="72F87F09" w:rsidR="00584578" w:rsidRPr="00630150" w:rsidRDefault="00584578" w:rsidP="00805116">
                            <w:pPr>
                              <w:rPr>
                                <w:b/>
                                <w:color w:val="000000" w:themeColor="text1"/>
                                <w:sz w:val="28"/>
                                <w:szCs w:val="28"/>
                                <w:u w:val="single"/>
                              </w:rPr>
                            </w:pPr>
                            <w:r w:rsidRPr="00630150">
                              <w:rPr>
                                <w:b/>
                                <w:color w:val="000000" w:themeColor="text1"/>
                                <w:sz w:val="28"/>
                                <w:szCs w:val="28"/>
                                <w:u w:val="single"/>
                              </w:rPr>
                              <w:t>Contributions</w:t>
                            </w:r>
                          </w:p>
                          <w:p w14:paraId="0AC910CF" w14:textId="77777777" w:rsidR="00584578" w:rsidRPr="00630150" w:rsidRDefault="00584578" w:rsidP="00805116">
                            <w:pPr>
                              <w:pStyle w:val="ListParagraph"/>
                              <w:numPr>
                                <w:ilvl w:val="0"/>
                                <w:numId w:val="39"/>
                              </w:numPr>
                              <w:rPr>
                                <w:sz w:val="28"/>
                                <w:szCs w:val="28"/>
                              </w:rPr>
                            </w:pPr>
                            <w:r w:rsidRPr="00630150">
                              <w:rPr>
                                <w:sz w:val="28"/>
                                <w:szCs w:val="28"/>
                              </w:rPr>
                              <w:t>Stimulus – snow globe – individual notes played represent individual snowflakes falling and landing on the ground.</w:t>
                            </w:r>
                          </w:p>
                          <w:p w14:paraId="5E968C7F" w14:textId="77777777" w:rsidR="00584578" w:rsidRPr="00630150" w:rsidRDefault="00584578" w:rsidP="00805116">
                            <w:pPr>
                              <w:pStyle w:val="ListParagraph"/>
                              <w:numPr>
                                <w:ilvl w:val="0"/>
                                <w:numId w:val="39"/>
                              </w:numPr>
                              <w:rPr>
                                <w:sz w:val="28"/>
                                <w:szCs w:val="28"/>
                              </w:rPr>
                            </w:pPr>
                            <w:r w:rsidRPr="00630150">
                              <w:rPr>
                                <w:sz w:val="28"/>
                                <w:szCs w:val="28"/>
                              </w:rPr>
                              <w:t>Intention – life’s regrets – low and dull notes create an uneasy tension, suggesting life’s regrets.</w:t>
                            </w:r>
                          </w:p>
                          <w:p w14:paraId="5098BFEC" w14:textId="77777777" w:rsidR="00584578" w:rsidRPr="00630150" w:rsidRDefault="00584578" w:rsidP="00805116">
                            <w:pPr>
                              <w:pStyle w:val="ListParagraph"/>
                              <w:numPr>
                                <w:ilvl w:val="0"/>
                                <w:numId w:val="39"/>
                              </w:numPr>
                              <w:rPr>
                                <w:sz w:val="28"/>
                                <w:szCs w:val="28"/>
                              </w:rPr>
                            </w:pPr>
                            <w:r w:rsidRPr="00630150">
                              <w:rPr>
                                <w:sz w:val="28"/>
                                <w:szCs w:val="28"/>
                              </w:rPr>
                              <w:t>Mood – slow and sustained notes create a sorrowful mood</w:t>
                            </w:r>
                          </w:p>
                          <w:p w14:paraId="0F07AE22" w14:textId="77777777" w:rsidR="00584578" w:rsidRPr="00630150" w:rsidRDefault="00584578" w:rsidP="00805116">
                            <w:pPr>
                              <w:pStyle w:val="ListParagraph"/>
                              <w:numPr>
                                <w:ilvl w:val="0"/>
                                <w:numId w:val="39"/>
                              </w:numPr>
                              <w:rPr>
                                <w:sz w:val="28"/>
                                <w:szCs w:val="28"/>
                              </w:rPr>
                            </w:pPr>
                            <w:r w:rsidRPr="00630150">
                              <w:rPr>
                                <w:sz w:val="28"/>
                                <w:szCs w:val="28"/>
                              </w:rPr>
                              <w:t>Complements other components – low notes create a sorrowful mood and complement the lighting which enhances a sad mood too.</w:t>
                            </w:r>
                          </w:p>
                          <w:p w14:paraId="34B00952" w14:textId="77777777" w:rsidR="00584578" w:rsidRPr="00630150" w:rsidRDefault="00584578" w:rsidP="00805116">
                            <w:pPr>
                              <w:pStyle w:val="ListParagraph"/>
                              <w:numPr>
                                <w:ilvl w:val="0"/>
                                <w:numId w:val="39"/>
                              </w:numPr>
                              <w:rPr>
                                <w:sz w:val="28"/>
                                <w:szCs w:val="28"/>
                              </w:rPr>
                            </w:pPr>
                            <w:r w:rsidRPr="00630150">
                              <w:rPr>
                                <w:sz w:val="28"/>
                                <w:szCs w:val="28"/>
                              </w:rPr>
                              <w:t>Historical context – futuristic sounds created by the piano create a sense of time moving into the future, suggesting a modern or futuristic historical setting.</w:t>
                            </w:r>
                          </w:p>
                          <w:p w14:paraId="606266C1" w14:textId="77777777" w:rsidR="00584578" w:rsidRPr="00630150" w:rsidRDefault="00584578" w:rsidP="00805116">
                            <w:pPr>
                              <w:pStyle w:val="ListParagraph"/>
                              <w:numPr>
                                <w:ilvl w:val="0"/>
                                <w:numId w:val="39"/>
                              </w:numPr>
                              <w:rPr>
                                <w:sz w:val="28"/>
                                <w:szCs w:val="28"/>
                              </w:rPr>
                            </w:pPr>
                            <w:r w:rsidRPr="00630150">
                              <w:rPr>
                                <w:sz w:val="28"/>
                                <w:szCs w:val="28"/>
                              </w:rPr>
                              <w:t>Geographical context – the sound effects of walking through snow suggest a landscape covered in snow.</w:t>
                            </w:r>
                          </w:p>
                          <w:p w14:paraId="37EB93DA" w14:textId="77777777" w:rsidR="00584578" w:rsidRPr="00630150" w:rsidRDefault="00584578" w:rsidP="00805116">
                            <w:pPr>
                              <w:rPr>
                                <w:b/>
                                <w:color w:val="000000" w:themeColor="text1"/>
                                <w:sz w:val="28"/>
                                <w:szCs w:val="28"/>
                                <w:u w:val="single"/>
                              </w:rPr>
                            </w:pPr>
                            <w:r w:rsidRPr="00630150">
                              <w:rPr>
                                <w:b/>
                                <w:color w:val="000000" w:themeColor="text1"/>
                                <w:sz w:val="28"/>
                                <w:szCs w:val="28"/>
                                <w:u w:val="single"/>
                              </w:rPr>
                              <w:t xml:space="preserve">Interpretations </w:t>
                            </w:r>
                          </w:p>
                          <w:p w14:paraId="62E56AAC" w14:textId="77777777" w:rsidR="00584578" w:rsidRPr="00630150" w:rsidRDefault="00584578" w:rsidP="00805116">
                            <w:pPr>
                              <w:pStyle w:val="ListParagraph"/>
                              <w:numPr>
                                <w:ilvl w:val="0"/>
                                <w:numId w:val="61"/>
                              </w:numPr>
                              <w:rPr>
                                <w:sz w:val="28"/>
                                <w:szCs w:val="28"/>
                              </w:rPr>
                            </w:pPr>
                            <w:r w:rsidRPr="00630150">
                              <w:rPr>
                                <w:sz w:val="28"/>
                                <w:szCs w:val="28"/>
                              </w:rPr>
                              <w:t>Piano notes played one at a time suggests snowflakes falling and landing on the ground.</w:t>
                            </w:r>
                          </w:p>
                          <w:p w14:paraId="163A46AB" w14:textId="77777777" w:rsidR="00584578" w:rsidRPr="00630150" w:rsidRDefault="00584578" w:rsidP="00805116">
                            <w:pPr>
                              <w:pStyle w:val="ListParagraph"/>
                              <w:numPr>
                                <w:ilvl w:val="0"/>
                                <w:numId w:val="61"/>
                              </w:numPr>
                              <w:rPr>
                                <w:sz w:val="28"/>
                                <w:szCs w:val="28"/>
                              </w:rPr>
                            </w:pPr>
                            <w:r w:rsidRPr="00630150">
                              <w:rPr>
                                <w:sz w:val="28"/>
                                <w:szCs w:val="28"/>
                              </w:rPr>
                              <w:t>High pitched notes create a cold and eerie atmosphere, as though in a winter landscape.</w:t>
                            </w:r>
                          </w:p>
                          <w:p w14:paraId="54B5BD1A" w14:textId="77777777" w:rsidR="00584578" w:rsidRPr="00630150" w:rsidRDefault="00584578" w:rsidP="00805116">
                            <w:pPr>
                              <w:pStyle w:val="ListParagraph"/>
                              <w:numPr>
                                <w:ilvl w:val="0"/>
                                <w:numId w:val="61"/>
                              </w:numPr>
                              <w:rPr>
                                <w:sz w:val="28"/>
                                <w:szCs w:val="28"/>
                              </w:rPr>
                            </w:pPr>
                            <w:r w:rsidRPr="00630150">
                              <w:rPr>
                                <w:sz w:val="28"/>
                                <w:szCs w:val="28"/>
                              </w:rPr>
                              <w:t>Sound effects of wind suggest the shaking up of a snow globe as everything inside moves around.</w:t>
                            </w:r>
                          </w:p>
                          <w:p w14:paraId="5B246403" w14:textId="77777777" w:rsidR="00584578" w:rsidRPr="00630150" w:rsidRDefault="00584578" w:rsidP="00805116">
                            <w:pPr>
                              <w:pStyle w:val="ListParagraph"/>
                              <w:numPr>
                                <w:ilvl w:val="0"/>
                                <w:numId w:val="61"/>
                              </w:numPr>
                              <w:rPr>
                                <w:sz w:val="28"/>
                                <w:szCs w:val="28"/>
                              </w:rPr>
                            </w:pPr>
                            <w:r w:rsidRPr="00630150">
                              <w:rPr>
                                <w:sz w:val="28"/>
                                <w:szCs w:val="28"/>
                              </w:rPr>
                              <w:t>The slow tempo suggests a long and drawn out process of struggling with limitations.</w:t>
                            </w:r>
                          </w:p>
                          <w:p w14:paraId="1E1DB191" w14:textId="77777777" w:rsidR="00584578" w:rsidRPr="00630150" w:rsidRDefault="00584578" w:rsidP="00805116">
                            <w:pPr>
                              <w:pStyle w:val="ListParagraph"/>
                              <w:numPr>
                                <w:ilvl w:val="0"/>
                                <w:numId w:val="61"/>
                              </w:numPr>
                              <w:rPr>
                                <w:sz w:val="28"/>
                                <w:szCs w:val="28"/>
                              </w:rPr>
                            </w:pPr>
                            <w:r w:rsidRPr="00630150">
                              <w:rPr>
                                <w:sz w:val="28"/>
                                <w:szCs w:val="28"/>
                              </w:rPr>
                              <w:t>The song sunshine of your smile is a tribute to Dave’s father who sang it to him as a child, suggesting Dave has moved from childhood where he faced struggles to a place of adulthood where he is overcoming difficulties.</w:t>
                            </w:r>
                          </w:p>
                          <w:p w14:paraId="2E1C4D2E" w14:textId="77777777" w:rsidR="00584578" w:rsidRPr="00630150" w:rsidRDefault="00584578" w:rsidP="00B63819">
                            <w:pPr>
                              <w:rPr>
                                <w:b/>
                                <w:sz w:val="28"/>
                                <w:szCs w:val="28"/>
                                <w:u w:val="single"/>
                              </w:rPr>
                            </w:pPr>
                            <w:r w:rsidRPr="00630150">
                              <w:rPr>
                                <w:b/>
                                <w:sz w:val="28"/>
                                <w:szCs w:val="28"/>
                                <w:u w:val="single"/>
                              </w:rPr>
                              <w:t>Moods</w:t>
                            </w:r>
                          </w:p>
                          <w:p w14:paraId="13B61F1E" w14:textId="77777777" w:rsidR="00584578" w:rsidRPr="00630150" w:rsidRDefault="00584578" w:rsidP="00805116">
                            <w:pPr>
                              <w:rPr>
                                <w:rFonts w:ascii="Century Gothic" w:hAnsi="Century Gothic"/>
                                <w:color w:val="000000" w:themeColor="text1"/>
                                <w:sz w:val="28"/>
                                <w:szCs w:val="28"/>
                              </w:rPr>
                            </w:pPr>
                            <w:r w:rsidRPr="00630150">
                              <w:rPr>
                                <w:sz w:val="28"/>
                                <w:szCs w:val="28"/>
                              </w:rPr>
                              <w:t>Peaceful, sorrowful, sad, hopeful</w:t>
                            </w:r>
                          </w:p>
                          <w:p w14:paraId="0EC99DA1" w14:textId="25323F60" w:rsidR="00584578" w:rsidRPr="00630150" w:rsidRDefault="00584578" w:rsidP="00805116">
                            <w:pPr>
                              <w:rPr>
                                <w:rFonts w:ascii="Century Gothic" w:hAnsi="Century Gothic"/>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57A8B" id="Text Box 4130" o:spid="_x0000_s1053" type="#_x0000_t202" style="position:absolute;margin-left:470.8pt;margin-top:12pt;width:522pt;height:755.45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" fillcolor="#ffe599 [1303]" strokecolor="black [3213]">
                <v:textbox>
                  <w:txbxContent>
                    <w:p w14:paraId="0299036F" w14:textId="77777777" w:rsidR="00584578" w:rsidRPr="00630150" w:rsidRDefault="00584578" w:rsidP="00B63819">
                      <w:pPr>
                        <w:jc w:val="center"/>
                        <w:rPr>
                          <w:color w:val="000000" w:themeColor="text1"/>
                          <w:sz w:val="28"/>
                          <w:szCs w:val="28"/>
                          <w:u w:val="single"/>
                        </w:rPr>
                      </w:pPr>
                      <w:r w:rsidRPr="00630150">
                        <w:rPr>
                          <w:color w:val="000000" w:themeColor="text1"/>
                          <w:sz w:val="28"/>
                          <w:szCs w:val="28"/>
                          <w:u w:val="single"/>
                        </w:rPr>
                        <w:t>Artificial Things</w:t>
                      </w:r>
                    </w:p>
                    <w:p w14:paraId="09E581E2" w14:textId="77777777" w:rsidR="00584578" w:rsidRPr="00630150" w:rsidRDefault="00584578" w:rsidP="00B63819">
                      <w:pPr>
                        <w:jc w:val="center"/>
                        <w:rPr>
                          <w:b/>
                          <w:color w:val="000000" w:themeColor="text1"/>
                          <w:sz w:val="28"/>
                          <w:szCs w:val="28"/>
                          <w:u w:val="single"/>
                        </w:rPr>
                      </w:pPr>
                      <w:r w:rsidRPr="00630150">
                        <w:rPr>
                          <w:b/>
                          <w:color w:val="000000" w:themeColor="text1"/>
                          <w:sz w:val="28"/>
                          <w:szCs w:val="28"/>
                          <w:u w:val="single"/>
                        </w:rPr>
                        <w:t>Aural Setting</w:t>
                      </w:r>
                    </w:p>
                    <w:p w14:paraId="44B4704D" w14:textId="77777777" w:rsidR="00584578" w:rsidRPr="00630150" w:rsidRDefault="00584578" w:rsidP="00B63819">
                      <w:pPr>
                        <w:rPr>
                          <w:b/>
                          <w:color w:val="000000" w:themeColor="text1"/>
                          <w:sz w:val="28"/>
                          <w:szCs w:val="28"/>
                          <w:u w:val="single"/>
                        </w:rPr>
                      </w:pPr>
                    </w:p>
                    <w:p w14:paraId="59451276" w14:textId="77777777" w:rsidR="00584578" w:rsidRPr="00630150" w:rsidRDefault="00584578" w:rsidP="00B63819">
                      <w:pPr>
                        <w:rPr>
                          <w:color w:val="000000" w:themeColor="text1"/>
                          <w:sz w:val="28"/>
                          <w:szCs w:val="28"/>
                        </w:rPr>
                      </w:pPr>
                      <w:r w:rsidRPr="00630150">
                        <w:rPr>
                          <w:b/>
                          <w:color w:val="000000" w:themeColor="text1"/>
                          <w:sz w:val="28"/>
                          <w:szCs w:val="28"/>
                          <w:u w:val="single"/>
                        </w:rPr>
                        <w:t>Descriptions</w:t>
                      </w:r>
                    </w:p>
                    <w:p w14:paraId="4ABA4A92" w14:textId="77777777" w:rsidR="00584578" w:rsidRPr="00630150" w:rsidRDefault="00584578" w:rsidP="00805116">
                      <w:pPr>
                        <w:pStyle w:val="ListParagraph"/>
                        <w:numPr>
                          <w:ilvl w:val="0"/>
                          <w:numId w:val="60"/>
                        </w:numPr>
                        <w:rPr>
                          <w:sz w:val="28"/>
                          <w:szCs w:val="28"/>
                        </w:rPr>
                      </w:pPr>
                      <w:r w:rsidRPr="00630150">
                        <w:rPr>
                          <w:sz w:val="28"/>
                          <w:szCs w:val="28"/>
                        </w:rPr>
                        <w:t>Mostly piano</w:t>
                      </w:r>
                    </w:p>
                    <w:p w14:paraId="67CB8FEA" w14:textId="77777777" w:rsidR="00584578" w:rsidRPr="00630150" w:rsidRDefault="00584578" w:rsidP="00805116">
                      <w:pPr>
                        <w:pStyle w:val="ListParagraph"/>
                        <w:numPr>
                          <w:ilvl w:val="0"/>
                          <w:numId w:val="60"/>
                        </w:numPr>
                        <w:rPr>
                          <w:sz w:val="28"/>
                          <w:szCs w:val="28"/>
                        </w:rPr>
                      </w:pPr>
                      <w:r w:rsidRPr="00630150">
                        <w:rPr>
                          <w:sz w:val="28"/>
                          <w:szCs w:val="28"/>
                        </w:rPr>
                        <w:t>Futuristic feel</w:t>
                      </w:r>
                    </w:p>
                    <w:p w14:paraId="075CEBCA" w14:textId="77777777" w:rsidR="00584578" w:rsidRPr="00630150" w:rsidRDefault="00584578" w:rsidP="00805116">
                      <w:pPr>
                        <w:pStyle w:val="ListParagraph"/>
                        <w:numPr>
                          <w:ilvl w:val="0"/>
                          <w:numId w:val="60"/>
                        </w:numPr>
                        <w:rPr>
                          <w:sz w:val="28"/>
                          <w:szCs w:val="28"/>
                        </w:rPr>
                      </w:pPr>
                      <w:r w:rsidRPr="00630150">
                        <w:rPr>
                          <w:sz w:val="28"/>
                          <w:szCs w:val="28"/>
                        </w:rPr>
                        <w:t>Individual notes played one at a time</w:t>
                      </w:r>
                    </w:p>
                    <w:p w14:paraId="12CE4774" w14:textId="77777777" w:rsidR="00584578" w:rsidRPr="00630150" w:rsidRDefault="00584578" w:rsidP="00805116">
                      <w:pPr>
                        <w:pStyle w:val="ListParagraph"/>
                        <w:numPr>
                          <w:ilvl w:val="0"/>
                          <w:numId w:val="60"/>
                        </w:numPr>
                        <w:rPr>
                          <w:sz w:val="28"/>
                          <w:szCs w:val="28"/>
                        </w:rPr>
                      </w:pPr>
                      <w:r w:rsidRPr="00630150">
                        <w:rPr>
                          <w:sz w:val="28"/>
                          <w:szCs w:val="28"/>
                        </w:rPr>
                        <w:t>Sound effects: wind and footsteps through snow</w:t>
                      </w:r>
                    </w:p>
                    <w:p w14:paraId="0E97E0EB" w14:textId="77777777" w:rsidR="00584578" w:rsidRPr="00630150" w:rsidRDefault="00584578" w:rsidP="00805116">
                      <w:pPr>
                        <w:pStyle w:val="ListParagraph"/>
                        <w:numPr>
                          <w:ilvl w:val="0"/>
                          <w:numId w:val="60"/>
                        </w:numPr>
                        <w:rPr>
                          <w:sz w:val="28"/>
                          <w:szCs w:val="28"/>
                        </w:rPr>
                      </w:pPr>
                      <w:r w:rsidRPr="00630150">
                        <w:rPr>
                          <w:sz w:val="28"/>
                          <w:szCs w:val="28"/>
                        </w:rPr>
                        <w:t>Song; Sunshine of your smile used for Dave’s final solo.</w:t>
                      </w:r>
                    </w:p>
                    <w:p w14:paraId="5E0B4F92" w14:textId="77777777" w:rsidR="00584578" w:rsidRPr="00630150" w:rsidRDefault="00584578" w:rsidP="00805116">
                      <w:pPr>
                        <w:pStyle w:val="ListParagraph"/>
                        <w:numPr>
                          <w:ilvl w:val="0"/>
                          <w:numId w:val="60"/>
                        </w:numPr>
                        <w:rPr>
                          <w:b/>
                          <w:color w:val="000000" w:themeColor="text1"/>
                          <w:sz w:val="28"/>
                          <w:szCs w:val="28"/>
                          <w:u w:val="single"/>
                        </w:rPr>
                      </w:pPr>
                      <w:r w:rsidRPr="00630150">
                        <w:rPr>
                          <w:sz w:val="28"/>
                          <w:szCs w:val="28"/>
                        </w:rPr>
                        <w:t>Slow tempo</w:t>
                      </w:r>
                      <w:r w:rsidRPr="00630150">
                        <w:rPr>
                          <w:b/>
                          <w:color w:val="000000" w:themeColor="text1"/>
                          <w:sz w:val="28"/>
                          <w:szCs w:val="28"/>
                          <w:u w:val="single"/>
                        </w:rPr>
                        <w:t xml:space="preserve"> </w:t>
                      </w:r>
                    </w:p>
                    <w:p w14:paraId="376306DF" w14:textId="72F87F09" w:rsidR="00584578" w:rsidRPr="00630150" w:rsidRDefault="00584578" w:rsidP="00805116">
                      <w:pPr>
                        <w:rPr>
                          <w:b/>
                          <w:color w:val="000000" w:themeColor="text1"/>
                          <w:sz w:val="28"/>
                          <w:szCs w:val="28"/>
                          <w:u w:val="single"/>
                        </w:rPr>
                      </w:pPr>
                      <w:r w:rsidRPr="00630150">
                        <w:rPr>
                          <w:b/>
                          <w:color w:val="000000" w:themeColor="text1"/>
                          <w:sz w:val="28"/>
                          <w:szCs w:val="28"/>
                          <w:u w:val="single"/>
                        </w:rPr>
                        <w:t>Contributions</w:t>
                      </w:r>
                    </w:p>
                    <w:p w14:paraId="0AC910CF" w14:textId="77777777" w:rsidR="00584578" w:rsidRPr="00630150" w:rsidRDefault="00584578" w:rsidP="00805116">
                      <w:pPr>
                        <w:pStyle w:val="ListParagraph"/>
                        <w:numPr>
                          <w:ilvl w:val="0"/>
                          <w:numId w:val="39"/>
                        </w:numPr>
                        <w:rPr>
                          <w:sz w:val="28"/>
                          <w:szCs w:val="28"/>
                        </w:rPr>
                      </w:pPr>
                      <w:r w:rsidRPr="00630150">
                        <w:rPr>
                          <w:sz w:val="28"/>
                          <w:szCs w:val="28"/>
                        </w:rPr>
                        <w:t>Stimulus – snow globe – individual notes played represent individual snowflakes falling and landing on the ground.</w:t>
                      </w:r>
                    </w:p>
                    <w:p w14:paraId="5E968C7F" w14:textId="77777777" w:rsidR="00584578" w:rsidRPr="00630150" w:rsidRDefault="00584578" w:rsidP="00805116">
                      <w:pPr>
                        <w:pStyle w:val="ListParagraph"/>
                        <w:numPr>
                          <w:ilvl w:val="0"/>
                          <w:numId w:val="39"/>
                        </w:numPr>
                        <w:rPr>
                          <w:sz w:val="28"/>
                          <w:szCs w:val="28"/>
                        </w:rPr>
                      </w:pPr>
                      <w:r w:rsidRPr="00630150">
                        <w:rPr>
                          <w:sz w:val="28"/>
                          <w:szCs w:val="28"/>
                        </w:rPr>
                        <w:t>Intention – life’s regrets – low and dull notes create an uneasy tension, suggesting life’s regrets.</w:t>
                      </w:r>
                    </w:p>
                    <w:p w14:paraId="5098BFEC" w14:textId="77777777" w:rsidR="00584578" w:rsidRPr="00630150" w:rsidRDefault="00584578" w:rsidP="00805116">
                      <w:pPr>
                        <w:pStyle w:val="ListParagraph"/>
                        <w:numPr>
                          <w:ilvl w:val="0"/>
                          <w:numId w:val="39"/>
                        </w:numPr>
                        <w:rPr>
                          <w:sz w:val="28"/>
                          <w:szCs w:val="28"/>
                        </w:rPr>
                      </w:pPr>
                      <w:r w:rsidRPr="00630150">
                        <w:rPr>
                          <w:sz w:val="28"/>
                          <w:szCs w:val="28"/>
                        </w:rPr>
                        <w:t>Mood – slow and sustained notes create a sorrowful mood</w:t>
                      </w:r>
                    </w:p>
                    <w:p w14:paraId="0F07AE22" w14:textId="77777777" w:rsidR="00584578" w:rsidRPr="00630150" w:rsidRDefault="00584578" w:rsidP="00805116">
                      <w:pPr>
                        <w:pStyle w:val="ListParagraph"/>
                        <w:numPr>
                          <w:ilvl w:val="0"/>
                          <w:numId w:val="39"/>
                        </w:numPr>
                        <w:rPr>
                          <w:sz w:val="28"/>
                          <w:szCs w:val="28"/>
                        </w:rPr>
                      </w:pPr>
                      <w:r w:rsidRPr="00630150">
                        <w:rPr>
                          <w:sz w:val="28"/>
                          <w:szCs w:val="28"/>
                        </w:rPr>
                        <w:t>Complements other components – low notes create a sorrowful mood and complement the lighting which enhances a sad mood too.</w:t>
                      </w:r>
                    </w:p>
                    <w:p w14:paraId="34B00952" w14:textId="77777777" w:rsidR="00584578" w:rsidRPr="00630150" w:rsidRDefault="00584578" w:rsidP="00805116">
                      <w:pPr>
                        <w:pStyle w:val="ListParagraph"/>
                        <w:numPr>
                          <w:ilvl w:val="0"/>
                          <w:numId w:val="39"/>
                        </w:numPr>
                        <w:rPr>
                          <w:sz w:val="28"/>
                          <w:szCs w:val="28"/>
                        </w:rPr>
                      </w:pPr>
                      <w:r w:rsidRPr="00630150">
                        <w:rPr>
                          <w:sz w:val="28"/>
                          <w:szCs w:val="28"/>
                        </w:rPr>
                        <w:t>Historical context – futuristic sounds created by the piano create a sense of time moving into the future, suggesting a modern or futuristic historical setting.</w:t>
                      </w:r>
                    </w:p>
                    <w:p w14:paraId="606266C1" w14:textId="77777777" w:rsidR="00584578" w:rsidRPr="00630150" w:rsidRDefault="00584578" w:rsidP="00805116">
                      <w:pPr>
                        <w:pStyle w:val="ListParagraph"/>
                        <w:numPr>
                          <w:ilvl w:val="0"/>
                          <w:numId w:val="39"/>
                        </w:numPr>
                        <w:rPr>
                          <w:sz w:val="28"/>
                          <w:szCs w:val="28"/>
                        </w:rPr>
                      </w:pPr>
                      <w:r w:rsidRPr="00630150">
                        <w:rPr>
                          <w:sz w:val="28"/>
                          <w:szCs w:val="28"/>
                        </w:rPr>
                        <w:t>Geographical context – the sound effects of walking through snow suggest a landscape covered in snow.</w:t>
                      </w:r>
                    </w:p>
                    <w:p w14:paraId="37EB93DA" w14:textId="77777777" w:rsidR="00584578" w:rsidRPr="00630150" w:rsidRDefault="00584578" w:rsidP="00805116">
                      <w:pPr>
                        <w:rPr>
                          <w:b/>
                          <w:color w:val="000000" w:themeColor="text1"/>
                          <w:sz w:val="28"/>
                          <w:szCs w:val="28"/>
                          <w:u w:val="single"/>
                        </w:rPr>
                      </w:pPr>
                      <w:r w:rsidRPr="00630150">
                        <w:rPr>
                          <w:b/>
                          <w:color w:val="000000" w:themeColor="text1"/>
                          <w:sz w:val="28"/>
                          <w:szCs w:val="28"/>
                          <w:u w:val="single"/>
                        </w:rPr>
                        <w:t xml:space="preserve">Interpretations </w:t>
                      </w:r>
                    </w:p>
                    <w:p w14:paraId="62E56AAC" w14:textId="77777777" w:rsidR="00584578" w:rsidRPr="00630150" w:rsidRDefault="00584578" w:rsidP="00805116">
                      <w:pPr>
                        <w:pStyle w:val="ListParagraph"/>
                        <w:numPr>
                          <w:ilvl w:val="0"/>
                          <w:numId w:val="61"/>
                        </w:numPr>
                        <w:rPr>
                          <w:sz w:val="28"/>
                          <w:szCs w:val="28"/>
                        </w:rPr>
                      </w:pPr>
                      <w:r w:rsidRPr="00630150">
                        <w:rPr>
                          <w:sz w:val="28"/>
                          <w:szCs w:val="28"/>
                        </w:rPr>
                        <w:t>Piano notes played one at a time suggests snowflakes falling and landing on the ground.</w:t>
                      </w:r>
                    </w:p>
                    <w:p w14:paraId="163A46AB" w14:textId="77777777" w:rsidR="00584578" w:rsidRPr="00630150" w:rsidRDefault="00584578" w:rsidP="00805116">
                      <w:pPr>
                        <w:pStyle w:val="ListParagraph"/>
                        <w:numPr>
                          <w:ilvl w:val="0"/>
                          <w:numId w:val="61"/>
                        </w:numPr>
                        <w:rPr>
                          <w:sz w:val="28"/>
                          <w:szCs w:val="28"/>
                        </w:rPr>
                      </w:pPr>
                      <w:r w:rsidRPr="00630150">
                        <w:rPr>
                          <w:sz w:val="28"/>
                          <w:szCs w:val="28"/>
                        </w:rPr>
                        <w:t>High pitched notes create a cold and eerie atmosphere, as though in a winter landscape.</w:t>
                      </w:r>
                    </w:p>
                    <w:p w14:paraId="54B5BD1A" w14:textId="77777777" w:rsidR="00584578" w:rsidRPr="00630150" w:rsidRDefault="00584578" w:rsidP="00805116">
                      <w:pPr>
                        <w:pStyle w:val="ListParagraph"/>
                        <w:numPr>
                          <w:ilvl w:val="0"/>
                          <w:numId w:val="61"/>
                        </w:numPr>
                        <w:rPr>
                          <w:sz w:val="28"/>
                          <w:szCs w:val="28"/>
                        </w:rPr>
                      </w:pPr>
                      <w:r w:rsidRPr="00630150">
                        <w:rPr>
                          <w:sz w:val="28"/>
                          <w:szCs w:val="28"/>
                        </w:rPr>
                        <w:t>Sound effects of wind suggest the shaking up of a snow globe as everything inside moves around.</w:t>
                      </w:r>
                    </w:p>
                    <w:p w14:paraId="5B246403" w14:textId="77777777" w:rsidR="00584578" w:rsidRPr="00630150" w:rsidRDefault="00584578" w:rsidP="00805116">
                      <w:pPr>
                        <w:pStyle w:val="ListParagraph"/>
                        <w:numPr>
                          <w:ilvl w:val="0"/>
                          <w:numId w:val="61"/>
                        </w:numPr>
                        <w:rPr>
                          <w:sz w:val="28"/>
                          <w:szCs w:val="28"/>
                        </w:rPr>
                      </w:pPr>
                      <w:r w:rsidRPr="00630150">
                        <w:rPr>
                          <w:sz w:val="28"/>
                          <w:szCs w:val="28"/>
                        </w:rPr>
                        <w:t>The slow tempo suggests a long and drawn out process of struggling with limitations.</w:t>
                      </w:r>
                    </w:p>
                    <w:p w14:paraId="1E1DB191" w14:textId="77777777" w:rsidR="00584578" w:rsidRPr="00630150" w:rsidRDefault="00584578" w:rsidP="00805116">
                      <w:pPr>
                        <w:pStyle w:val="ListParagraph"/>
                        <w:numPr>
                          <w:ilvl w:val="0"/>
                          <w:numId w:val="61"/>
                        </w:numPr>
                        <w:rPr>
                          <w:sz w:val="28"/>
                          <w:szCs w:val="28"/>
                        </w:rPr>
                      </w:pPr>
                      <w:r w:rsidRPr="00630150">
                        <w:rPr>
                          <w:sz w:val="28"/>
                          <w:szCs w:val="28"/>
                        </w:rPr>
                        <w:t>The song sunshine of your smile is a tribute to Dave’s father who sang it to him as a child, suggesting Dave has moved from childhood where he faced struggles to a place of adulthood where he is overcoming difficulties.</w:t>
                      </w:r>
                    </w:p>
                    <w:p w14:paraId="2E1C4D2E" w14:textId="77777777" w:rsidR="00584578" w:rsidRPr="00630150" w:rsidRDefault="00584578" w:rsidP="00B63819">
                      <w:pPr>
                        <w:rPr>
                          <w:b/>
                          <w:sz w:val="28"/>
                          <w:szCs w:val="28"/>
                          <w:u w:val="single"/>
                        </w:rPr>
                      </w:pPr>
                      <w:r w:rsidRPr="00630150">
                        <w:rPr>
                          <w:b/>
                          <w:sz w:val="28"/>
                          <w:szCs w:val="28"/>
                          <w:u w:val="single"/>
                        </w:rPr>
                        <w:t>Moods</w:t>
                      </w:r>
                    </w:p>
                    <w:p w14:paraId="13B61F1E" w14:textId="77777777" w:rsidR="00584578" w:rsidRPr="00630150" w:rsidRDefault="00584578" w:rsidP="00805116">
                      <w:pPr>
                        <w:rPr>
                          <w:rFonts w:ascii="Century Gothic" w:hAnsi="Century Gothic"/>
                          <w:color w:val="000000" w:themeColor="text1"/>
                          <w:sz w:val="28"/>
                          <w:szCs w:val="28"/>
                        </w:rPr>
                      </w:pPr>
                      <w:r w:rsidRPr="00630150">
                        <w:rPr>
                          <w:sz w:val="28"/>
                          <w:szCs w:val="28"/>
                        </w:rPr>
                        <w:t>Peaceful, sorrowful, sad, hopeful</w:t>
                      </w:r>
                    </w:p>
                    <w:p w14:paraId="0EC99DA1" w14:textId="25323F60" w:rsidR="00584578" w:rsidRPr="00630150" w:rsidRDefault="00584578" w:rsidP="00805116">
                      <w:pPr>
                        <w:rPr>
                          <w:rFonts w:ascii="Century Gothic" w:hAnsi="Century Gothic"/>
                          <w:color w:val="000000" w:themeColor="text1"/>
                          <w:sz w:val="28"/>
                          <w:szCs w:val="28"/>
                        </w:rPr>
                      </w:pPr>
                    </w:p>
                  </w:txbxContent>
                </v:textbox>
                <w10:wrap type="square" anchorx="margin"/>
              </v:shape>
            </w:pict>
          </mc:Fallback>
        </mc:AlternateContent>
      </w:r>
      <w:r w:rsidR="0091409F">
        <w:br w:type="page"/>
      </w:r>
      <w:r w:rsidR="009245D8" w:rsidRPr="009245D8">
        <w:rPr>
          <w:noProof/>
          <w:lang w:eastAsia="en-GB"/>
        </w:rPr>
        <w:lastRenderedPageBreak/>
        <mc:AlternateContent>
          <mc:Choice Requires="wps">
            <w:drawing>
              <wp:anchor distT="0" distB="0" distL="114300" distR="114300" simplePos="0" relativeHeight="251742208" behindDoc="0" locked="0" layoutInCell="1" allowOverlap="1" wp14:anchorId="22769D4E" wp14:editId="21506688">
                <wp:simplePos x="0" y="0"/>
                <wp:positionH relativeFrom="margin">
                  <wp:align>left</wp:align>
                </wp:positionH>
                <wp:positionV relativeFrom="paragraph">
                  <wp:posOffset>0</wp:posOffset>
                </wp:positionV>
                <wp:extent cx="6534150" cy="9919970"/>
                <wp:effectExtent l="0" t="0" r="19050" b="24130"/>
                <wp:wrapSquare wrapText="bothSides"/>
                <wp:docPr id="4135" name="Text Box 4135"/>
                <wp:cNvGraphicFramePr/>
                <a:graphic xmlns:a="http://schemas.openxmlformats.org/drawingml/2006/main">
                  <a:graphicData uri="http://schemas.microsoft.com/office/word/2010/wordprocessingShape">
                    <wps:wsp>
                      <wps:cNvSpPr txBox="1"/>
                      <wps:spPr>
                        <a:xfrm>
                          <a:off x="0" y="0"/>
                          <a:ext cx="6534150" cy="9919970"/>
                        </a:xfrm>
                        <a:prstGeom prst="rect">
                          <a:avLst/>
                        </a:prstGeom>
                        <a:solidFill>
                          <a:srgbClr val="D9A9EF"/>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098261D" w14:textId="77777777" w:rsidR="00584578" w:rsidRPr="00630150" w:rsidRDefault="00584578" w:rsidP="009245D8">
                            <w:pPr>
                              <w:jc w:val="center"/>
                              <w:rPr>
                                <w:b/>
                                <w:sz w:val="28"/>
                                <w:szCs w:val="28"/>
                              </w:rPr>
                            </w:pPr>
                            <w:r w:rsidRPr="00630150">
                              <w:rPr>
                                <w:b/>
                                <w:sz w:val="28"/>
                                <w:szCs w:val="28"/>
                              </w:rPr>
                              <w:t>A Linha Curva</w:t>
                            </w:r>
                          </w:p>
                          <w:p w14:paraId="07FAF583" w14:textId="77777777" w:rsidR="00584578" w:rsidRPr="00630150" w:rsidRDefault="00584578" w:rsidP="009245D8">
                            <w:pPr>
                              <w:pStyle w:val="ListParagraph"/>
                              <w:numPr>
                                <w:ilvl w:val="0"/>
                                <w:numId w:val="62"/>
                              </w:numPr>
                              <w:rPr>
                                <w:sz w:val="28"/>
                                <w:szCs w:val="28"/>
                              </w:rPr>
                            </w:pPr>
                            <w:r w:rsidRPr="00630150">
                              <w:rPr>
                                <w:sz w:val="28"/>
                                <w:szCs w:val="28"/>
                              </w:rPr>
                              <w:t xml:space="preserve">Use of wide camera angle throughout to capture all changes in formation and lighting states </w:t>
                            </w:r>
                          </w:p>
                          <w:p w14:paraId="41A9674D" w14:textId="77777777" w:rsidR="00584578" w:rsidRPr="00630150" w:rsidRDefault="00584578" w:rsidP="009245D8">
                            <w:pPr>
                              <w:pStyle w:val="ListParagraph"/>
                              <w:numPr>
                                <w:ilvl w:val="0"/>
                                <w:numId w:val="62"/>
                              </w:numPr>
                              <w:rPr>
                                <w:sz w:val="28"/>
                                <w:szCs w:val="28"/>
                              </w:rPr>
                            </w:pPr>
                            <w:r w:rsidRPr="00630150">
                              <w:rPr>
                                <w:sz w:val="28"/>
                                <w:szCs w:val="28"/>
                              </w:rPr>
                              <w:t>Very little variation in camera direction/angle or effect to allow audience to focus on movement and lighting</w:t>
                            </w:r>
                          </w:p>
                          <w:p w14:paraId="5EC33B39" w14:textId="77777777" w:rsidR="00584578" w:rsidRPr="00630150" w:rsidRDefault="00584578" w:rsidP="009245D8">
                            <w:pPr>
                              <w:jc w:val="center"/>
                              <w:rPr>
                                <w:b/>
                                <w:sz w:val="28"/>
                                <w:szCs w:val="28"/>
                              </w:rPr>
                            </w:pPr>
                            <w:r w:rsidRPr="00630150">
                              <w:rPr>
                                <w:b/>
                                <w:sz w:val="28"/>
                                <w:szCs w:val="28"/>
                              </w:rPr>
                              <w:t>Artificial Things</w:t>
                            </w:r>
                          </w:p>
                          <w:p w14:paraId="02C3E36F" w14:textId="77777777" w:rsidR="00584578" w:rsidRPr="00630150" w:rsidRDefault="00584578" w:rsidP="009245D8">
                            <w:pPr>
                              <w:pStyle w:val="ListParagraph"/>
                              <w:numPr>
                                <w:ilvl w:val="0"/>
                                <w:numId w:val="62"/>
                              </w:numPr>
                              <w:rPr>
                                <w:sz w:val="28"/>
                                <w:szCs w:val="28"/>
                              </w:rPr>
                            </w:pPr>
                            <w:r w:rsidRPr="00630150">
                              <w:rPr>
                                <w:sz w:val="28"/>
                                <w:szCs w:val="28"/>
                              </w:rPr>
                              <w:t>Opening uses a close up to give a filmic atmosphere</w:t>
                            </w:r>
                          </w:p>
                          <w:p w14:paraId="2FF8D81E" w14:textId="77777777" w:rsidR="00584578" w:rsidRPr="00630150" w:rsidRDefault="00584578" w:rsidP="009245D8">
                            <w:pPr>
                              <w:pStyle w:val="ListParagraph"/>
                              <w:numPr>
                                <w:ilvl w:val="0"/>
                                <w:numId w:val="62"/>
                              </w:numPr>
                              <w:rPr>
                                <w:sz w:val="28"/>
                                <w:szCs w:val="28"/>
                              </w:rPr>
                            </w:pPr>
                            <w:r w:rsidRPr="00630150">
                              <w:rPr>
                                <w:sz w:val="28"/>
                                <w:szCs w:val="28"/>
                              </w:rPr>
                              <w:t>Long shots allow full length tableaux to be viewed which make them appear as one of GD paintings</w:t>
                            </w:r>
                          </w:p>
                          <w:p w14:paraId="7887B29E" w14:textId="77777777" w:rsidR="00584578" w:rsidRPr="00630150" w:rsidRDefault="00584578" w:rsidP="009245D8">
                            <w:pPr>
                              <w:pStyle w:val="ListParagraph"/>
                              <w:numPr>
                                <w:ilvl w:val="0"/>
                                <w:numId w:val="62"/>
                              </w:numPr>
                              <w:rPr>
                                <w:sz w:val="28"/>
                                <w:szCs w:val="28"/>
                              </w:rPr>
                            </w:pPr>
                            <w:r w:rsidRPr="00630150">
                              <w:rPr>
                                <w:sz w:val="28"/>
                                <w:szCs w:val="28"/>
                              </w:rPr>
                              <w:t>Camera pans to follow actions as if gliding with the movement and travelling sections</w:t>
                            </w:r>
                          </w:p>
                          <w:p w14:paraId="53728612" w14:textId="77777777" w:rsidR="00584578" w:rsidRPr="00630150" w:rsidRDefault="00584578" w:rsidP="009245D8">
                            <w:pPr>
                              <w:jc w:val="center"/>
                              <w:rPr>
                                <w:b/>
                                <w:sz w:val="28"/>
                                <w:szCs w:val="28"/>
                              </w:rPr>
                            </w:pPr>
                            <w:r w:rsidRPr="00630150">
                              <w:rPr>
                                <w:b/>
                                <w:sz w:val="28"/>
                                <w:szCs w:val="28"/>
                              </w:rPr>
                              <w:t>E of E</w:t>
                            </w:r>
                          </w:p>
                          <w:p w14:paraId="6B8E5041" w14:textId="77777777" w:rsidR="00584578" w:rsidRPr="00630150" w:rsidRDefault="00584578" w:rsidP="009245D8">
                            <w:pPr>
                              <w:pStyle w:val="ListParagraph"/>
                              <w:numPr>
                                <w:ilvl w:val="0"/>
                                <w:numId w:val="62"/>
                              </w:numPr>
                              <w:rPr>
                                <w:sz w:val="28"/>
                                <w:szCs w:val="28"/>
                              </w:rPr>
                            </w:pPr>
                            <w:r w:rsidRPr="00630150">
                              <w:rPr>
                                <w:sz w:val="28"/>
                                <w:szCs w:val="28"/>
                              </w:rPr>
                              <w:t>Mid shots used to focus in on more intricate isolations – action reaction section</w:t>
                            </w:r>
                          </w:p>
                          <w:p w14:paraId="4DA9C725" w14:textId="77777777" w:rsidR="00584578" w:rsidRPr="00630150" w:rsidRDefault="00584578" w:rsidP="009245D8">
                            <w:pPr>
                              <w:pStyle w:val="ListParagraph"/>
                              <w:numPr>
                                <w:ilvl w:val="0"/>
                                <w:numId w:val="62"/>
                              </w:numPr>
                              <w:rPr>
                                <w:sz w:val="28"/>
                                <w:szCs w:val="28"/>
                              </w:rPr>
                            </w:pPr>
                            <w:r w:rsidRPr="00630150">
                              <w:rPr>
                                <w:sz w:val="28"/>
                                <w:szCs w:val="28"/>
                              </w:rPr>
                              <w:t>Long shots to view the large formations – final section</w:t>
                            </w:r>
                          </w:p>
                          <w:p w14:paraId="0549C843" w14:textId="77777777" w:rsidR="00584578" w:rsidRPr="00630150" w:rsidRDefault="00584578" w:rsidP="009245D8">
                            <w:pPr>
                              <w:pStyle w:val="ListParagraph"/>
                              <w:numPr>
                                <w:ilvl w:val="0"/>
                                <w:numId w:val="62"/>
                              </w:numPr>
                              <w:rPr>
                                <w:sz w:val="28"/>
                                <w:szCs w:val="28"/>
                              </w:rPr>
                            </w:pPr>
                            <w:r w:rsidRPr="00630150">
                              <w:rPr>
                                <w:sz w:val="28"/>
                                <w:szCs w:val="28"/>
                              </w:rPr>
                              <w:t>Mid shot in opening to view facial expression of dancer in the middle</w:t>
                            </w:r>
                          </w:p>
                          <w:p w14:paraId="5E617D1A" w14:textId="77777777" w:rsidR="00584578" w:rsidRPr="00630150" w:rsidRDefault="00584578" w:rsidP="009245D8">
                            <w:pPr>
                              <w:jc w:val="center"/>
                              <w:rPr>
                                <w:b/>
                                <w:sz w:val="28"/>
                                <w:szCs w:val="28"/>
                              </w:rPr>
                            </w:pPr>
                            <w:r w:rsidRPr="00630150">
                              <w:rPr>
                                <w:b/>
                                <w:sz w:val="28"/>
                                <w:szCs w:val="28"/>
                              </w:rPr>
                              <w:t>Within Her Eyes</w:t>
                            </w:r>
                          </w:p>
                          <w:p w14:paraId="5D0924D6" w14:textId="77777777" w:rsidR="00584578" w:rsidRPr="00630150" w:rsidRDefault="00584578" w:rsidP="009245D8">
                            <w:pPr>
                              <w:pStyle w:val="ListParagraph"/>
                              <w:numPr>
                                <w:ilvl w:val="0"/>
                                <w:numId w:val="62"/>
                              </w:numPr>
                              <w:rPr>
                                <w:sz w:val="28"/>
                                <w:szCs w:val="28"/>
                              </w:rPr>
                            </w:pPr>
                            <w:r w:rsidRPr="00630150">
                              <w:rPr>
                                <w:sz w:val="28"/>
                                <w:szCs w:val="28"/>
                              </w:rPr>
                              <w:t>Close up during poignant moments – first time they look at each other to ensure audience understand the importance</w:t>
                            </w:r>
                          </w:p>
                          <w:p w14:paraId="42D71024" w14:textId="77777777" w:rsidR="00584578" w:rsidRPr="00630150" w:rsidRDefault="00584578" w:rsidP="009245D8">
                            <w:pPr>
                              <w:pStyle w:val="ListParagraph"/>
                              <w:numPr>
                                <w:ilvl w:val="0"/>
                                <w:numId w:val="62"/>
                              </w:numPr>
                              <w:rPr>
                                <w:sz w:val="28"/>
                                <w:szCs w:val="28"/>
                              </w:rPr>
                            </w:pPr>
                            <w:r w:rsidRPr="00630150">
                              <w:rPr>
                                <w:sz w:val="28"/>
                                <w:szCs w:val="28"/>
                              </w:rPr>
                              <w:t>Wide lens used to ensure audience see vast open landscape enhancing the idea that they are isolated</w:t>
                            </w:r>
                          </w:p>
                          <w:p w14:paraId="4F930C38" w14:textId="77777777" w:rsidR="00584578" w:rsidRPr="00630150" w:rsidRDefault="00584578" w:rsidP="009245D8">
                            <w:pPr>
                              <w:pStyle w:val="ListParagraph"/>
                              <w:numPr>
                                <w:ilvl w:val="0"/>
                                <w:numId w:val="62"/>
                              </w:numPr>
                              <w:rPr>
                                <w:sz w:val="28"/>
                                <w:szCs w:val="28"/>
                              </w:rPr>
                            </w:pPr>
                            <w:r w:rsidRPr="00630150">
                              <w:rPr>
                                <w:sz w:val="28"/>
                                <w:szCs w:val="28"/>
                              </w:rPr>
                              <w:t>Quick camera angle changes in forest section compliment the music and add to the tension and fast dynamics</w:t>
                            </w:r>
                          </w:p>
                          <w:p w14:paraId="01651F3B" w14:textId="77777777" w:rsidR="00584578" w:rsidRPr="00630150" w:rsidRDefault="00584578" w:rsidP="009245D8">
                            <w:pPr>
                              <w:pStyle w:val="ListParagraph"/>
                              <w:numPr>
                                <w:ilvl w:val="0"/>
                                <w:numId w:val="62"/>
                              </w:numPr>
                              <w:rPr>
                                <w:sz w:val="28"/>
                                <w:szCs w:val="28"/>
                              </w:rPr>
                            </w:pPr>
                            <w:r w:rsidRPr="00630150">
                              <w:rPr>
                                <w:sz w:val="28"/>
                                <w:szCs w:val="28"/>
                              </w:rPr>
                              <w:t>Camera on tracks provide a smooth finish and allow audience to focus on movement</w:t>
                            </w:r>
                          </w:p>
                          <w:p w14:paraId="0F2981F4" w14:textId="1F6BD6E7" w:rsidR="00584578" w:rsidRPr="00630150" w:rsidRDefault="00584578" w:rsidP="009245D8">
                            <w:pPr>
                              <w:pStyle w:val="ListParagraph"/>
                              <w:numPr>
                                <w:ilvl w:val="0"/>
                                <w:numId w:val="62"/>
                              </w:numPr>
                              <w:rPr>
                                <w:sz w:val="28"/>
                                <w:szCs w:val="28"/>
                              </w:rPr>
                            </w:pPr>
                            <w:r w:rsidRPr="00630150">
                              <w:rPr>
                                <w:sz w:val="28"/>
                                <w:szCs w:val="28"/>
                              </w:rPr>
                              <w:t>Handheld camera for the ending brings the audience closer to the action and tilts downwards towards her feet to enhance the idea of her finally touching the floor</w:t>
                            </w:r>
                          </w:p>
                          <w:p w14:paraId="52234D88" w14:textId="77777777" w:rsidR="00584578" w:rsidRPr="00630150" w:rsidRDefault="00584578" w:rsidP="009245D8">
                            <w:pPr>
                              <w:jc w:val="center"/>
                              <w:rPr>
                                <w:b/>
                                <w:sz w:val="28"/>
                                <w:szCs w:val="28"/>
                              </w:rPr>
                            </w:pPr>
                            <w:r w:rsidRPr="00630150">
                              <w:rPr>
                                <w:b/>
                                <w:sz w:val="28"/>
                                <w:szCs w:val="28"/>
                              </w:rPr>
                              <w:t>Infra</w:t>
                            </w:r>
                          </w:p>
                          <w:p w14:paraId="2F623718" w14:textId="77777777" w:rsidR="00584578" w:rsidRPr="00630150" w:rsidRDefault="00584578" w:rsidP="009245D8">
                            <w:pPr>
                              <w:pStyle w:val="ListParagraph"/>
                              <w:numPr>
                                <w:ilvl w:val="0"/>
                                <w:numId w:val="62"/>
                              </w:numPr>
                              <w:rPr>
                                <w:sz w:val="28"/>
                                <w:szCs w:val="28"/>
                              </w:rPr>
                            </w:pPr>
                            <w:r w:rsidRPr="00630150">
                              <w:rPr>
                                <w:sz w:val="28"/>
                                <w:szCs w:val="28"/>
                              </w:rPr>
                              <w:t xml:space="preserve">Close up of female dancer crying to highlight emotional distress </w:t>
                            </w:r>
                          </w:p>
                          <w:p w14:paraId="65E861A4" w14:textId="77777777" w:rsidR="00584578" w:rsidRPr="00630150" w:rsidRDefault="00584578" w:rsidP="009245D8">
                            <w:pPr>
                              <w:pStyle w:val="ListParagraph"/>
                              <w:numPr>
                                <w:ilvl w:val="0"/>
                                <w:numId w:val="62"/>
                              </w:numPr>
                              <w:rPr>
                                <w:sz w:val="28"/>
                                <w:szCs w:val="28"/>
                              </w:rPr>
                            </w:pPr>
                            <w:r w:rsidRPr="00630150">
                              <w:rPr>
                                <w:sz w:val="28"/>
                                <w:szCs w:val="28"/>
                              </w:rPr>
                              <w:t>Wide shot to show group ensemble on stage in crowded section – allows audience to see full crowd together with LED screen</w:t>
                            </w:r>
                          </w:p>
                          <w:p w14:paraId="5D02DE9E" w14:textId="1EF6CD30" w:rsidR="00584578" w:rsidRPr="00630150" w:rsidRDefault="00584578" w:rsidP="009245D8">
                            <w:pPr>
                              <w:pStyle w:val="ListParagraph"/>
                              <w:rPr>
                                <w:sz w:val="28"/>
                                <w:szCs w:val="28"/>
                              </w:rPr>
                            </w:pPr>
                            <w:r w:rsidRPr="00630150">
                              <w:rPr>
                                <w:sz w:val="28"/>
                                <w:szCs w:val="28"/>
                              </w:rPr>
                              <w:t>Mid shots allow for audience to clearly see shapes of the body and intricate gestures ie in duets where male performs choking gestures on female</w:t>
                            </w:r>
                          </w:p>
                          <w:p w14:paraId="6C5F4D33" w14:textId="77777777" w:rsidR="00584578" w:rsidRPr="00630150" w:rsidRDefault="00584578" w:rsidP="009245D8">
                            <w:pPr>
                              <w:jc w:val="center"/>
                              <w:rPr>
                                <w:b/>
                                <w:sz w:val="28"/>
                                <w:szCs w:val="28"/>
                              </w:rPr>
                            </w:pPr>
                            <w:r w:rsidRPr="00630150">
                              <w:rPr>
                                <w:b/>
                                <w:sz w:val="28"/>
                                <w:szCs w:val="28"/>
                              </w:rPr>
                              <w:t>Shadows</w:t>
                            </w:r>
                          </w:p>
                          <w:p w14:paraId="1F219B09" w14:textId="77777777" w:rsidR="00584578" w:rsidRPr="00630150" w:rsidRDefault="00584578" w:rsidP="009245D8">
                            <w:pPr>
                              <w:pStyle w:val="ListParagraph"/>
                              <w:numPr>
                                <w:ilvl w:val="0"/>
                                <w:numId w:val="62"/>
                              </w:numPr>
                              <w:rPr>
                                <w:sz w:val="28"/>
                                <w:szCs w:val="28"/>
                              </w:rPr>
                            </w:pPr>
                            <w:r w:rsidRPr="00630150">
                              <w:rPr>
                                <w:sz w:val="28"/>
                                <w:szCs w:val="28"/>
                              </w:rPr>
                              <w:t>Mid shots to view the distressed facial expression of son – positioned DSR. Allows audience to connect with narrative</w:t>
                            </w:r>
                          </w:p>
                          <w:p w14:paraId="69F3A017" w14:textId="77777777" w:rsidR="00584578" w:rsidRPr="00630150" w:rsidRDefault="00584578" w:rsidP="009245D8">
                            <w:pPr>
                              <w:pStyle w:val="ListParagraph"/>
                              <w:numPr>
                                <w:ilvl w:val="0"/>
                                <w:numId w:val="62"/>
                              </w:numPr>
                              <w:rPr>
                                <w:sz w:val="28"/>
                                <w:szCs w:val="28"/>
                              </w:rPr>
                            </w:pPr>
                            <w:r w:rsidRPr="00630150">
                              <w:rPr>
                                <w:sz w:val="28"/>
                                <w:szCs w:val="28"/>
                              </w:rPr>
                              <w:t>Long shots to view travelling pathways to DSR corner from table</w:t>
                            </w:r>
                          </w:p>
                          <w:p w14:paraId="02E03492" w14:textId="42518898" w:rsidR="00584578" w:rsidRPr="00630150" w:rsidRDefault="00584578" w:rsidP="009245D8">
                            <w:pPr>
                              <w:pStyle w:val="ListParagraph"/>
                              <w:numPr>
                                <w:ilvl w:val="0"/>
                                <w:numId w:val="62"/>
                              </w:numPr>
                              <w:rPr>
                                <w:sz w:val="28"/>
                                <w:szCs w:val="28"/>
                              </w:rPr>
                            </w:pPr>
                            <w:r w:rsidRPr="00630150">
                              <w:rPr>
                                <w:sz w:val="28"/>
                                <w:szCs w:val="28"/>
                              </w:rPr>
                              <w:t>Mid shot to enhance the poignancy of dancers walking into light – what will await them outside the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9D4E" id="Text Box 4135" o:spid="_x0000_s1054" type="#_x0000_t202" style="position:absolute;margin-left:0;margin-top:0;width:514.5pt;height:781.1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" fillcolor="#d9a9ef" strokecolor="black [3213]">
                <v:textbox>
                  <w:txbxContent>
                    <w:p w14:paraId="2098261D" w14:textId="77777777" w:rsidR="00584578" w:rsidRPr="00630150" w:rsidRDefault="00584578" w:rsidP="009245D8">
                      <w:pPr>
                        <w:jc w:val="center"/>
                        <w:rPr>
                          <w:b/>
                          <w:sz w:val="28"/>
                          <w:szCs w:val="28"/>
                        </w:rPr>
                      </w:pPr>
                      <w:r w:rsidRPr="00630150">
                        <w:rPr>
                          <w:b/>
                          <w:sz w:val="28"/>
                          <w:szCs w:val="28"/>
                        </w:rPr>
                        <w:t>A Linha Curva</w:t>
                      </w:r>
                    </w:p>
                    <w:p w14:paraId="07FAF583" w14:textId="77777777" w:rsidR="00584578" w:rsidRPr="00630150" w:rsidRDefault="00584578" w:rsidP="009245D8">
                      <w:pPr>
                        <w:pStyle w:val="ListParagraph"/>
                        <w:numPr>
                          <w:ilvl w:val="0"/>
                          <w:numId w:val="62"/>
                        </w:numPr>
                        <w:rPr>
                          <w:sz w:val="28"/>
                          <w:szCs w:val="28"/>
                        </w:rPr>
                      </w:pPr>
                      <w:r w:rsidRPr="00630150">
                        <w:rPr>
                          <w:sz w:val="28"/>
                          <w:szCs w:val="28"/>
                        </w:rPr>
                        <w:t xml:space="preserve">Use of wide camera angle throughout to capture all changes in formation and lighting states </w:t>
                      </w:r>
                    </w:p>
                    <w:p w14:paraId="41A9674D" w14:textId="77777777" w:rsidR="00584578" w:rsidRPr="00630150" w:rsidRDefault="00584578" w:rsidP="009245D8">
                      <w:pPr>
                        <w:pStyle w:val="ListParagraph"/>
                        <w:numPr>
                          <w:ilvl w:val="0"/>
                          <w:numId w:val="62"/>
                        </w:numPr>
                        <w:rPr>
                          <w:sz w:val="28"/>
                          <w:szCs w:val="28"/>
                        </w:rPr>
                      </w:pPr>
                      <w:r w:rsidRPr="00630150">
                        <w:rPr>
                          <w:sz w:val="28"/>
                          <w:szCs w:val="28"/>
                        </w:rPr>
                        <w:t>Very little variation in camera direction/angle or effect to allow audience to focus on movement and lighting</w:t>
                      </w:r>
                    </w:p>
                    <w:p w14:paraId="5EC33B39" w14:textId="77777777" w:rsidR="00584578" w:rsidRPr="00630150" w:rsidRDefault="00584578" w:rsidP="009245D8">
                      <w:pPr>
                        <w:jc w:val="center"/>
                        <w:rPr>
                          <w:b/>
                          <w:sz w:val="28"/>
                          <w:szCs w:val="28"/>
                        </w:rPr>
                      </w:pPr>
                      <w:r w:rsidRPr="00630150">
                        <w:rPr>
                          <w:b/>
                          <w:sz w:val="28"/>
                          <w:szCs w:val="28"/>
                        </w:rPr>
                        <w:t>Artificial Things</w:t>
                      </w:r>
                    </w:p>
                    <w:p w14:paraId="02C3E36F" w14:textId="77777777" w:rsidR="00584578" w:rsidRPr="00630150" w:rsidRDefault="00584578" w:rsidP="009245D8">
                      <w:pPr>
                        <w:pStyle w:val="ListParagraph"/>
                        <w:numPr>
                          <w:ilvl w:val="0"/>
                          <w:numId w:val="62"/>
                        </w:numPr>
                        <w:rPr>
                          <w:sz w:val="28"/>
                          <w:szCs w:val="28"/>
                        </w:rPr>
                      </w:pPr>
                      <w:r w:rsidRPr="00630150">
                        <w:rPr>
                          <w:sz w:val="28"/>
                          <w:szCs w:val="28"/>
                        </w:rPr>
                        <w:t>Opening uses a close up to give a filmic atmosphere</w:t>
                      </w:r>
                    </w:p>
                    <w:p w14:paraId="2FF8D81E" w14:textId="77777777" w:rsidR="00584578" w:rsidRPr="00630150" w:rsidRDefault="00584578" w:rsidP="009245D8">
                      <w:pPr>
                        <w:pStyle w:val="ListParagraph"/>
                        <w:numPr>
                          <w:ilvl w:val="0"/>
                          <w:numId w:val="62"/>
                        </w:numPr>
                        <w:rPr>
                          <w:sz w:val="28"/>
                          <w:szCs w:val="28"/>
                        </w:rPr>
                      </w:pPr>
                      <w:r w:rsidRPr="00630150">
                        <w:rPr>
                          <w:sz w:val="28"/>
                          <w:szCs w:val="28"/>
                        </w:rPr>
                        <w:t>Long shots allow full length tableaux to be viewed which make them appear as one of GD paintings</w:t>
                      </w:r>
                    </w:p>
                    <w:p w14:paraId="7887B29E" w14:textId="77777777" w:rsidR="00584578" w:rsidRPr="00630150" w:rsidRDefault="00584578" w:rsidP="009245D8">
                      <w:pPr>
                        <w:pStyle w:val="ListParagraph"/>
                        <w:numPr>
                          <w:ilvl w:val="0"/>
                          <w:numId w:val="62"/>
                        </w:numPr>
                        <w:rPr>
                          <w:sz w:val="28"/>
                          <w:szCs w:val="28"/>
                        </w:rPr>
                      </w:pPr>
                      <w:r w:rsidRPr="00630150">
                        <w:rPr>
                          <w:sz w:val="28"/>
                          <w:szCs w:val="28"/>
                        </w:rPr>
                        <w:t>Camera pans to follow actions as if gliding with the movement and travelling sections</w:t>
                      </w:r>
                    </w:p>
                    <w:p w14:paraId="53728612" w14:textId="77777777" w:rsidR="00584578" w:rsidRPr="00630150" w:rsidRDefault="00584578" w:rsidP="009245D8">
                      <w:pPr>
                        <w:jc w:val="center"/>
                        <w:rPr>
                          <w:b/>
                          <w:sz w:val="28"/>
                          <w:szCs w:val="28"/>
                        </w:rPr>
                      </w:pPr>
                      <w:r w:rsidRPr="00630150">
                        <w:rPr>
                          <w:b/>
                          <w:sz w:val="28"/>
                          <w:szCs w:val="28"/>
                        </w:rPr>
                        <w:t>E of E</w:t>
                      </w:r>
                    </w:p>
                    <w:p w14:paraId="6B8E5041" w14:textId="77777777" w:rsidR="00584578" w:rsidRPr="00630150" w:rsidRDefault="00584578" w:rsidP="009245D8">
                      <w:pPr>
                        <w:pStyle w:val="ListParagraph"/>
                        <w:numPr>
                          <w:ilvl w:val="0"/>
                          <w:numId w:val="62"/>
                        </w:numPr>
                        <w:rPr>
                          <w:sz w:val="28"/>
                          <w:szCs w:val="28"/>
                        </w:rPr>
                      </w:pPr>
                      <w:r w:rsidRPr="00630150">
                        <w:rPr>
                          <w:sz w:val="28"/>
                          <w:szCs w:val="28"/>
                        </w:rPr>
                        <w:t>Mid shots used to focus in on more intricate isolations – action reaction section</w:t>
                      </w:r>
                    </w:p>
                    <w:p w14:paraId="4DA9C725" w14:textId="77777777" w:rsidR="00584578" w:rsidRPr="00630150" w:rsidRDefault="00584578" w:rsidP="009245D8">
                      <w:pPr>
                        <w:pStyle w:val="ListParagraph"/>
                        <w:numPr>
                          <w:ilvl w:val="0"/>
                          <w:numId w:val="62"/>
                        </w:numPr>
                        <w:rPr>
                          <w:sz w:val="28"/>
                          <w:szCs w:val="28"/>
                        </w:rPr>
                      </w:pPr>
                      <w:r w:rsidRPr="00630150">
                        <w:rPr>
                          <w:sz w:val="28"/>
                          <w:szCs w:val="28"/>
                        </w:rPr>
                        <w:t>Long shots to view the large formations – final section</w:t>
                      </w:r>
                    </w:p>
                    <w:p w14:paraId="0549C843" w14:textId="77777777" w:rsidR="00584578" w:rsidRPr="00630150" w:rsidRDefault="00584578" w:rsidP="009245D8">
                      <w:pPr>
                        <w:pStyle w:val="ListParagraph"/>
                        <w:numPr>
                          <w:ilvl w:val="0"/>
                          <w:numId w:val="62"/>
                        </w:numPr>
                        <w:rPr>
                          <w:sz w:val="28"/>
                          <w:szCs w:val="28"/>
                        </w:rPr>
                      </w:pPr>
                      <w:r w:rsidRPr="00630150">
                        <w:rPr>
                          <w:sz w:val="28"/>
                          <w:szCs w:val="28"/>
                        </w:rPr>
                        <w:t>Mid shot in opening to view facial expression of dancer in the middle</w:t>
                      </w:r>
                    </w:p>
                    <w:p w14:paraId="5E617D1A" w14:textId="77777777" w:rsidR="00584578" w:rsidRPr="00630150" w:rsidRDefault="00584578" w:rsidP="009245D8">
                      <w:pPr>
                        <w:jc w:val="center"/>
                        <w:rPr>
                          <w:b/>
                          <w:sz w:val="28"/>
                          <w:szCs w:val="28"/>
                        </w:rPr>
                      </w:pPr>
                      <w:r w:rsidRPr="00630150">
                        <w:rPr>
                          <w:b/>
                          <w:sz w:val="28"/>
                          <w:szCs w:val="28"/>
                        </w:rPr>
                        <w:t>Within Her Eyes</w:t>
                      </w:r>
                    </w:p>
                    <w:p w14:paraId="5D0924D6" w14:textId="77777777" w:rsidR="00584578" w:rsidRPr="00630150" w:rsidRDefault="00584578" w:rsidP="009245D8">
                      <w:pPr>
                        <w:pStyle w:val="ListParagraph"/>
                        <w:numPr>
                          <w:ilvl w:val="0"/>
                          <w:numId w:val="62"/>
                        </w:numPr>
                        <w:rPr>
                          <w:sz w:val="28"/>
                          <w:szCs w:val="28"/>
                        </w:rPr>
                      </w:pPr>
                      <w:r w:rsidRPr="00630150">
                        <w:rPr>
                          <w:sz w:val="28"/>
                          <w:szCs w:val="28"/>
                        </w:rPr>
                        <w:t>Close up during poignant moments – first time they look at each other to ensure audience understand the importance</w:t>
                      </w:r>
                    </w:p>
                    <w:p w14:paraId="42D71024" w14:textId="77777777" w:rsidR="00584578" w:rsidRPr="00630150" w:rsidRDefault="00584578" w:rsidP="009245D8">
                      <w:pPr>
                        <w:pStyle w:val="ListParagraph"/>
                        <w:numPr>
                          <w:ilvl w:val="0"/>
                          <w:numId w:val="62"/>
                        </w:numPr>
                        <w:rPr>
                          <w:sz w:val="28"/>
                          <w:szCs w:val="28"/>
                        </w:rPr>
                      </w:pPr>
                      <w:r w:rsidRPr="00630150">
                        <w:rPr>
                          <w:sz w:val="28"/>
                          <w:szCs w:val="28"/>
                        </w:rPr>
                        <w:t>Wide lens used to ensure audience see vast open landscape enhancing the idea that they are isolated</w:t>
                      </w:r>
                    </w:p>
                    <w:p w14:paraId="4F930C38" w14:textId="77777777" w:rsidR="00584578" w:rsidRPr="00630150" w:rsidRDefault="00584578" w:rsidP="009245D8">
                      <w:pPr>
                        <w:pStyle w:val="ListParagraph"/>
                        <w:numPr>
                          <w:ilvl w:val="0"/>
                          <w:numId w:val="62"/>
                        </w:numPr>
                        <w:rPr>
                          <w:sz w:val="28"/>
                          <w:szCs w:val="28"/>
                        </w:rPr>
                      </w:pPr>
                      <w:r w:rsidRPr="00630150">
                        <w:rPr>
                          <w:sz w:val="28"/>
                          <w:szCs w:val="28"/>
                        </w:rPr>
                        <w:t>Quick camera angle changes in forest section compliment the music and add to the tension and fast dynamics</w:t>
                      </w:r>
                    </w:p>
                    <w:p w14:paraId="01651F3B" w14:textId="77777777" w:rsidR="00584578" w:rsidRPr="00630150" w:rsidRDefault="00584578" w:rsidP="009245D8">
                      <w:pPr>
                        <w:pStyle w:val="ListParagraph"/>
                        <w:numPr>
                          <w:ilvl w:val="0"/>
                          <w:numId w:val="62"/>
                        </w:numPr>
                        <w:rPr>
                          <w:sz w:val="28"/>
                          <w:szCs w:val="28"/>
                        </w:rPr>
                      </w:pPr>
                      <w:r w:rsidRPr="00630150">
                        <w:rPr>
                          <w:sz w:val="28"/>
                          <w:szCs w:val="28"/>
                        </w:rPr>
                        <w:t>Camera on tracks provide a smooth finish and allow audience to focus on movement</w:t>
                      </w:r>
                    </w:p>
                    <w:p w14:paraId="0F2981F4" w14:textId="1F6BD6E7" w:rsidR="00584578" w:rsidRPr="00630150" w:rsidRDefault="00584578" w:rsidP="009245D8">
                      <w:pPr>
                        <w:pStyle w:val="ListParagraph"/>
                        <w:numPr>
                          <w:ilvl w:val="0"/>
                          <w:numId w:val="62"/>
                        </w:numPr>
                        <w:rPr>
                          <w:sz w:val="28"/>
                          <w:szCs w:val="28"/>
                        </w:rPr>
                      </w:pPr>
                      <w:r w:rsidRPr="00630150">
                        <w:rPr>
                          <w:sz w:val="28"/>
                          <w:szCs w:val="28"/>
                        </w:rPr>
                        <w:t>Handheld camera for the ending brings the audience closer to the action and tilts downwards towards her feet to enhance the idea of her finally touching the floor</w:t>
                      </w:r>
                    </w:p>
                    <w:p w14:paraId="52234D88" w14:textId="77777777" w:rsidR="00584578" w:rsidRPr="00630150" w:rsidRDefault="00584578" w:rsidP="009245D8">
                      <w:pPr>
                        <w:jc w:val="center"/>
                        <w:rPr>
                          <w:b/>
                          <w:sz w:val="28"/>
                          <w:szCs w:val="28"/>
                        </w:rPr>
                      </w:pPr>
                      <w:r w:rsidRPr="00630150">
                        <w:rPr>
                          <w:b/>
                          <w:sz w:val="28"/>
                          <w:szCs w:val="28"/>
                        </w:rPr>
                        <w:t>Infra</w:t>
                      </w:r>
                    </w:p>
                    <w:p w14:paraId="2F623718" w14:textId="77777777" w:rsidR="00584578" w:rsidRPr="00630150" w:rsidRDefault="00584578" w:rsidP="009245D8">
                      <w:pPr>
                        <w:pStyle w:val="ListParagraph"/>
                        <w:numPr>
                          <w:ilvl w:val="0"/>
                          <w:numId w:val="62"/>
                        </w:numPr>
                        <w:rPr>
                          <w:sz w:val="28"/>
                          <w:szCs w:val="28"/>
                        </w:rPr>
                      </w:pPr>
                      <w:r w:rsidRPr="00630150">
                        <w:rPr>
                          <w:sz w:val="28"/>
                          <w:szCs w:val="28"/>
                        </w:rPr>
                        <w:t xml:space="preserve">Close up of female dancer crying to highlight emotional distress </w:t>
                      </w:r>
                    </w:p>
                    <w:p w14:paraId="65E861A4" w14:textId="77777777" w:rsidR="00584578" w:rsidRPr="00630150" w:rsidRDefault="00584578" w:rsidP="009245D8">
                      <w:pPr>
                        <w:pStyle w:val="ListParagraph"/>
                        <w:numPr>
                          <w:ilvl w:val="0"/>
                          <w:numId w:val="62"/>
                        </w:numPr>
                        <w:rPr>
                          <w:sz w:val="28"/>
                          <w:szCs w:val="28"/>
                        </w:rPr>
                      </w:pPr>
                      <w:r w:rsidRPr="00630150">
                        <w:rPr>
                          <w:sz w:val="28"/>
                          <w:szCs w:val="28"/>
                        </w:rPr>
                        <w:t>Wide shot to show group ensemble on stage in crowded section – allows audience to see full crowd together with LED screen</w:t>
                      </w:r>
                    </w:p>
                    <w:p w14:paraId="5D02DE9E" w14:textId="1EF6CD30" w:rsidR="00584578" w:rsidRPr="00630150" w:rsidRDefault="00584578" w:rsidP="009245D8">
                      <w:pPr>
                        <w:pStyle w:val="ListParagraph"/>
                        <w:rPr>
                          <w:sz w:val="28"/>
                          <w:szCs w:val="28"/>
                        </w:rPr>
                      </w:pPr>
                      <w:r w:rsidRPr="00630150">
                        <w:rPr>
                          <w:sz w:val="28"/>
                          <w:szCs w:val="28"/>
                        </w:rPr>
                        <w:t>Mid shots allow for audience to clearly see shapes of the body and intricate gestures ie in duets where male performs choking gestures on female</w:t>
                      </w:r>
                    </w:p>
                    <w:p w14:paraId="6C5F4D33" w14:textId="77777777" w:rsidR="00584578" w:rsidRPr="00630150" w:rsidRDefault="00584578" w:rsidP="009245D8">
                      <w:pPr>
                        <w:jc w:val="center"/>
                        <w:rPr>
                          <w:b/>
                          <w:sz w:val="28"/>
                          <w:szCs w:val="28"/>
                        </w:rPr>
                      </w:pPr>
                      <w:r w:rsidRPr="00630150">
                        <w:rPr>
                          <w:b/>
                          <w:sz w:val="28"/>
                          <w:szCs w:val="28"/>
                        </w:rPr>
                        <w:t>Shadows</w:t>
                      </w:r>
                    </w:p>
                    <w:p w14:paraId="1F219B09" w14:textId="77777777" w:rsidR="00584578" w:rsidRPr="00630150" w:rsidRDefault="00584578" w:rsidP="009245D8">
                      <w:pPr>
                        <w:pStyle w:val="ListParagraph"/>
                        <w:numPr>
                          <w:ilvl w:val="0"/>
                          <w:numId w:val="62"/>
                        </w:numPr>
                        <w:rPr>
                          <w:sz w:val="28"/>
                          <w:szCs w:val="28"/>
                        </w:rPr>
                      </w:pPr>
                      <w:r w:rsidRPr="00630150">
                        <w:rPr>
                          <w:sz w:val="28"/>
                          <w:szCs w:val="28"/>
                        </w:rPr>
                        <w:t>Mid shots to view the distressed facial expression of son – positioned DSR. Allows audience to connect with narrative</w:t>
                      </w:r>
                    </w:p>
                    <w:p w14:paraId="69F3A017" w14:textId="77777777" w:rsidR="00584578" w:rsidRPr="00630150" w:rsidRDefault="00584578" w:rsidP="009245D8">
                      <w:pPr>
                        <w:pStyle w:val="ListParagraph"/>
                        <w:numPr>
                          <w:ilvl w:val="0"/>
                          <w:numId w:val="62"/>
                        </w:numPr>
                        <w:rPr>
                          <w:sz w:val="28"/>
                          <w:szCs w:val="28"/>
                        </w:rPr>
                      </w:pPr>
                      <w:r w:rsidRPr="00630150">
                        <w:rPr>
                          <w:sz w:val="28"/>
                          <w:szCs w:val="28"/>
                        </w:rPr>
                        <w:t>Long shots to view travelling pathways to DSR corner from table</w:t>
                      </w:r>
                    </w:p>
                    <w:p w14:paraId="02E03492" w14:textId="42518898" w:rsidR="00584578" w:rsidRPr="00630150" w:rsidRDefault="00584578" w:rsidP="009245D8">
                      <w:pPr>
                        <w:pStyle w:val="ListParagraph"/>
                        <w:numPr>
                          <w:ilvl w:val="0"/>
                          <w:numId w:val="62"/>
                        </w:numPr>
                        <w:rPr>
                          <w:sz w:val="28"/>
                          <w:szCs w:val="28"/>
                        </w:rPr>
                      </w:pPr>
                      <w:r w:rsidRPr="00630150">
                        <w:rPr>
                          <w:sz w:val="28"/>
                          <w:szCs w:val="28"/>
                        </w:rPr>
                        <w:t>Mid shot to enhance the poignancy of dancers walking into light – what will await them outside the home?</w:t>
                      </w:r>
                    </w:p>
                  </w:txbxContent>
                </v:textbox>
                <w10:wrap type="square" anchorx="margin"/>
              </v:shape>
            </w:pict>
          </mc:Fallback>
        </mc:AlternateContent>
      </w:r>
    </w:p>
    <w:sectPr w:rsidR="00EF0D32" w:rsidRPr="001F1E59" w:rsidSect="00A15526">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0047F" w14:textId="77777777" w:rsidR="00584578" w:rsidRDefault="00584578" w:rsidP="001F1E59">
      <w:r>
        <w:separator/>
      </w:r>
    </w:p>
  </w:endnote>
  <w:endnote w:type="continuationSeparator" w:id="0">
    <w:p w14:paraId="43D57577" w14:textId="77777777" w:rsidR="00584578" w:rsidRDefault="00584578" w:rsidP="001F1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208C8" w14:textId="77777777" w:rsidR="00584578" w:rsidRDefault="00584578" w:rsidP="001F1E59">
      <w:r>
        <w:separator/>
      </w:r>
    </w:p>
  </w:footnote>
  <w:footnote w:type="continuationSeparator" w:id="0">
    <w:p w14:paraId="2B2AE3A8" w14:textId="77777777" w:rsidR="00584578" w:rsidRDefault="00584578" w:rsidP="001F1E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5526"/>
    <w:multiLevelType w:val="hybridMultilevel"/>
    <w:tmpl w:val="B5EC8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51D69"/>
    <w:multiLevelType w:val="hybridMultilevel"/>
    <w:tmpl w:val="ECD2B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A613D"/>
    <w:multiLevelType w:val="hybridMultilevel"/>
    <w:tmpl w:val="74EE3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9556AA"/>
    <w:multiLevelType w:val="hybridMultilevel"/>
    <w:tmpl w:val="E89A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80F25"/>
    <w:multiLevelType w:val="hybridMultilevel"/>
    <w:tmpl w:val="74AC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03AE"/>
    <w:multiLevelType w:val="hybridMultilevel"/>
    <w:tmpl w:val="C964A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79193B"/>
    <w:multiLevelType w:val="hybridMultilevel"/>
    <w:tmpl w:val="5D40E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44F73"/>
    <w:multiLevelType w:val="hybridMultilevel"/>
    <w:tmpl w:val="8F88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FA7DC0"/>
    <w:multiLevelType w:val="hybridMultilevel"/>
    <w:tmpl w:val="12F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2D7375"/>
    <w:multiLevelType w:val="hybridMultilevel"/>
    <w:tmpl w:val="4B4AA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6A5F17"/>
    <w:multiLevelType w:val="hybridMultilevel"/>
    <w:tmpl w:val="8CE2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922916"/>
    <w:multiLevelType w:val="hybridMultilevel"/>
    <w:tmpl w:val="BECAB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1E1CEB"/>
    <w:multiLevelType w:val="hybridMultilevel"/>
    <w:tmpl w:val="10C0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EF683D"/>
    <w:multiLevelType w:val="hybridMultilevel"/>
    <w:tmpl w:val="8B7A3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3A0753"/>
    <w:multiLevelType w:val="hybridMultilevel"/>
    <w:tmpl w:val="33FE0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E61C8C"/>
    <w:multiLevelType w:val="hybridMultilevel"/>
    <w:tmpl w:val="A0BCC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130255"/>
    <w:multiLevelType w:val="hybridMultilevel"/>
    <w:tmpl w:val="368E4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1D7597"/>
    <w:multiLevelType w:val="hybridMultilevel"/>
    <w:tmpl w:val="D4E01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1D39A2"/>
    <w:multiLevelType w:val="hybridMultilevel"/>
    <w:tmpl w:val="75301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574DEF"/>
    <w:multiLevelType w:val="hybridMultilevel"/>
    <w:tmpl w:val="FA682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046B4D"/>
    <w:multiLevelType w:val="hybridMultilevel"/>
    <w:tmpl w:val="492CA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4E29CB"/>
    <w:multiLevelType w:val="hybridMultilevel"/>
    <w:tmpl w:val="2D14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C15163"/>
    <w:multiLevelType w:val="hybridMultilevel"/>
    <w:tmpl w:val="85C0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CE43E3"/>
    <w:multiLevelType w:val="hybridMultilevel"/>
    <w:tmpl w:val="4E0A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711C14"/>
    <w:multiLevelType w:val="hybridMultilevel"/>
    <w:tmpl w:val="B852B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721873"/>
    <w:multiLevelType w:val="hybridMultilevel"/>
    <w:tmpl w:val="46BC0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CE697E"/>
    <w:multiLevelType w:val="hybridMultilevel"/>
    <w:tmpl w:val="AB0EE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1A6968"/>
    <w:multiLevelType w:val="hybridMultilevel"/>
    <w:tmpl w:val="F08CE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596551"/>
    <w:multiLevelType w:val="hybridMultilevel"/>
    <w:tmpl w:val="1D603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2E6AD6"/>
    <w:multiLevelType w:val="hybridMultilevel"/>
    <w:tmpl w:val="C110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9B34BE"/>
    <w:multiLevelType w:val="hybridMultilevel"/>
    <w:tmpl w:val="167A9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7E3963"/>
    <w:multiLevelType w:val="hybridMultilevel"/>
    <w:tmpl w:val="A7948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707056"/>
    <w:multiLevelType w:val="hybridMultilevel"/>
    <w:tmpl w:val="D5D01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B541E3"/>
    <w:multiLevelType w:val="hybridMultilevel"/>
    <w:tmpl w:val="E86AB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2D08DD"/>
    <w:multiLevelType w:val="hybridMultilevel"/>
    <w:tmpl w:val="75302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BC690A"/>
    <w:multiLevelType w:val="hybridMultilevel"/>
    <w:tmpl w:val="D29E8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CF4050"/>
    <w:multiLevelType w:val="hybridMultilevel"/>
    <w:tmpl w:val="7EFE738C"/>
    <w:lvl w:ilvl="0" w:tplc="F764453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9143FCC"/>
    <w:multiLevelType w:val="hybridMultilevel"/>
    <w:tmpl w:val="4A760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263709"/>
    <w:multiLevelType w:val="hybridMultilevel"/>
    <w:tmpl w:val="442A8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190588"/>
    <w:multiLevelType w:val="hybridMultilevel"/>
    <w:tmpl w:val="A4AA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663C5B"/>
    <w:multiLevelType w:val="hybridMultilevel"/>
    <w:tmpl w:val="41525D4A"/>
    <w:lvl w:ilvl="0" w:tplc="1FAA384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BF7D74"/>
    <w:multiLevelType w:val="hybridMultilevel"/>
    <w:tmpl w:val="2B547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E94406"/>
    <w:multiLevelType w:val="hybridMultilevel"/>
    <w:tmpl w:val="A50C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9E2D95"/>
    <w:multiLevelType w:val="hybridMultilevel"/>
    <w:tmpl w:val="C608A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FD36E7"/>
    <w:multiLevelType w:val="hybridMultilevel"/>
    <w:tmpl w:val="128E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A219CD"/>
    <w:multiLevelType w:val="hybridMultilevel"/>
    <w:tmpl w:val="48CAC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B9122F"/>
    <w:multiLevelType w:val="hybridMultilevel"/>
    <w:tmpl w:val="6D829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DED0981"/>
    <w:multiLevelType w:val="hybridMultilevel"/>
    <w:tmpl w:val="84EE3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0E91317"/>
    <w:multiLevelType w:val="hybridMultilevel"/>
    <w:tmpl w:val="13C4C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18753D0"/>
    <w:multiLevelType w:val="hybridMultilevel"/>
    <w:tmpl w:val="3F64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19138FD"/>
    <w:multiLevelType w:val="hybridMultilevel"/>
    <w:tmpl w:val="1188C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28F416F"/>
    <w:multiLevelType w:val="hybridMultilevel"/>
    <w:tmpl w:val="E294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616ECF"/>
    <w:multiLevelType w:val="hybridMultilevel"/>
    <w:tmpl w:val="7942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91517C0"/>
    <w:multiLevelType w:val="hybridMultilevel"/>
    <w:tmpl w:val="B8148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F724C7"/>
    <w:multiLevelType w:val="hybridMultilevel"/>
    <w:tmpl w:val="40BE0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303389"/>
    <w:multiLevelType w:val="hybridMultilevel"/>
    <w:tmpl w:val="75A48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6F7D10"/>
    <w:multiLevelType w:val="hybridMultilevel"/>
    <w:tmpl w:val="2460B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4C26E5"/>
    <w:multiLevelType w:val="hybridMultilevel"/>
    <w:tmpl w:val="A3AC6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946DCD"/>
    <w:multiLevelType w:val="hybridMultilevel"/>
    <w:tmpl w:val="2FC0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2659A5"/>
    <w:multiLevelType w:val="hybridMultilevel"/>
    <w:tmpl w:val="8A78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9026C9"/>
    <w:multiLevelType w:val="hybridMultilevel"/>
    <w:tmpl w:val="29563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FB0F95"/>
    <w:multiLevelType w:val="hybridMultilevel"/>
    <w:tmpl w:val="D17AE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
  </w:num>
  <w:num w:numId="3">
    <w:abstractNumId w:val="11"/>
  </w:num>
  <w:num w:numId="4">
    <w:abstractNumId w:val="22"/>
  </w:num>
  <w:num w:numId="5">
    <w:abstractNumId w:val="45"/>
  </w:num>
  <w:num w:numId="6">
    <w:abstractNumId w:val="1"/>
  </w:num>
  <w:num w:numId="7">
    <w:abstractNumId w:val="17"/>
  </w:num>
  <w:num w:numId="8">
    <w:abstractNumId w:val="38"/>
  </w:num>
  <w:num w:numId="9">
    <w:abstractNumId w:val="10"/>
  </w:num>
  <w:num w:numId="10">
    <w:abstractNumId w:val="44"/>
  </w:num>
  <w:num w:numId="11">
    <w:abstractNumId w:val="31"/>
  </w:num>
  <w:num w:numId="12">
    <w:abstractNumId w:val="15"/>
  </w:num>
  <w:num w:numId="13">
    <w:abstractNumId w:val="2"/>
  </w:num>
  <w:num w:numId="14">
    <w:abstractNumId w:val="14"/>
  </w:num>
  <w:num w:numId="15">
    <w:abstractNumId w:val="32"/>
  </w:num>
  <w:num w:numId="16">
    <w:abstractNumId w:val="37"/>
  </w:num>
  <w:num w:numId="17">
    <w:abstractNumId w:val="18"/>
  </w:num>
  <w:num w:numId="18">
    <w:abstractNumId w:val="58"/>
  </w:num>
  <w:num w:numId="19">
    <w:abstractNumId w:val="56"/>
  </w:num>
  <w:num w:numId="20">
    <w:abstractNumId w:val="51"/>
  </w:num>
  <w:num w:numId="21">
    <w:abstractNumId w:val="60"/>
  </w:num>
  <w:num w:numId="22">
    <w:abstractNumId w:val="61"/>
  </w:num>
  <w:num w:numId="23">
    <w:abstractNumId w:val="4"/>
  </w:num>
  <w:num w:numId="24">
    <w:abstractNumId w:val="5"/>
  </w:num>
  <w:num w:numId="25">
    <w:abstractNumId w:val="42"/>
  </w:num>
  <w:num w:numId="26">
    <w:abstractNumId w:val="46"/>
  </w:num>
  <w:num w:numId="27">
    <w:abstractNumId w:val="26"/>
  </w:num>
  <w:num w:numId="28">
    <w:abstractNumId w:val="25"/>
  </w:num>
  <w:num w:numId="29">
    <w:abstractNumId w:val="41"/>
  </w:num>
  <w:num w:numId="30">
    <w:abstractNumId w:val="9"/>
  </w:num>
  <w:num w:numId="31">
    <w:abstractNumId w:val="12"/>
  </w:num>
  <w:num w:numId="32">
    <w:abstractNumId w:val="39"/>
  </w:num>
  <w:num w:numId="33">
    <w:abstractNumId w:val="43"/>
  </w:num>
  <w:num w:numId="34">
    <w:abstractNumId w:val="59"/>
  </w:num>
  <w:num w:numId="35">
    <w:abstractNumId w:val="50"/>
  </w:num>
  <w:num w:numId="36">
    <w:abstractNumId w:val="54"/>
  </w:num>
  <w:num w:numId="37">
    <w:abstractNumId w:val="47"/>
  </w:num>
  <w:num w:numId="38">
    <w:abstractNumId w:val="48"/>
  </w:num>
  <w:num w:numId="39">
    <w:abstractNumId w:val="53"/>
  </w:num>
  <w:num w:numId="40">
    <w:abstractNumId w:val="29"/>
  </w:num>
  <w:num w:numId="41">
    <w:abstractNumId w:val="6"/>
  </w:num>
  <w:num w:numId="42">
    <w:abstractNumId w:val="8"/>
  </w:num>
  <w:num w:numId="43">
    <w:abstractNumId w:val="49"/>
  </w:num>
  <w:num w:numId="44">
    <w:abstractNumId w:val="35"/>
  </w:num>
  <w:num w:numId="45">
    <w:abstractNumId w:val="24"/>
  </w:num>
  <w:num w:numId="46">
    <w:abstractNumId w:val="28"/>
  </w:num>
  <w:num w:numId="47">
    <w:abstractNumId w:val="0"/>
  </w:num>
  <w:num w:numId="48">
    <w:abstractNumId w:val="23"/>
  </w:num>
  <w:num w:numId="49">
    <w:abstractNumId w:val="20"/>
  </w:num>
  <w:num w:numId="50">
    <w:abstractNumId w:val="7"/>
  </w:num>
  <w:num w:numId="51">
    <w:abstractNumId w:val="13"/>
  </w:num>
  <w:num w:numId="52">
    <w:abstractNumId w:val="30"/>
  </w:num>
  <w:num w:numId="53">
    <w:abstractNumId w:val="16"/>
  </w:num>
  <w:num w:numId="54">
    <w:abstractNumId w:val="27"/>
  </w:num>
  <w:num w:numId="55">
    <w:abstractNumId w:val="19"/>
  </w:num>
  <w:num w:numId="56">
    <w:abstractNumId w:val="21"/>
  </w:num>
  <w:num w:numId="57">
    <w:abstractNumId w:val="52"/>
  </w:num>
  <w:num w:numId="58">
    <w:abstractNumId w:val="33"/>
  </w:num>
  <w:num w:numId="59">
    <w:abstractNumId w:val="57"/>
  </w:num>
  <w:num w:numId="60">
    <w:abstractNumId w:val="34"/>
  </w:num>
  <w:num w:numId="61">
    <w:abstractNumId w:val="55"/>
  </w:num>
  <w:num w:numId="62">
    <w:abstractNumId w:val="4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24E"/>
    <w:rsid w:val="00035469"/>
    <w:rsid w:val="000D022F"/>
    <w:rsid w:val="000D4598"/>
    <w:rsid w:val="001F1E59"/>
    <w:rsid w:val="00286B6B"/>
    <w:rsid w:val="002F1715"/>
    <w:rsid w:val="002F1B49"/>
    <w:rsid w:val="0038080E"/>
    <w:rsid w:val="003E63A9"/>
    <w:rsid w:val="004269D0"/>
    <w:rsid w:val="004642AB"/>
    <w:rsid w:val="004C49AB"/>
    <w:rsid w:val="004F1BCD"/>
    <w:rsid w:val="005522C3"/>
    <w:rsid w:val="00584578"/>
    <w:rsid w:val="00630150"/>
    <w:rsid w:val="00700265"/>
    <w:rsid w:val="00805116"/>
    <w:rsid w:val="0091409F"/>
    <w:rsid w:val="00921CBD"/>
    <w:rsid w:val="00922872"/>
    <w:rsid w:val="009245D8"/>
    <w:rsid w:val="00A15526"/>
    <w:rsid w:val="00A3520C"/>
    <w:rsid w:val="00A93692"/>
    <w:rsid w:val="00B63819"/>
    <w:rsid w:val="00BF504D"/>
    <w:rsid w:val="00C416FA"/>
    <w:rsid w:val="00D26683"/>
    <w:rsid w:val="00DE5C38"/>
    <w:rsid w:val="00ED7D5F"/>
    <w:rsid w:val="00EF0D32"/>
    <w:rsid w:val="00F93DE9"/>
    <w:rsid w:val="00FD624E"/>
    <w:rsid w:val="00FE4D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A0223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0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04D"/>
    <w:pPr>
      <w:ind w:left="720"/>
      <w:contextualSpacing/>
    </w:pPr>
  </w:style>
  <w:style w:type="paragraph" w:styleId="Header">
    <w:name w:val="header"/>
    <w:basedOn w:val="Normal"/>
    <w:link w:val="HeaderChar"/>
    <w:uiPriority w:val="99"/>
    <w:unhideWhenUsed/>
    <w:rsid w:val="001F1E59"/>
    <w:pPr>
      <w:tabs>
        <w:tab w:val="center" w:pos="4513"/>
        <w:tab w:val="right" w:pos="9026"/>
      </w:tabs>
    </w:pPr>
  </w:style>
  <w:style w:type="character" w:customStyle="1" w:styleId="HeaderChar">
    <w:name w:val="Header Char"/>
    <w:basedOn w:val="DefaultParagraphFont"/>
    <w:link w:val="Header"/>
    <w:uiPriority w:val="99"/>
    <w:rsid w:val="001F1E59"/>
  </w:style>
  <w:style w:type="paragraph" w:styleId="Footer">
    <w:name w:val="footer"/>
    <w:basedOn w:val="Normal"/>
    <w:link w:val="FooterChar"/>
    <w:uiPriority w:val="99"/>
    <w:unhideWhenUsed/>
    <w:rsid w:val="001F1E59"/>
    <w:pPr>
      <w:tabs>
        <w:tab w:val="center" w:pos="4513"/>
        <w:tab w:val="right" w:pos="9026"/>
      </w:tabs>
    </w:pPr>
  </w:style>
  <w:style w:type="character" w:customStyle="1" w:styleId="FooterChar">
    <w:name w:val="Footer Char"/>
    <w:basedOn w:val="DefaultParagraphFont"/>
    <w:link w:val="Footer"/>
    <w:uiPriority w:val="99"/>
    <w:rsid w:val="001F1E59"/>
  </w:style>
  <w:style w:type="table" w:styleId="TableGrid">
    <w:name w:val="Table Grid"/>
    <w:basedOn w:val="TableNormal"/>
    <w:uiPriority w:val="59"/>
    <w:rsid w:val="009228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409F"/>
    <w:rPr>
      <w:rFonts w:ascii="Tahoma" w:hAnsi="Tahoma" w:cs="Tahoma"/>
      <w:sz w:val="16"/>
      <w:szCs w:val="16"/>
    </w:rPr>
  </w:style>
  <w:style w:type="character" w:customStyle="1" w:styleId="BalloonTextChar">
    <w:name w:val="Balloon Text Char"/>
    <w:basedOn w:val="DefaultParagraphFont"/>
    <w:link w:val="BalloonText"/>
    <w:uiPriority w:val="99"/>
    <w:semiHidden/>
    <w:rsid w:val="009140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D1C8D-4E7B-418E-9D58-15184FCD5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9FC1ECA4</Template>
  <TotalTime>1</TotalTime>
  <Pages>27</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LeAF Campus</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Butcher</dc:creator>
  <cp:keywords/>
  <dc:description/>
  <cp:lastModifiedBy>Hamer N</cp:lastModifiedBy>
  <cp:revision>2</cp:revision>
  <cp:lastPrinted>2018-02-06T20:59:00Z</cp:lastPrinted>
  <dcterms:created xsi:type="dcterms:W3CDTF">2018-05-10T11:23:00Z</dcterms:created>
  <dcterms:modified xsi:type="dcterms:W3CDTF">2018-05-10T11:23:00Z</dcterms:modified>
</cp:coreProperties>
</file>